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1937"/>
        <w:gridCol w:w="2106"/>
        <w:gridCol w:w="2129"/>
        <w:gridCol w:w="555"/>
        <w:gridCol w:w="1303"/>
        <w:gridCol w:w="2331"/>
        <w:gridCol w:w="2040"/>
        <w:gridCol w:w="2013"/>
      </w:tblGrid>
      <w:tr w:rsidR="00080EF7" w14:paraId="6A6E8469" w14:textId="77777777" w:rsidTr="00A776CA">
        <w:tc>
          <w:tcPr>
            <w:tcW w:w="6675" w:type="dxa"/>
            <w:gridSpan w:val="4"/>
            <w:shd w:val="clear" w:color="auto" w:fill="0D5672" w:themeFill="accent1" w:themeFillShade="80"/>
          </w:tcPr>
          <w:p w14:paraId="7A615414" w14:textId="77777777" w:rsidR="00080EF7" w:rsidRDefault="00080EF7" w:rsidP="000B67C8">
            <w:pPr>
              <w:pStyle w:val="Month"/>
            </w:pPr>
            <w:r w:rsidRPr="000B7D1F">
              <w:rPr>
                <w:sz w:val="72"/>
                <w:szCs w:val="72"/>
              </w:rPr>
              <w:t>January</w:t>
            </w:r>
          </w:p>
        </w:tc>
        <w:tc>
          <w:tcPr>
            <w:tcW w:w="7739" w:type="dxa"/>
            <w:gridSpan w:val="4"/>
            <w:shd w:val="clear" w:color="auto" w:fill="0D5672" w:themeFill="accent1" w:themeFillShade="80"/>
          </w:tcPr>
          <w:p w14:paraId="02E370E4" w14:textId="641635B9" w:rsidR="00080EF7" w:rsidRPr="000B7D1F" w:rsidRDefault="000B7D1F" w:rsidP="000B7D1F">
            <w:pPr>
              <w:jc w:val="right"/>
              <w:rPr>
                <w:rFonts w:asciiTheme="majorHAnsi" w:hAnsiTheme="majorHAnsi"/>
                <w:sz w:val="72"/>
                <w:szCs w:val="72"/>
              </w:rPr>
            </w:pPr>
            <w:r w:rsidRPr="000B7D1F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2027</w:t>
            </w:r>
          </w:p>
        </w:tc>
      </w:tr>
      <w:tr w:rsidR="00080EF7" w14:paraId="789D6EB7" w14:textId="77777777" w:rsidTr="00A776CA">
        <w:tblPrEx>
          <w:tblLook w:val="04A0" w:firstRow="1" w:lastRow="0" w:firstColumn="1" w:lastColumn="0" w:noHBand="0" w:noVBand="1"/>
        </w:tblPrEx>
        <w:tc>
          <w:tcPr>
            <w:tcW w:w="1975" w:type="dxa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678FE3B" w14:textId="77777777" w:rsidR="00080EF7" w:rsidRDefault="00BD2C1F" w:rsidP="000B67C8">
            <w:pPr>
              <w:pStyle w:val="Days"/>
            </w:pPr>
            <w:sdt>
              <w:sdtPr>
                <w:id w:val="1527134494"/>
                <w:placeholder>
                  <w:docPart w:val="A78BD33BDAE748EF82FFEC4FEFD6BD44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Sunday</w:t>
                </w:r>
              </w:sdtContent>
            </w:sdt>
          </w:p>
        </w:tc>
        <w:tc>
          <w:tcPr>
            <w:tcW w:w="19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ABE05A9" w14:textId="77777777" w:rsidR="00080EF7" w:rsidRDefault="00BD2C1F" w:rsidP="000B67C8">
            <w:pPr>
              <w:pStyle w:val="Days"/>
            </w:pPr>
            <w:sdt>
              <w:sdtPr>
                <w:id w:val="8650153"/>
                <w:placeholder>
                  <w:docPart w:val="332F06D3B1574AE7B5CBEA0BD0C72819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Monday</w:t>
                </w:r>
              </w:sdtContent>
            </w:sdt>
          </w:p>
        </w:tc>
        <w:tc>
          <w:tcPr>
            <w:tcW w:w="21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6EBF15A" w14:textId="77777777" w:rsidR="00080EF7" w:rsidRDefault="00BD2C1F" w:rsidP="000B67C8">
            <w:pPr>
              <w:pStyle w:val="Days"/>
            </w:pPr>
            <w:sdt>
              <w:sdtPr>
                <w:id w:val="-1517691135"/>
                <w:placeholder>
                  <w:docPart w:val="01A1E733763549A8A0D49C277B045166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Tuesday</w:t>
                </w:r>
              </w:sdtContent>
            </w:sdt>
          </w:p>
        </w:tc>
        <w:tc>
          <w:tcPr>
            <w:tcW w:w="1875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496ABB7" w14:textId="77777777" w:rsidR="00080EF7" w:rsidRDefault="00BD2C1F" w:rsidP="000B67C8">
            <w:pPr>
              <w:pStyle w:val="Days"/>
            </w:pPr>
            <w:sdt>
              <w:sdtPr>
                <w:id w:val="-1684429625"/>
                <w:placeholder>
                  <w:docPart w:val="06027E4CE31F4E55A40901DD1835DCB9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Wednesday</w:t>
                </w:r>
              </w:sdtContent>
            </w:sdt>
          </w:p>
        </w:tc>
        <w:tc>
          <w:tcPr>
            <w:tcW w:w="22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34650CA" w14:textId="77777777" w:rsidR="00080EF7" w:rsidRDefault="00BD2C1F" w:rsidP="000B67C8">
            <w:pPr>
              <w:pStyle w:val="Days"/>
            </w:pPr>
            <w:sdt>
              <w:sdtPr>
                <w:id w:val="-1188375605"/>
                <w:placeholder>
                  <w:docPart w:val="F3C37CD7C2D6411C9DD99206ED4551C6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Thursday</w:t>
                </w:r>
              </w:sdtContent>
            </w:sdt>
          </w:p>
        </w:tc>
        <w:tc>
          <w:tcPr>
            <w:tcW w:w="206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B962FE5" w14:textId="77777777" w:rsidR="00080EF7" w:rsidRDefault="00BD2C1F" w:rsidP="000B67C8">
            <w:pPr>
              <w:pStyle w:val="Days"/>
            </w:pPr>
            <w:sdt>
              <w:sdtPr>
                <w:id w:val="1991825489"/>
                <w:placeholder>
                  <w:docPart w:val="85375ADF0C914D75A0A258B969017336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Friday</w:t>
                </w:r>
              </w:sdtContent>
            </w:sdt>
          </w:p>
        </w:tc>
        <w:tc>
          <w:tcPr>
            <w:tcW w:w="205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BB84E37" w14:textId="77777777" w:rsidR="00080EF7" w:rsidRDefault="00BD2C1F" w:rsidP="000B67C8">
            <w:pPr>
              <w:pStyle w:val="Days"/>
            </w:pPr>
            <w:sdt>
              <w:sdtPr>
                <w:id w:val="115736794"/>
                <w:placeholder>
                  <w:docPart w:val="3105BCEC3BAD4F7B8163C8120F8DC19A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Saturday</w:t>
                </w:r>
              </w:sdtContent>
            </w:sdt>
          </w:p>
        </w:tc>
      </w:tr>
      <w:tr w:rsidR="00AA1548" w14:paraId="3E0ACE0C" w14:textId="77777777" w:rsidTr="00A776CA">
        <w:tblPrEx>
          <w:tblLook w:val="04A0" w:firstRow="1" w:lastRow="0" w:firstColumn="1" w:lastColumn="0" w:noHBand="0" w:noVBand="1"/>
        </w:tblPrEx>
        <w:tc>
          <w:tcPr>
            <w:tcW w:w="197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AD6169" w14:textId="77777777" w:rsidR="00AA1548" w:rsidRDefault="00AA1548" w:rsidP="00AA1548">
            <w:pPr>
              <w:pStyle w:val="Dates"/>
            </w:pPr>
          </w:p>
        </w:tc>
        <w:tc>
          <w:tcPr>
            <w:tcW w:w="19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7EC797" w14:textId="77777777" w:rsidR="00AA1548" w:rsidRDefault="00AA1548" w:rsidP="00AA1548">
            <w:pPr>
              <w:pStyle w:val="Dates"/>
            </w:pPr>
          </w:p>
        </w:tc>
        <w:tc>
          <w:tcPr>
            <w:tcW w:w="21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BBF2E1" w14:textId="77777777" w:rsidR="00AA1548" w:rsidRDefault="00AA1548" w:rsidP="00AA1548">
            <w:pPr>
              <w:pStyle w:val="Dates"/>
            </w:pPr>
          </w:p>
        </w:tc>
        <w:tc>
          <w:tcPr>
            <w:tcW w:w="1875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616180" w14:textId="77777777" w:rsidR="00AA1548" w:rsidRDefault="00AA1548" w:rsidP="00AA1548">
            <w:pPr>
              <w:pStyle w:val="Dates"/>
            </w:pPr>
          </w:p>
        </w:tc>
        <w:tc>
          <w:tcPr>
            <w:tcW w:w="22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E65B72" w14:textId="0BB9C42C" w:rsidR="00AA1548" w:rsidRPr="00FF0D3B" w:rsidRDefault="00AA1548" w:rsidP="00C772BC">
            <w:pPr>
              <w:pStyle w:val="Dates"/>
              <w:jc w:val="left"/>
            </w:pPr>
          </w:p>
        </w:tc>
        <w:tc>
          <w:tcPr>
            <w:tcW w:w="206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4EE646" w14:textId="65056136" w:rsidR="00AA1548" w:rsidRDefault="00587B2B" w:rsidP="00060EAF">
            <w:pPr>
              <w:pStyle w:val="Dates"/>
            </w:pPr>
            <w:r>
              <w:t>1</w:t>
            </w:r>
          </w:p>
        </w:tc>
        <w:tc>
          <w:tcPr>
            <w:tcW w:w="205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E4FEAB" w14:textId="62C7F90C" w:rsidR="00AA1548" w:rsidRDefault="00060EAF" w:rsidP="00060EAF">
            <w:pPr>
              <w:pStyle w:val="Dates"/>
            </w:pPr>
            <w:r>
              <w:t>2</w:t>
            </w:r>
          </w:p>
        </w:tc>
      </w:tr>
      <w:tr w:rsidR="00AA1548" w14:paraId="4134546B" w14:textId="77777777" w:rsidTr="00796D09">
        <w:tblPrEx>
          <w:tblLook w:val="04A0" w:firstRow="1" w:lastRow="0" w:firstColumn="1" w:lastColumn="0" w:noHBand="0" w:noVBand="1"/>
        </w:tblPrEx>
        <w:trPr>
          <w:trHeight w:hRule="exact" w:val="1098"/>
        </w:trPr>
        <w:tc>
          <w:tcPr>
            <w:tcW w:w="197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8F79CD" w14:textId="77777777" w:rsidR="00AA1548" w:rsidRDefault="00AA1548" w:rsidP="00AA1548"/>
        </w:tc>
        <w:tc>
          <w:tcPr>
            <w:tcW w:w="19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408656" w14:textId="77777777" w:rsidR="00AA1548" w:rsidRDefault="00AA1548" w:rsidP="00AA1548"/>
        </w:tc>
        <w:tc>
          <w:tcPr>
            <w:tcW w:w="21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6E7B6B" w14:textId="77777777" w:rsidR="00AA1548" w:rsidRDefault="00AA1548" w:rsidP="00AA1548"/>
        </w:tc>
        <w:tc>
          <w:tcPr>
            <w:tcW w:w="1875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817A30" w14:textId="77777777" w:rsidR="00AA1548" w:rsidRDefault="00AA1548" w:rsidP="00AA1548"/>
        </w:tc>
        <w:tc>
          <w:tcPr>
            <w:tcW w:w="22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392D66" w14:textId="77777777" w:rsidR="00AA1548" w:rsidRDefault="00AA1548" w:rsidP="00C772BC"/>
        </w:tc>
        <w:tc>
          <w:tcPr>
            <w:tcW w:w="206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8F711A" w14:textId="77777777" w:rsidR="00AA1548" w:rsidRDefault="00AA1548" w:rsidP="00C772BC"/>
        </w:tc>
        <w:tc>
          <w:tcPr>
            <w:tcW w:w="205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1D18BC" w14:textId="77777777" w:rsidR="00A44C2C" w:rsidRDefault="00A44C2C" w:rsidP="00A44C2C">
            <w:r w:rsidRPr="004A17BE">
              <w:rPr>
                <w:highlight w:val="yellow"/>
              </w:rPr>
              <w:t>Baptisms(S)[M] @10am</w:t>
            </w:r>
          </w:p>
          <w:p w14:paraId="40F2E47D" w14:textId="77777777" w:rsidR="00AA1548" w:rsidRDefault="00AA1548" w:rsidP="00C772BC"/>
        </w:tc>
      </w:tr>
      <w:tr w:rsidR="00AA1548" w14:paraId="0B2D69E2" w14:textId="77777777" w:rsidTr="00A776CA">
        <w:tblPrEx>
          <w:tblLook w:val="04A0" w:firstRow="1" w:lastRow="0" w:firstColumn="1" w:lastColumn="0" w:noHBand="0" w:noVBand="1"/>
        </w:tblPrEx>
        <w:tc>
          <w:tcPr>
            <w:tcW w:w="197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9771E1" w14:textId="162156D9" w:rsidR="00AA1548" w:rsidRDefault="00060EAF" w:rsidP="001119D5">
            <w:pPr>
              <w:pStyle w:val="Dates"/>
            </w:pPr>
            <w:r>
              <w:t>3</w:t>
            </w:r>
          </w:p>
        </w:tc>
        <w:tc>
          <w:tcPr>
            <w:tcW w:w="19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F87285" w14:textId="57DF621A" w:rsidR="00AA1548" w:rsidRDefault="00060EAF" w:rsidP="001119D5">
            <w:pPr>
              <w:pStyle w:val="Dates"/>
            </w:pPr>
            <w:r>
              <w:t>4</w:t>
            </w:r>
          </w:p>
        </w:tc>
        <w:tc>
          <w:tcPr>
            <w:tcW w:w="21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4E317B" w14:textId="5295200E" w:rsidR="00AA1548" w:rsidRDefault="00060EAF" w:rsidP="001119D5">
            <w:pPr>
              <w:pStyle w:val="Dates"/>
            </w:pPr>
            <w:r>
              <w:t>5</w:t>
            </w:r>
          </w:p>
        </w:tc>
        <w:tc>
          <w:tcPr>
            <w:tcW w:w="1875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CD1B5F" w14:textId="76128D59" w:rsidR="00AA1548" w:rsidRDefault="00060EAF" w:rsidP="001119D5">
            <w:pPr>
              <w:pStyle w:val="Dates"/>
            </w:pPr>
            <w:r>
              <w:t>6</w:t>
            </w:r>
          </w:p>
        </w:tc>
        <w:tc>
          <w:tcPr>
            <w:tcW w:w="22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9FBD43" w14:textId="71EA5CF0" w:rsidR="00AA1548" w:rsidRDefault="00060EAF" w:rsidP="001119D5">
            <w:pPr>
              <w:pStyle w:val="Dates"/>
            </w:pPr>
            <w:r>
              <w:t>7</w:t>
            </w:r>
          </w:p>
        </w:tc>
        <w:tc>
          <w:tcPr>
            <w:tcW w:w="206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2CA48F" w14:textId="574D9563" w:rsidR="00AA1548" w:rsidRDefault="00060EAF" w:rsidP="001119D5">
            <w:pPr>
              <w:pStyle w:val="Dates"/>
            </w:pPr>
            <w:r>
              <w:t>8</w:t>
            </w:r>
          </w:p>
        </w:tc>
        <w:tc>
          <w:tcPr>
            <w:tcW w:w="205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CB1C709" w14:textId="7D1D831B" w:rsidR="00AA1548" w:rsidRDefault="00060EAF" w:rsidP="001119D5">
            <w:pPr>
              <w:pStyle w:val="Dates"/>
            </w:pPr>
            <w:r>
              <w:t>9</w:t>
            </w:r>
          </w:p>
        </w:tc>
      </w:tr>
      <w:tr w:rsidR="00AA1548" w:rsidRPr="00C00034" w14:paraId="6542CEEA" w14:textId="77777777" w:rsidTr="00A776CA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197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3E76E6" w14:textId="77777777" w:rsidR="00FB6BF5" w:rsidRDefault="00FB6BF5" w:rsidP="00FB6BF5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6843ACC2" w14:textId="77777777" w:rsidR="00AA1548" w:rsidRDefault="00AA1548" w:rsidP="00C772BC"/>
        </w:tc>
        <w:tc>
          <w:tcPr>
            <w:tcW w:w="19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450481" w14:textId="77777777" w:rsidR="00FB6BF5" w:rsidRPr="00947D61" w:rsidRDefault="00FB6BF5" w:rsidP="00FB6BF5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07478E62" w14:textId="36CA77C5" w:rsidR="00AA1548" w:rsidRPr="00FB6BF5" w:rsidRDefault="00FB6BF5" w:rsidP="00FB6BF5">
            <w:pPr>
              <w:rPr>
                <w:lang w:val="es-ES"/>
              </w:rPr>
            </w:pPr>
            <w:r w:rsidRPr="009C33D8">
              <w:rPr>
                <w:lang w:val="es-ES"/>
              </w:rPr>
              <w:t>S Cursillo (JB2)[w] @6pm</w:t>
            </w:r>
          </w:p>
        </w:tc>
        <w:tc>
          <w:tcPr>
            <w:tcW w:w="21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30F92A" w14:textId="42DAD0DF" w:rsidR="00A80EF8" w:rsidRPr="00B81099" w:rsidRDefault="00F92B19" w:rsidP="00A80EF8">
            <w:r w:rsidRPr="00B81099">
              <w:t>Quilters</w:t>
            </w:r>
            <w:r w:rsidR="00A80EF8" w:rsidRPr="00B81099">
              <w:t>.(JB4)[w] @8am</w:t>
            </w:r>
          </w:p>
          <w:p w14:paraId="29E09441" w14:textId="77777777" w:rsidR="00B81099" w:rsidRPr="00F92B19" w:rsidRDefault="00B81099" w:rsidP="00B81099">
            <w:r w:rsidRPr="00F92B19">
              <w:t>E Cursillo (FB2)[w]@10am</w:t>
            </w:r>
          </w:p>
          <w:p w14:paraId="3E078814" w14:textId="35D38908" w:rsidR="00A80EF8" w:rsidRPr="00FA556F" w:rsidRDefault="00A80EF8" w:rsidP="00A80EF8">
            <w:pPr>
              <w:rPr>
                <w:lang w:val="es-ES"/>
              </w:rPr>
            </w:pPr>
            <w:r w:rsidRPr="004A17BE">
              <w:rPr>
                <w:highlight w:val="yellow"/>
                <w:lang w:val="es-ES"/>
              </w:rPr>
              <w:t>OCIA (FB/JB)[w]@5pm</w:t>
            </w:r>
          </w:p>
          <w:p w14:paraId="3F4B6F32" w14:textId="77777777" w:rsidR="00A80EF8" w:rsidRPr="00A80EF8" w:rsidRDefault="00A80EF8" w:rsidP="00A80EF8">
            <w:pPr>
              <w:rPr>
                <w:lang w:val="es-ES"/>
              </w:rPr>
            </w:pPr>
            <w:r w:rsidRPr="00A80EF8">
              <w:rPr>
                <w:lang w:val="es-ES"/>
              </w:rPr>
              <w:t>S.M. (PH)[M] @6pm</w:t>
            </w:r>
          </w:p>
          <w:p w14:paraId="5F2DFB66" w14:textId="77777777" w:rsidR="00AA1548" w:rsidRPr="00FB6BF5" w:rsidRDefault="00AA1548" w:rsidP="00C772BC">
            <w:pPr>
              <w:rPr>
                <w:lang w:val="es-ES"/>
              </w:rPr>
            </w:pPr>
          </w:p>
        </w:tc>
        <w:tc>
          <w:tcPr>
            <w:tcW w:w="1875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1AC277" w14:textId="77777777" w:rsidR="00C00034" w:rsidRPr="00B91942" w:rsidRDefault="00C00034" w:rsidP="00C00034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32555CB5" w14:textId="77777777" w:rsidR="00C00034" w:rsidRDefault="00C00034" w:rsidP="00C00034">
            <w:r w:rsidRPr="004A17BE">
              <w:rPr>
                <w:highlight w:val="yellow"/>
              </w:rPr>
              <w:t>YFF(FB/JB)[w] @3pm</w:t>
            </w:r>
          </w:p>
          <w:p w14:paraId="021261EF" w14:textId="77777777" w:rsidR="00AA1548" w:rsidRPr="00C00034" w:rsidRDefault="00AA1548" w:rsidP="00C772BC"/>
        </w:tc>
        <w:tc>
          <w:tcPr>
            <w:tcW w:w="22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2E2A20" w14:textId="77777777" w:rsidR="000F595F" w:rsidRDefault="000F595F" w:rsidP="000F595F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  <w:r>
              <w:br/>
              <w:t>F.C.(FB1)[M] @6:45pm</w:t>
            </w:r>
          </w:p>
          <w:p w14:paraId="0160C7C3" w14:textId="77777777" w:rsidR="000F595F" w:rsidRDefault="000F595F" w:rsidP="000F595F">
            <w:pPr>
              <w:rPr>
                <w:lang w:val="es-ES"/>
              </w:rPr>
            </w:pPr>
            <w:proofErr w:type="spellStart"/>
            <w:r w:rsidRPr="00964E58">
              <w:rPr>
                <w:lang w:val="es-ES"/>
              </w:rPr>
              <w:t>Cenaculo</w:t>
            </w:r>
            <w:proofErr w:type="spellEnd"/>
            <w:r w:rsidRPr="00964E58">
              <w:rPr>
                <w:lang w:val="es-ES"/>
              </w:rPr>
              <w:t xml:space="preserve"> (JB2)[</w:t>
            </w:r>
            <w:r>
              <w:rPr>
                <w:lang w:val="es-ES"/>
              </w:rPr>
              <w:t>w</w:t>
            </w:r>
            <w:r w:rsidRPr="00964E58">
              <w:rPr>
                <w:lang w:val="es-ES"/>
              </w:rPr>
              <w:t>] @6:45pm</w:t>
            </w:r>
          </w:p>
          <w:p w14:paraId="1643B431" w14:textId="77777777" w:rsidR="00AA1548" w:rsidRPr="00C00034" w:rsidRDefault="00AA1548" w:rsidP="00C772BC"/>
        </w:tc>
        <w:tc>
          <w:tcPr>
            <w:tcW w:w="206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464A97" w14:textId="77777777" w:rsidR="000F595F" w:rsidRPr="007E3C0E" w:rsidRDefault="000F595F" w:rsidP="000F595F">
            <w:r w:rsidRPr="007E3C0E">
              <w:t>VAM (CO)[M] @10am</w:t>
            </w:r>
          </w:p>
          <w:p w14:paraId="4BA870A0" w14:textId="33C00D58" w:rsidR="000F595F" w:rsidRPr="00B228FC" w:rsidRDefault="00B221FC" w:rsidP="000F595F">
            <w:r>
              <w:t>R.G.(FB5)@12:30pm</w:t>
            </w:r>
            <w:r w:rsidRPr="00B228FC">
              <w:t xml:space="preserve"> </w:t>
            </w:r>
            <w:r w:rsidR="000F595F" w:rsidRPr="00B228FC">
              <w:t>Rosary &amp; D.M. (CH)[</w:t>
            </w:r>
            <w:r w:rsidR="000F595F">
              <w:t>w</w:t>
            </w:r>
            <w:r w:rsidR="000F595F" w:rsidRPr="00B228FC">
              <w:t>]</w:t>
            </w:r>
          </w:p>
          <w:p w14:paraId="17F587F0" w14:textId="77777777" w:rsidR="000F595F" w:rsidRPr="00B228FC" w:rsidRDefault="000F595F" w:rsidP="000F595F">
            <w:r>
              <w:t>@2:30pm</w:t>
            </w:r>
          </w:p>
          <w:p w14:paraId="3E646F47" w14:textId="416CC58C" w:rsidR="00AA1548" w:rsidRPr="00C00034" w:rsidRDefault="000F595F" w:rsidP="000F595F">
            <w:proofErr w:type="spellStart"/>
            <w:r w:rsidRPr="00B80004">
              <w:t>SoSA</w:t>
            </w:r>
            <w:proofErr w:type="spellEnd"/>
            <w:r w:rsidRPr="00B80004">
              <w:t xml:space="preserve"> (PH)[M] @6pm</w:t>
            </w:r>
          </w:p>
        </w:tc>
        <w:tc>
          <w:tcPr>
            <w:tcW w:w="205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1CA56A" w14:textId="0DAA4F9F" w:rsidR="00897F05" w:rsidRPr="004A17BE" w:rsidRDefault="00897F05" w:rsidP="00B335A2">
            <w:pPr>
              <w:rPr>
                <w:highlight w:val="yellow"/>
              </w:rPr>
            </w:pPr>
            <w:r w:rsidRPr="004A17BE">
              <w:rPr>
                <w:highlight w:val="yellow"/>
              </w:rPr>
              <w:t>Pre-Bap Class(FB5)[M] @10am</w:t>
            </w:r>
          </w:p>
          <w:p w14:paraId="5C875D7C" w14:textId="6D8A20E3" w:rsidR="00B335A2" w:rsidRDefault="00B335A2" w:rsidP="00B335A2">
            <w:r w:rsidRPr="004A17BE">
              <w:rPr>
                <w:highlight w:val="yellow"/>
              </w:rPr>
              <w:t>Confirmation Prep (PH)[M] @9am</w:t>
            </w:r>
          </w:p>
          <w:p w14:paraId="2E0DDF78" w14:textId="77777777" w:rsidR="00AA1548" w:rsidRPr="00C00034" w:rsidRDefault="00AA1548" w:rsidP="00C772BC"/>
        </w:tc>
      </w:tr>
      <w:tr w:rsidR="00AA1548" w14:paraId="1D3389E9" w14:textId="77777777" w:rsidTr="00A776CA">
        <w:tblPrEx>
          <w:tblLook w:val="04A0" w:firstRow="1" w:lastRow="0" w:firstColumn="1" w:lastColumn="0" w:noHBand="0" w:noVBand="1"/>
        </w:tblPrEx>
        <w:tc>
          <w:tcPr>
            <w:tcW w:w="197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08DC6B" w14:textId="39BE894A" w:rsidR="00AA1548" w:rsidRDefault="00AA1548" w:rsidP="001119D5">
            <w:pPr>
              <w:pStyle w:val="Dates"/>
            </w:pPr>
            <w:r>
              <w:t>1</w:t>
            </w:r>
            <w:r w:rsidR="00060EAF">
              <w:t>0</w:t>
            </w:r>
          </w:p>
        </w:tc>
        <w:tc>
          <w:tcPr>
            <w:tcW w:w="19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FCE6EA" w14:textId="35737755" w:rsidR="00AA1548" w:rsidRDefault="00AA1548" w:rsidP="001119D5">
            <w:pPr>
              <w:pStyle w:val="Dates"/>
            </w:pPr>
            <w:r w:rsidRPr="00587033">
              <w:t>1</w:t>
            </w:r>
            <w:r w:rsidR="00060EAF">
              <w:t>1</w:t>
            </w:r>
          </w:p>
        </w:tc>
        <w:tc>
          <w:tcPr>
            <w:tcW w:w="21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336403" w14:textId="3FB40C16" w:rsidR="00AA1548" w:rsidRDefault="00AA1548" w:rsidP="001119D5">
            <w:pPr>
              <w:pStyle w:val="Dates"/>
            </w:pPr>
            <w:r w:rsidRPr="00587033">
              <w:t>1</w:t>
            </w:r>
            <w:r w:rsidR="00060EAF">
              <w:t>2</w:t>
            </w:r>
          </w:p>
        </w:tc>
        <w:tc>
          <w:tcPr>
            <w:tcW w:w="1875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90D276" w14:textId="37BF3CB6" w:rsidR="00AA1548" w:rsidRDefault="00AA1548" w:rsidP="001119D5">
            <w:pPr>
              <w:pStyle w:val="Dates"/>
            </w:pPr>
            <w:r w:rsidRPr="00587033">
              <w:t>1</w:t>
            </w:r>
            <w:r w:rsidR="00060EAF">
              <w:t>3</w:t>
            </w:r>
          </w:p>
        </w:tc>
        <w:tc>
          <w:tcPr>
            <w:tcW w:w="22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E6A6A7" w14:textId="248EF62A" w:rsidR="00AA1548" w:rsidRDefault="00AA1548" w:rsidP="001119D5">
            <w:pPr>
              <w:pStyle w:val="Dates"/>
            </w:pPr>
            <w:r w:rsidRPr="00587033">
              <w:t>1</w:t>
            </w:r>
            <w:r w:rsidR="00060EAF">
              <w:t>4</w:t>
            </w:r>
          </w:p>
        </w:tc>
        <w:tc>
          <w:tcPr>
            <w:tcW w:w="206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940778" w14:textId="0CBD28AE" w:rsidR="00AA1548" w:rsidRDefault="00AA1548" w:rsidP="001119D5">
            <w:pPr>
              <w:pStyle w:val="Dates"/>
            </w:pPr>
            <w:r w:rsidRPr="00587033">
              <w:t>1</w:t>
            </w:r>
            <w:r w:rsidR="00060EAF">
              <w:t>5</w:t>
            </w:r>
          </w:p>
        </w:tc>
        <w:tc>
          <w:tcPr>
            <w:tcW w:w="205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EF6648" w14:textId="382F0D4D" w:rsidR="00AA1548" w:rsidRDefault="00AA1548" w:rsidP="001119D5">
            <w:pPr>
              <w:pStyle w:val="Dates"/>
            </w:pPr>
            <w:r w:rsidRPr="00587033">
              <w:t>1</w:t>
            </w:r>
            <w:r w:rsidR="00060EAF">
              <w:t>6</w:t>
            </w:r>
          </w:p>
        </w:tc>
      </w:tr>
      <w:tr w:rsidR="00AA1548" w:rsidRPr="000C5EB2" w14:paraId="423FA008" w14:textId="77777777" w:rsidTr="00B221FC">
        <w:tblPrEx>
          <w:tblLook w:val="04A0" w:firstRow="1" w:lastRow="0" w:firstColumn="1" w:lastColumn="0" w:noHBand="0" w:noVBand="1"/>
        </w:tblPrEx>
        <w:trPr>
          <w:trHeight w:hRule="exact" w:val="1170"/>
        </w:trPr>
        <w:tc>
          <w:tcPr>
            <w:tcW w:w="197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694028" w14:textId="77777777" w:rsidR="00AA1548" w:rsidRDefault="00B64BEA" w:rsidP="00C772BC">
            <w:r w:rsidRPr="004A17BE">
              <w:rPr>
                <w:highlight w:val="yellow"/>
              </w:rPr>
              <w:t>CRE (FB)[w] @8am</w:t>
            </w:r>
          </w:p>
          <w:p w14:paraId="5D3E7A7F" w14:textId="79F5305B" w:rsidR="00B64BEA" w:rsidRDefault="00B64BEA" w:rsidP="00C772BC">
            <w:r>
              <w:t>Guardians Christmas Party</w:t>
            </w:r>
            <w:r w:rsidR="00E655CB">
              <w:t>(PH)[Y]@7pm</w:t>
            </w:r>
          </w:p>
        </w:tc>
        <w:tc>
          <w:tcPr>
            <w:tcW w:w="19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7AAD06" w14:textId="77777777" w:rsidR="00AA1548" w:rsidRDefault="00E655CB" w:rsidP="00C772BC">
            <w:r>
              <w:t>WWP(PH)</w:t>
            </w:r>
            <w:r w:rsidR="00245F2E">
              <w:t>[W]@5pm</w:t>
            </w:r>
          </w:p>
          <w:p w14:paraId="43482E39" w14:textId="6B503672" w:rsidR="00844F5D" w:rsidRPr="006A69DE" w:rsidRDefault="006E7EE5" w:rsidP="00245F2E">
            <w:proofErr w:type="spellStart"/>
            <w:r w:rsidRPr="006A69DE">
              <w:t>S.Cursillo</w:t>
            </w:r>
            <w:proofErr w:type="spellEnd"/>
            <w:r w:rsidRPr="006A69DE">
              <w:t>(JB2)[w] @6pm</w:t>
            </w:r>
          </w:p>
          <w:p w14:paraId="674CAA2D" w14:textId="2B49A4E8" w:rsidR="00245F2E" w:rsidRDefault="00245F2E" w:rsidP="00245F2E">
            <w:pPr>
              <w:rPr>
                <w:lang w:val="es-ES"/>
              </w:rPr>
            </w:pPr>
            <w:r w:rsidRPr="00817848">
              <w:rPr>
                <w:lang w:val="es-ES"/>
              </w:rPr>
              <w:t xml:space="preserve">Guadalupanas </w:t>
            </w:r>
            <w:r w:rsidRPr="00817848">
              <w:rPr>
                <w:u w:val="single"/>
                <w:lang w:val="es-ES"/>
              </w:rPr>
              <w:t>M</w:t>
            </w:r>
            <w:r>
              <w:rPr>
                <w:u w:val="single"/>
                <w:lang w:val="es-ES"/>
              </w:rPr>
              <w:t xml:space="preserve"> </w:t>
            </w:r>
            <w:r w:rsidRPr="00817848">
              <w:rPr>
                <w:lang w:val="es-ES"/>
              </w:rPr>
              <w:t>(FB1)[M]</w:t>
            </w:r>
            <w:r>
              <w:rPr>
                <w:lang w:val="es-ES"/>
              </w:rPr>
              <w:t xml:space="preserve"> </w:t>
            </w:r>
            <w:r w:rsidRPr="0023540B">
              <w:rPr>
                <w:lang w:val="es-ES"/>
              </w:rPr>
              <w:t>@6:45p</w:t>
            </w:r>
            <w:r>
              <w:rPr>
                <w:lang w:val="es-ES"/>
              </w:rPr>
              <w:t>m</w:t>
            </w:r>
          </w:p>
          <w:p w14:paraId="40EE4596" w14:textId="42FAFF89" w:rsidR="00245F2E" w:rsidRPr="00844F5D" w:rsidRDefault="00245F2E" w:rsidP="00C772BC">
            <w:pPr>
              <w:rPr>
                <w:lang w:val="es-ES"/>
              </w:rPr>
            </w:pPr>
          </w:p>
        </w:tc>
        <w:tc>
          <w:tcPr>
            <w:tcW w:w="21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131ED8" w14:textId="77777777" w:rsidR="00F92B19" w:rsidRPr="00F92B19" w:rsidRDefault="00F92B19" w:rsidP="00F92B19">
            <w:r w:rsidRPr="00F92B19">
              <w:t>Quilters.(JB4)[w] @8am</w:t>
            </w:r>
          </w:p>
          <w:p w14:paraId="77EFB4C4" w14:textId="77777777" w:rsidR="006E7EE5" w:rsidRPr="00F92B19" w:rsidRDefault="006E7EE5" w:rsidP="006E7EE5">
            <w:r w:rsidRPr="00F92B19">
              <w:rPr>
                <w:highlight w:val="yellow"/>
              </w:rPr>
              <w:t>OCIA (FB/JB)[w]@5pm</w:t>
            </w:r>
          </w:p>
          <w:p w14:paraId="41F6CCB2" w14:textId="77777777" w:rsidR="006E7EE5" w:rsidRPr="00F45235" w:rsidRDefault="006E7EE5" w:rsidP="006E7EE5">
            <w:pPr>
              <w:rPr>
                <w:lang w:val="es-ES"/>
              </w:rPr>
            </w:pPr>
            <w:r w:rsidRPr="00F45235">
              <w:rPr>
                <w:lang w:val="es-ES"/>
              </w:rPr>
              <w:t>DoSA(PH/K)[M] @6pm</w:t>
            </w:r>
          </w:p>
          <w:p w14:paraId="0FF0511B" w14:textId="77777777" w:rsidR="006E7EE5" w:rsidRPr="00844F5D" w:rsidRDefault="006E7EE5" w:rsidP="00C772BC">
            <w:pPr>
              <w:rPr>
                <w:lang w:val="es-ES"/>
              </w:rPr>
            </w:pPr>
          </w:p>
        </w:tc>
        <w:tc>
          <w:tcPr>
            <w:tcW w:w="1875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4794A6" w14:textId="77777777" w:rsidR="000C5EB2" w:rsidRDefault="000C5EB2" w:rsidP="000C5EB2">
            <w:r w:rsidRPr="004A17BE">
              <w:rPr>
                <w:highlight w:val="yellow"/>
              </w:rPr>
              <w:t>YFF(FB/JB)[w] @3pm</w:t>
            </w:r>
          </w:p>
          <w:p w14:paraId="731E63D7" w14:textId="64E04B60" w:rsidR="000C5EB2" w:rsidRPr="00F359C0" w:rsidRDefault="000C5EB2" w:rsidP="000C5EB2">
            <w:pPr>
              <w:rPr>
                <w:b/>
                <w:bCs/>
                <w:color w:val="FFFFFF" w:themeColor="background1"/>
              </w:rPr>
            </w:pPr>
            <w:r w:rsidRPr="00F359C0">
              <w:rPr>
                <w:b/>
                <w:bCs/>
                <w:color w:val="FFFFFF" w:themeColor="background1"/>
                <w:highlight w:val="blue"/>
              </w:rPr>
              <w:t>MM(</w:t>
            </w:r>
            <w:r w:rsidR="00203622" w:rsidRPr="00F359C0">
              <w:rPr>
                <w:b/>
                <w:bCs/>
                <w:color w:val="FFFFFF" w:themeColor="background1"/>
                <w:highlight w:val="blue"/>
              </w:rPr>
              <w:t>S</w:t>
            </w:r>
            <w:r w:rsidRPr="00F359C0">
              <w:rPr>
                <w:b/>
                <w:bCs/>
                <w:color w:val="FFFFFF" w:themeColor="background1"/>
                <w:highlight w:val="blue"/>
              </w:rPr>
              <w:t>)[w] @6:</w:t>
            </w:r>
            <w:r w:rsidR="005F0D91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F359C0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11642279" w14:textId="77777777" w:rsidR="00AA1548" w:rsidRPr="000C5EB2" w:rsidRDefault="00AA1548" w:rsidP="00C772BC"/>
        </w:tc>
        <w:tc>
          <w:tcPr>
            <w:tcW w:w="22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14B697" w14:textId="77777777" w:rsidR="00256FD9" w:rsidRPr="005F0D91" w:rsidRDefault="00256FD9" w:rsidP="00256FD9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0CAD9540" w14:textId="77777777" w:rsidR="00256FD9" w:rsidRPr="005F0D91" w:rsidRDefault="00256FD9" w:rsidP="00256FD9">
            <w:pPr>
              <w:framePr w:hSpace="180" w:wrap="around" w:vAnchor="text" w:hAnchor="margin" w:y="52"/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MM(FB6)[w] @6:30pm</w:t>
            </w:r>
          </w:p>
          <w:p w14:paraId="10BFF6B5" w14:textId="0F4735E1" w:rsidR="00203622" w:rsidRPr="005F0D91" w:rsidRDefault="00203622" w:rsidP="00203622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 @6:45pm</w:t>
            </w:r>
          </w:p>
          <w:p w14:paraId="03DAD40E" w14:textId="77777777" w:rsidR="00203622" w:rsidRPr="006A69DE" w:rsidRDefault="00203622" w:rsidP="00203622">
            <w:proofErr w:type="spellStart"/>
            <w:r w:rsidRPr="006A69DE">
              <w:t>Cenaculo</w:t>
            </w:r>
            <w:proofErr w:type="spellEnd"/>
            <w:r w:rsidRPr="006A69DE">
              <w:t xml:space="preserve"> (JB2)[w] @6:45pm</w:t>
            </w:r>
          </w:p>
          <w:p w14:paraId="7CEF4FF1" w14:textId="77777777" w:rsidR="00203622" w:rsidRDefault="00203622" w:rsidP="00203622"/>
          <w:p w14:paraId="498B2F22" w14:textId="77777777" w:rsidR="00AA1548" w:rsidRPr="000C5EB2" w:rsidRDefault="00AA1548" w:rsidP="00C772BC"/>
        </w:tc>
        <w:tc>
          <w:tcPr>
            <w:tcW w:w="206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E15B70" w14:textId="6D6067A1" w:rsidR="00896A69" w:rsidRPr="00B228FC" w:rsidRDefault="00B221FC" w:rsidP="00896A69">
            <w:r>
              <w:t>R.G.(FB5)@12:30pm</w:t>
            </w:r>
            <w:r w:rsidRPr="00B228FC">
              <w:t xml:space="preserve"> </w:t>
            </w:r>
            <w:r w:rsidR="00896A69" w:rsidRPr="00B228FC">
              <w:t>Rosary &amp; D.M. (CH)[</w:t>
            </w:r>
            <w:r w:rsidR="00896A69">
              <w:t>w</w:t>
            </w:r>
            <w:r w:rsidR="00896A69" w:rsidRPr="00B228FC">
              <w:t>]</w:t>
            </w:r>
          </w:p>
          <w:p w14:paraId="387DAEFB" w14:textId="77777777" w:rsidR="00896A69" w:rsidRPr="00B228FC" w:rsidRDefault="00896A69" w:rsidP="00896A69">
            <w:r>
              <w:t>@2:30pm</w:t>
            </w:r>
          </w:p>
          <w:p w14:paraId="45799B0A" w14:textId="77777777" w:rsidR="00AA1548" w:rsidRDefault="00F268C9" w:rsidP="00C772BC">
            <w:r w:rsidRPr="005A585A">
              <w:rPr>
                <w:highlight w:val="yellow"/>
              </w:rPr>
              <w:t>Catechist Appreciation Dinner(PH/K)[Y]@TBD</w:t>
            </w:r>
          </w:p>
          <w:p w14:paraId="7B9C0783" w14:textId="1B423808" w:rsidR="00896A69" w:rsidRPr="000C5EB2" w:rsidRDefault="00896A69" w:rsidP="00896A69"/>
        </w:tc>
        <w:tc>
          <w:tcPr>
            <w:tcW w:w="205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455CF6" w14:textId="77777777" w:rsidR="00896A69" w:rsidRDefault="00896A69" w:rsidP="00896A69">
            <w:r>
              <w:t>VIRTUS Renewal E. &amp; S.</w:t>
            </w:r>
          </w:p>
          <w:p w14:paraId="370C0F80" w14:textId="77777777" w:rsidR="00896A69" w:rsidRPr="00312EB0" w:rsidRDefault="00896A69" w:rsidP="00896A69">
            <w:r>
              <w:t>(JB1)[M] @ 9am</w:t>
            </w:r>
          </w:p>
          <w:p w14:paraId="2BD91677" w14:textId="77777777" w:rsidR="00AA1548" w:rsidRPr="000C5EB2" w:rsidRDefault="00AA1548" w:rsidP="00C772BC"/>
        </w:tc>
      </w:tr>
      <w:tr w:rsidR="00AA1548" w14:paraId="1C3E7BDF" w14:textId="77777777" w:rsidTr="00A776CA">
        <w:tblPrEx>
          <w:tblLook w:val="04A0" w:firstRow="1" w:lastRow="0" w:firstColumn="1" w:lastColumn="0" w:noHBand="0" w:noVBand="1"/>
        </w:tblPrEx>
        <w:tc>
          <w:tcPr>
            <w:tcW w:w="197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EB33B7" w14:textId="1CA07C1E" w:rsidR="00AA1548" w:rsidRDefault="00AA1548" w:rsidP="001119D5">
            <w:pPr>
              <w:pStyle w:val="Dates"/>
            </w:pPr>
            <w:r>
              <w:t>1</w:t>
            </w:r>
            <w:r w:rsidR="00060EAF">
              <w:t>7</w:t>
            </w:r>
          </w:p>
        </w:tc>
        <w:tc>
          <w:tcPr>
            <w:tcW w:w="19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2BC108" w14:textId="7B309C71" w:rsidR="00AA1548" w:rsidRDefault="00AA1548" w:rsidP="001119D5">
            <w:pPr>
              <w:pStyle w:val="Dates"/>
            </w:pPr>
            <w:r w:rsidRPr="00587033">
              <w:t>1</w:t>
            </w:r>
            <w:r w:rsidR="00060EAF">
              <w:t>8</w:t>
            </w:r>
          </w:p>
        </w:tc>
        <w:tc>
          <w:tcPr>
            <w:tcW w:w="21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9929AC" w14:textId="77440C6E" w:rsidR="00AA1548" w:rsidRDefault="00060EAF" w:rsidP="001119D5">
            <w:pPr>
              <w:pStyle w:val="Dates"/>
            </w:pPr>
            <w:r>
              <w:t>19</w:t>
            </w:r>
          </w:p>
        </w:tc>
        <w:tc>
          <w:tcPr>
            <w:tcW w:w="1875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E07630" w14:textId="29B43E01" w:rsidR="00AA1548" w:rsidRDefault="00AA1548" w:rsidP="001119D5">
            <w:pPr>
              <w:pStyle w:val="Dates"/>
            </w:pPr>
            <w:r w:rsidRPr="00587033">
              <w:t>2</w:t>
            </w:r>
            <w:r w:rsidR="00060EAF">
              <w:t>0</w:t>
            </w:r>
          </w:p>
        </w:tc>
        <w:tc>
          <w:tcPr>
            <w:tcW w:w="22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22ECF2" w14:textId="6DBC7A35" w:rsidR="00AA1548" w:rsidRDefault="00AA1548" w:rsidP="001119D5">
            <w:pPr>
              <w:pStyle w:val="Dates"/>
            </w:pPr>
            <w:r w:rsidRPr="00587033">
              <w:t>2</w:t>
            </w:r>
            <w:r w:rsidR="00060EAF">
              <w:t>1</w:t>
            </w:r>
          </w:p>
        </w:tc>
        <w:tc>
          <w:tcPr>
            <w:tcW w:w="206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E8F420" w14:textId="6279A928" w:rsidR="00AA1548" w:rsidRDefault="00AA1548" w:rsidP="001119D5">
            <w:pPr>
              <w:pStyle w:val="Dates"/>
            </w:pPr>
            <w:r w:rsidRPr="00587033">
              <w:t>2</w:t>
            </w:r>
            <w:r w:rsidR="00060EAF">
              <w:t>2</w:t>
            </w:r>
          </w:p>
        </w:tc>
        <w:tc>
          <w:tcPr>
            <w:tcW w:w="205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EA6556" w14:textId="7B4209A8" w:rsidR="00AA1548" w:rsidRDefault="00AA1548" w:rsidP="001119D5">
            <w:pPr>
              <w:pStyle w:val="Dates"/>
            </w:pPr>
            <w:r w:rsidRPr="00587033">
              <w:t>2</w:t>
            </w:r>
            <w:r w:rsidR="00060EAF">
              <w:t>3</w:t>
            </w:r>
          </w:p>
        </w:tc>
      </w:tr>
      <w:tr w:rsidR="00AA1548" w:rsidRPr="00A776CA" w14:paraId="3141E26F" w14:textId="77777777" w:rsidTr="00A776CA">
        <w:tblPrEx>
          <w:tblLook w:val="04A0" w:firstRow="1" w:lastRow="0" w:firstColumn="1" w:lastColumn="0" w:noHBand="0" w:noVBand="1"/>
        </w:tblPrEx>
        <w:trPr>
          <w:trHeight w:hRule="exact" w:val="1629"/>
        </w:trPr>
        <w:tc>
          <w:tcPr>
            <w:tcW w:w="197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0CD9E5" w14:textId="77777777" w:rsidR="00B0681D" w:rsidRDefault="00B0681D" w:rsidP="00B0681D">
            <w:r w:rsidRPr="009E3D1C">
              <w:rPr>
                <w:highlight w:val="yellow"/>
              </w:rPr>
              <w:t>CRE (FB)[w] @8am</w:t>
            </w:r>
          </w:p>
          <w:p w14:paraId="276E482F" w14:textId="77777777" w:rsidR="00B0681D" w:rsidRDefault="00B0681D" w:rsidP="00B0681D">
            <w:proofErr w:type="spellStart"/>
            <w:r>
              <w:t>KofC</w:t>
            </w:r>
            <w:proofErr w:type="spellEnd"/>
            <w:r>
              <w:t xml:space="preserve"> C&amp;D (PH)[M] @9am</w:t>
            </w:r>
          </w:p>
          <w:p w14:paraId="2422D582" w14:textId="77777777" w:rsidR="00AA1548" w:rsidRDefault="00AA1548" w:rsidP="00C772BC"/>
        </w:tc>
        <w:tc>
          <w:tcPr>
            <w:tcW w:w="19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D0B7D7" w14:textId="77777777" w:rsidR="00B0681D" w:rsidRPr="00947D61" w:rsidRDefault="00B0681D" w:rsidP="00B0681D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59A23B9C" w14:textId="05FC61B1" w:rsidR="00B0681D" w:rsidRPr="006A69DE" w:rsidRDefault="00B0681D" w:rsidP="00B0681D">
            <w:pPr>
              <w:rPr>
                <w:lang w:val="es-ES"/>
              </w:rPr>
            </w:pPr>
            <w:r w:rsidRPr="006A69DE">
              <w:rPr>
                <w:lang w:val="es-ES"/>
              </w:rPr>
              <w:t>WWP(PH)[W]@5pm</w:t>
            </w:r>
          </w:p>
          <w:p w14:paraId="6765983E" w14:textId="36B1AF63" w:rsidR="00AA1548" w:rsidRPr="00B0681D" w:rsidRDefault="00B0681D" w:rsidP="00B0681D">
            <w:r w:rsidRPr="00B0681D">
              <w:t>S Cursillo (JB2)[w] @6pm</w:t>
            </w:r>
          </w:p>
        </w:tc>
        <w:tc>
          <w:tcPr>
            <w:tcW w:w="21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131D0F" w14:textId="77777777" w:rsidR="00F92B19" w:rsidRPr="00F92B19" w:rsidRDefault="00F92B19" w:rsidP="00F92B19">
            <w:r w:rsidRPr="00F92B19">
              <w:t>Quilters.(JB4)[w] @8am</w:t>
            </w:r>
          </w:p>
          <w:p w14:paraId="3ABA0942" w14:textId="40D45F88" w:rsidR="00EB410E" w:rsidRPr="00F92B19" w:rsidRDefault="00EB410E" w:rsidP="00D34107">
            <w:r w:rsidRPr="00F92B19">
              <w:t>E Cursillo (FB2)[w]@10am</w:t>
            </w:r>
          </w:p>
          <w:p w14:paraId="21378EDE" w14:textId="102D73A4" w:rsidR="00D34107" w:rsidRPr="00EB410E" w:rsidRDefault="00D34107" w:rsidP="00D34107">
            <w:pPr>
              <w:rPr>
                <w:lang w:val="es-ES"/>
              </w:rPr>
            </w:pPr>
            <w:r w:rsidRPr="009E3D1C">
              <w:rPr>
                <w:highlight w:val="yellow"/>
                <w:lang w:val="es-ES"/>
              </w:rPr>
              <w:t>OCIA (FB/JB)[w]@5pm</w:t>
            </w:r>
          </w:p>
          <w:p w14:paraId="74708E28" w14:textId="227C7E60" w:rsidR="00EB410E" w:rsidRPr="004E07BA" w:rsidRDefault="00E62633" w:rsidP="00EB410E">
            <w:pPr>
              <w:rPr>
                <w:lang w:val="es-ES"/>
              </w:rPr>
            </w:pPr>
            <w:proofErr w:type="spellStart"/>
            <w:r w:rsidRPr="004E07BA">
              <w:rPr>
                <w:lang w:val="es-ES"/>
              </w:rPr>
              <w:t>KofC</w:t>
            </w:r>
            <w:proofErr w:type="spellEnd"/>
            <w:r w:rsidRPr="004E07BA">
              <w:rPr>
                <w:lang w:val="es-ES"/>
              </w:rPr>
              <w:t xml:space="preserve"> M(PH)[M]@6pm </w:t>
            </w:r>
            <w:proofErr w:type="spellStart"/>
            <w:r w:rsidR="00EB410E" w:rsidRPr="004E07BA">
              <w:rPr>
                <w:lang w:val="es-ES"/>
              </w:rPr>
              <w:t>MoMs</w:t>
            </w:r>
            <w:proofErr w:type="spellEnd"/>
            <w:r w:rsidR="00EB410E" w:rsidRPr="004E07BA">
              <w:rPr>
                <w:lang w:val="es-ES"/>
              </w:rPr>
              <w:t>(CH)[M]@6:30pm</w:t>
            </w:r>
          </w:p>
          <w:p w14:paraId="3F8E6F52" w14:textId="0004298C" w:rsidR="00AA1548" w:rsidRPr="004E07BA" w:rsidRDefault="00AA1548" w:rsidP="00C772BC">
            <w:pPr>
              <w:rPr>
                <w:lang w:val="es-ES"/>
              </w:rPr>
            </w:pPr>
          </w:p>
        </w:tc>
        <w:tc>
          <w:tcPr>
            <w:tcW w:w="1875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6E636F" w14:textId="77777777" w:rsidR="00C00EEC" w:rsidRDefault="00C00EEC" w:rsidP="00C00EEC">
            <w:r w:rsidRPr="009E3D1C">
              <w:rPr>
                <w:highlight w:val="yellow"/>
              </w:rPr>
              <w:t>YFF(FB/JB)[w] @3pm</w:t>
            </w:r>
          </w:p>
          <w:p w14:paraId="2FE945D5" w14:textId="77777777" w:rsidR="00C00EEC" w:rsidRDefault="00C00EEC" w:rsidP="00C00EEC">
            <w:r w:rsidRPr="00433142">
              <w:t>A</w:t>
            </w:r>
            <w:r>
              <w:t>FF(PH)[M] @6:45pm</w:t>
            </w:r>
          </w:p>
          <w:p w14:paraId="56516CBD" w14:textId="2328D22D" w:rsidR="00AA1548" w:rsidRPr="005F0D91" w:rsidRDefault="00C00EEC" w:rsidP="00C00EEC">
            <w:pPr>
              <w:rPr>
                <w:b/>
                <w:bCs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229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47F699" w14:textId="77777777" w:rsidR="00C00EEC" w:rsidRDefault="00C00EEC" w:rsidP="00C00EEC">
            <w:r>
              <w:t>ABS(FB1,3,4,5)[w] @9am</w:t>
            </w:r>
          </w:p>
          <w:p w14:paraId="5A9D91C3" w14:textId="2613BD8A" w:rsidR="00C00EEC" w:rsidRPr="005F0D91" w:rsidRDefault="00C00EEC" w:rsidP="00C00EEC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633E4E81" w14:textId="77777777" w:rsidR="009C1DDE" w:rsidRPr="005F0D91" w:rsidRDefault="00C00EEC" w:rsidP="009C1DDE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MM(FB6)[w] @6:30pm</w:t>
            </w:r>
            <w:r w:rsidR="009C1DDE" w:rsidRPr="005F0D91">
              <w:rPr>
                <w:b/>
                <w:bCs/>
                <w:color w:val="FFFFFF" w:themeColor="background1"/>
              </w:rPr>
              <w:t xml:space="preserve"> </w:t>
            </w:r>
          </w:p>
          <w:p w14:paraId="704ACE6A" w14:textId="634182A8" w:rsidR="009C1DDE" w:rsidRDefault="009C1DDE" w:rsidP="009C1DDE">
            <w:r>
              <w:t>P.C. (JB3)[M] @6:45pm</w:t>
            </w:r>
          </w:p>
          <w:p w14:paraId="5A382A22" w14:textId="77777777" w:rsidR="009C1DDE" w:rsidRPr="009C1DDE" w:rsidRDefault="009C1DDE" w:rsidP="009C1DDE">
            <w:proofErr w:type="spellStart"/>
            <w:r w:rsidRPr="009C1DDE">
              <w:t>Cenaculo</w:t>
            </w:r>
            <w:proofErr w:type="spellEnd"/>
            <w:r w:rsidRPr="009C1DDE">
              <w:t xml:space="preserve"> (JB2)[w] @6:45pm</w:t>
            </w:r>
          </w:p>
          <w:p w14:paraId="69EDCB84" w14:textId="00DD99C5" w:rsidR="00C00EEC" w:rsidRPr="00256FD9" w:rsidRDefault="00C00EEC" w:rsidP="00C00EEC">
            <w:pPr>
              <w:framePr w:hSpace="180" w:wrap="around" w:vAnchor="text" w:hAnchor="margin" w:y="52"/>
            </w:pPr>
          </w:p>
          <w:p w14:paraId="0CC5613C" w14:textId="77777777" w:rsidR="00AA1548" w:rsidRPr="00A776CA" w:rsidRDefault="00AA1548" w:rsidP="00C772BC"/>
        </w:tc>
        <w:tc>
          <w:tcPr>
            <w:tcW w:w="2065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F0F468" w14:textId="5333982D" w:rsidR="00587B2B" w:rsidRPr="00B228FC" w:rsidRDefault="00B221FC" w:rsidP="00587B2B">
            <w:r>
              <w:t>R.G.(FB5)@12:30pm</w:t>
            </w:r>
            <w:r w:rsidRPr="00B228FC">
              <w:t xml:space="preserve"> </w:t>
            </w:r>
            <w:r w:rsidR="00587B2B" w:rsidRPr="00B228FC">
              <w:t>Rosary &amp; D.M. (CH)[</w:t>
            </w:r>
            <w:r w:rsidR="00587B2B">
              <w:t>w</w:t>
            </w:r>
            <w:r w:rsidR="00587B2B" w:rsidRPr="00B228FC">
              <w:t>]</w:t>
            </w:r>
          </w:p>
          <w:p w14:paraId="07DCE338" w14:textId="77777777" w:rsidR="00587B2B" w:rsidRPr="00B228FC" w:rsidRDefault="00587B2B" w:rsidP="00587B2B">
            <w:r>
              <w:t>@2:30pm</w:t>
            </w:r>
          </w:p>
          <w:p w14:paraId="0B2FF4B8" w14:textId="77777777" w:rsidR="00AA1548" w:rsidRPr="00A776CA" w:rsidRDefault="00AA1548" w:rsidP="00C772BC"/>
        </w:tc>
        <w:tc>
          <w:tcPr>
            <w:tcW w:w="2059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995612" w14:textId="77777777" w:rsidR="00587B2B" w:rsidRPr="009E3D1C" w:rsidRDefault="00587B2B" w:rsidP="00587B2B">
            <w:pPr>
              <w:rPr>
                <w:highlight w:val="yellow"/>
              </w:rPr>
            </w:pPr>
            <w:r w:rsidRPr="009E3D1C">
              <w:rPr>
                <w:highlight w:val="yellow"/>
              </w:rPr>
              <w:t>FHC Prep(FB/JB/PH)[M]</w:t>
            </w:r>
          </w:p>
          <w:p w14:paraId="49CBF9FB" w14:textId="1887D64C" w:rsidR="00AA1548" w:rsidRPr="00A776CA" w:rsidRDefault="00587B2B" w:rsidP="00587B2B">
            <w:r w:rsidRPr="009E3D1C">
              <w:rPr>
                <w:highlight w:val="yellow"/>
              </w:rPr>
              <w:t>@9am</w:t>
            </w:r>
          </w:p>
        </w:tc>
      </w:tr>
      <w:tr w:rsidR="00AA1548" w14:paraId="2494AE48" w14:textId="77777777" w:rsidTr="00A776CA">
        <w:tblPrEx>
          <w:tblLook w:val="04A0" w:firstRow="1" w:lastRow="0" w:firstColumn="1" w:lastColumn="0" w:noHBand="0" w:noVBand="1"/>
        </w:tblPrEx>
        <w:tc>
          <w:tcPr>
            <w:tcW w:w="197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988468" w14:textId="511D870B" w:rsidR="00AA1548" w:rsidRDefault="00AA1548" w:rsidP="001119D5">
            <w:pPr>
              <w:pStyle w:val="Dates"/>
            </w:pPr>
            <w:r>
              <w:t>2</w:t>
            </w:r>
            <w:r w:rsidR="00796D09">
              <w:t>4</w:t>
            </w:r>
          </w:p>
        </w:tc>
        <w:tc>
          <w:tcPr>
            <w:tcW w:w="19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1C5995" w14:textId="4E278E44" w:rsidR="00AA1548" w:rsidRDefault="00AA1548" w:rsidP="001119D5">
            <w:pPr>
              <w:pStyle w:val="Dates"/>
            </w:pPr>
            <w:r w:rsidRPr="00587033">
              <w:t>2</w:t>
            </w:r>
            <w:r w:rsidR="00796D09">
              <w:t>5</w:t>
            </w:r>
          </w:p>
        </w:tc>
        <w:tc>
          <w:tcPr>
            <w:tcW w:w="21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A56DC3" w14:textId="5F8215F2" w:rsidR="00AA1548" w:rsidRDefault="00AA1548" w:rsidP="001119D5">
            <w:pPr>
              <w:pStyle w:val="Dates"/>
            </w:pPr>
            <w:r w:rsidRPr="00587033">
              <w:t>2</w:t>
            </w:r>
            <w:r w:rsidR="00796D09">
              <w:t>6</w:t>
            </w:r>
          </w:p>
        </w:tc>
        <w:tc>
          <w:tcPr>
            <w:tcW w:w="1875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70BA5E" w14:textId="787CBD93" w:rsidR="00AA1548" w:rsidRDefault="00AA1548" w:rsidP="001119D5">
            <w:pPr>
              <w:pStyle w:val="Dates"/>
            </w:pPr>
            <w:r w:rsidRPr="00587033">
              <w:t>2</w:t>
            </w:r>
            <w:r w:rsidR="00796D09">
              <w:t>7</w:t>
            </w:r>
          </w:p>
        </w:tc>
        <w:tc>
          <w:tcPr>
            <w:tcW w:w="229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AA6A9D" w14:textId="5D69C72D" w:rsidR="00AA1548" w:rsidRDefault="00AA1548" w:rsidP="001119D5">
            <w:pPr>
              <w:pStyle w:val="Dates"/>
            </w:pPr>
            <w:r w:rsidRPr="00587033">
              <w:t>2</w:t>
            </w:r>
            <w:r w:rsidR="00796D09">
              <w:t>8</w:t>
            </w:r>
          </w:p>
        </w:tc>
        <w:tc>
          <w:tcPr>
            <w:tcW w:w="206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C8C0EE" w14:textId="3FBEA5EB" w:rsidR="00AA1548" w:rsidRDefault="00796D09" w:rsidP="001119D5">
            <w:pPr>
              <w:pStyle w:val="Dates"/>
            </w:pPr>
            <w:r>
              <w:t>29</w:t>
            </w:r>
          </w:p>
        </w:tc>
        <w:tc>
          <w:tcPr>
            <w:tcW w:w="2059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9E57A2" w14:textId="5CBCCD46" w:rsidR="00AA1548" w:rsidRDefault="00796D09" w:rsidP="001119D5">
            <w:pPr>
              <w:pStyle w:val="Dates"/>
            </w:pPr>
            <w:r>
              <w:t>30</w:t>
            </w:r>
          </w:p>
        </w:tc>
      </w:tr>
      <w:tr w:rsidR="00080EF7" w:rsidRPr="009F4239" w14:paraId="2BEB9F26" w14:textId="77777777" w:rsidTr="00796D09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1975" w:type="dxa"/>
            <w:tcBorders>
              <w:left w:val="single" w:sz="6" w:space="0" w:color="D9D9D9" w:themeColor="background1" w:themeShade="D9"/>
              <w:bottom w:val="single" w:sz="4" w:space="0" w:color="D9D9D9" w:themeColor="background1" w:themeShade="D9"/>
              <w:right w:val="single" w:sz="6" w:space="0" w:color="D9D9D9" w:themeColor="background1" w:themeShade="D9"/>
            </w:tcBorders>
          </w:tcPr>
          <w:p w14:paraId="50F5038B" w14:textId="77777777" w:rsidR="00B0681D" w:rsidRDefault="00B0681D" w:rsidP="00B0681D">
            <w:r w:rsidRPr="009E3D1C">
              <w:rPr>
                <w:highlight w:val="yellow"/>
              </w:rPr>
              <w:t>CRE (FB)[w] @8am</w:t>
            </w:r>
          </w:p>
          <w:p w14:paraId="76EEBE1E" w14:textId="77777777" w:rsidR="00080EF7" w:rsidRDefault="00080EF7" w:rsidP="000B67C8"/>
        </w:tc>
        <w:tc>
          <w:tcPr>
            <w:tcW w:w="1995" w:type="dxa"/>
            <w:tcBorders>
              <w:left w:val="single" w:sz="6" w:space="0" w:color="D9D9D9" w:themeColor="background1" w:themeShade="D9"/>
              <w:bottom w:val="single" w:sz="4" w:space="0" w:color="D9D9D9" w:themeColor="background1" w:themeShade="D9"/>
              <w:right w:val="single" w:sz="6" w:space="0" w:color="D9D9D9" w:themeColor="background1" w:themeShade="D9"/>
            </w:tcBorders>
          </w:tcPr>
          <w:p w14:paraId="2DCB4EA1" w14:textId="28AA70F0" w:rsidR="00080328" w:rsidRPr="00080328" w:rsidRDefault="00080328" w:rsidP="00080328">
            <w:r w:rsidRPr="00080328">
              <w:t>ABS(FB2,3,4)[w]@6:30pm</w:t>
            </w:r>
          </w:p>
          <w:p w14:paraId="2C347FD3" w14:textId="387CFB8E" w:rsidR="00080328" w:rsidRPr="00080328" w:rsidRDefault="00080328" w:rsidP="00080328">
            <w:r w:rsidRPr="00080328">
              <w:t>WWP(PH)[W]@5pm</w:t>
            </w:r>
          </w:p>
          <w:p w14:paraId="40008D6B" w14:textId="751895CB" w:rsidR="00080EF7" w:rsidRPr="006A69DE" w:rsidRDefault="00080328" w:rsidP="00080328">
            <w:r w:rsidRPr="006A69DE">
              <w:t>S Cursillo (JB2)[w] @6pm</w:t>
            </w:r>
          </w:p>
        </w:tc>
        <w:tc>
          <w:tcPr>
            <w:tcW w:w="2150" w:type="dxa"/>
            <w:tcBorders>
              <w:left w:val="single" w:sz="6" w:space="0" w:color="D9D9D9" w:themeColor="background1" w:themeShade="D9"/>
              <w:bottom w:val="single" w:sz="4" w:space="0" w:color="D9D9D9" w:themeColor="background1" w:themeShade="D9"/>
              <w:right w:val="single" w:sz="6" w:space="0" w:color="D9D9D9" w:themeColor="background1" w:themeShade="D9"/>
            </w:tcBorders>
          </w:tcPr>
          <w:p w14:paraId="3BE0537D" w14:textId="77777777" w:rsidR="00F92B19" w:rsidRPr="00F92B19" w:rsidRDefault="00F92B19" w:rsidP="00F92B19">
            <w:r w:rsidRPr="00F92B19">
              <w:t>Quilters.(JB4)[w] @8am</w:t>
            </w:r>
          </w:p>
          <w:p w14:paraId="2DF797E2" w14:textId="77777777" w:rsidR="00080328" w:rsidRPr="00F92B19" w:rsidRDefault="00080328" w:rsidP="00080328">
            <w:r w:rsidRPr="00F92B19">
              <w:rPr>
                <w:highlight w:val="yellow"/>
              </w:rPr>
              <w:t>OCIA (FB/JB)[w]@5pm</w:t>
            </w:r>
          </w:p>
          <w:p w14:paraId="6A8FE957" w14:textId="77777777" w:rsidR="00080328" w:rsidRPr="006E7EE5" w:rsidRDefault="00080328" w:rsidP="00080328"/>
          <w:p w14:paraId="703E19E9" w14:textId="77777777" w:rsidR="00080EF7" w:rsidRPr="00F92B19" w:rsidRDefault="00080EF7" w:rsidP="000B67C8"/>
        </w:tc>
        <w:tc>
          <w:tcPr>
            <w:tcW w:w="1875" w:type="dxa"/>
            <w:gridSpan w:val="2"/>
            <w:tcBorders>
              <w:left w:val="single" w:sz="6" w:space="0" w:color="D9D9D9" w:themeColor="background1" w:themeShade="D9"/>
              <w:bottom w:val="single" w:sz="4" w:space="0" w:color="D9D9D9" w:themeColor="background1" w:themeShade="D9"/>
              <w:right w:val="single" w:sz="6" w:space="0" w:color="D9D9D9" w:themeColor="background1" w:themeShade="D9"/>
            </w:tcBorders>
          </w:tcPr>
          <w:p w14:paraId="13F2DE0D" w14:textId="77777777" w:rsidR="009F4239" w:rsidRDefault="009F4239" w:rsidP="009F4239">
            <w:r w:rsidRPr="009E3D1C">
              <w:rPr>
                <w:highlight w:val="yellow"/>
              </w:rPr>
              <w:t>YFF(FB/JB)[w] @3pm</w:t>
            </w:r>
          </w:p>
          <w:p w14:paraId="673D44EE" w14:textId="2EA6B4E3" w:rsidR="009F4239" w:rsidRPr="005F0D91" w:rsidRDefault="009F4239" w:rsidP="009F4239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5F0D91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5F0D91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1974E9E5" w14:textId="77777777" w:rsidR="00080EF7" w:rsidRPr="009F4239" w:rsidRDefault="00080EF7" w:rsidP="000B67C8"/>
        </w:tc>
        <w:tc>
          <w:tcPr>
            <w:tcW w:w="2295" w:type="dxa"/>
            <w:tcBorders>
              <w:left w:val="single" w:sz="6" w:space="0" w:color="D9D9D9" w:themeColor="background1" w:themeShade="D9"/>
              <w:bottom w:val="single" w:sz="4" w:space="0" w:color="D9D9D9" w:themeColor="background1" w:themeShade="D9"/>
              <w:right w:val="single" w:sz="6" w:space="0" w:color="D9D9D9" w:themeColor="background1" w:themeShade="D9"/>
            </w:tcBorders>
          </w:tcPr>
          <w:p w14:paraId="1EE3B2EF" w14:textId="75DC8C76" w:rsidR="009F4239" w:rsidRDefault="009F4239" w:rsidP="009F4239">
            <w:r>
              <w:t>ABS(FB1,3,4,5)[w] @9am</w:t>
            </w:r>
          </w:p>
          <w:p w14:paraId="265B1A52" w14:textId="13B842B4" w:rsidR="009F4239" w:rsidRPr="005F0D91" w:rsidRDefault="009F4239" w:rsidP="009F4239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100D84EC" w14:textId="77777777" w:rsidR="009F4239" w:rsidRPr="006A69DE" w:rsidRDefault="009F4239" w:rsidP="009F4239">
            <w:pPr>
              <w:rPr>
                <w:b/>
                <w:bCs/>
                <w:color w:val="FFFFFF" w:themeColor="background1"/>
                <w:lang w:val="es-ES"/>
              </w:rPr>
            </w:pPr>
            <w:r w:rsidRPr="006A69DE">
              <w:rPr>
                <w:b/>
                <w:bCs/>
                <w:color w:val="FFFFFF" w:themeColor="background1"/>
                <w:highlight w:val="blue"/>
                <w:lang w:val="es-ES"/>
              </w:rPr>
              <w:t>MM(FB6)[w] @6:30pm</w:t>
            </w:r>
            <w:r w:rsidRPr="006A69DE">
              <w:rPr>
                <w:b/>
                <w:bCs/>
                <w:color w:val="FFFFFF" w:themeColor="background1"/>
                <w:lang w:val="es-ES"/>
              </w:rPr>
              <w:t xml:space="preserve"> </w:t>
            </w:r>
          </w:p>
          <w:p w14:paraId="4C8481D9" w14:textId="77777777" w:rsidR="009966C8" w:rsidRPr="006A69DE" w:rsidRDefault="009966C8" w:rsidP="009966C8">
            <w:pPr>
              <w:rPr>
                <w:lang w:val="es-ES"/>
              </w:rPr>
            </w:pPr>
            <w:proofErr w:type="spellStart"/>
            <w:r w:rsidRPr="006A69DE">
              <w:rPr>
                <w:lang w:val="es-ES"/>
              </w:rPr>
              <w:t>Cenaculo</w:t>
            </w:r>
            <w:proofErr w:type="spellEnd"/>
            <w:r w:rsidRPr="006A69DE">
              <w:rPr>
                <w:lang w:val="es-ES"/>
              </w:rPr>
              <w:t xml:space="preserve"> (JB2)[w] @6:45pm</w:t>
            </w:r>
          </w:p>
          <w:p w14:paraId="353DBF8C" w14:textId="77777777" w:rsidR="00080EF7" w:rsidRPr="006A69DE" w:rsidRDefault="00080EF7" w:rsidP="00C772BC">
            <w:pPr>
              <w:rPr>
                <w:lang w:val="es-ES"/>
              </w:rPr>
            </w:pPr>
          </w:p>
        </w:tc>
        <w:tc>
          <w:tcPr>
            <w:tcW w:w="2065" w:type="dxa"/>
            <w:tcBorders>
              <w:left w:val="single" w:sz="6" w:space="0" w:color="D9D9D9" w:themeColor="background1" w:themeShade="D9"/>
              <w:bottom w:val="single" w:sz="4" w:space="0" w:color="D9D9D9" w:themeColor="background1" w:themeShade="D9"/>
              <w:right w:val="single" w:sz="6" w:space="0" w:color="D9D9D9" w:themeColor="background1" w:themeShade="D9"/>
            </w:tcBorders>
          </w:tcPr>
          <w:p w14:paraId="11A9D15B" w14:textId="2D570948" w:rsidR="009966C8" w:rsidRPr="00B228FC" w:rsidRDefault="00B221FC" w:rsidP="009966C8">
            <w:r>
              <w:t>R.G.(FB5)@12:30pm</w:t>
            </w:r>
            <w:r w:rsidRPr="00B228FC">
              <w:t xml:space="preserve"> </w:t>
            </w:r>
            <w:r w:rsidR="009966C8" w:rsidRPr="00B228FC">
              <w:t>Rosary &amp; D.M. (CH)[</w:t>
            </w:r>
            <w:r w:rsidR="009966C8">
              <w:t>w</w:t>
            </w:r>
            <w:r w:rsidR="009966C8" w:rsidRPr="00B228FC">
              <w:t>]</w:t>
            </w:r>
          </w:p>
          <w:p w14:paraId="3AD14316" w14:textId="77777777" w:rsidR="009966C8" w:rsidRPr="00B228FC" w:rsidRDefault="009966C8" w:rsidP="009966C8">
            <w:r>
              <w:t>@2:30pm</w:t>
            </w:r>
          </w:p>
          <w:p w14:paraId="1CEA3108" w14:textId="77777777" w:rsidR="00080EF7" w:rsidRPr="009F4239" w:rsidRDefault="00080EF7" w:rsidP="00C772BC"/>
        </w:tc>
        <w:tc>
          <w:tcPr>
            <w:tcW w:w="2059" w:type="dxa"/>
            <w:tcBorders>
              <w:left w:val="single" w:sz="6" w:space="0" w:color="D9D9D9" w:themeColor="background1" w:themeShade="D9"/>
              <w:bottom w:val="single" w:sz="4" w:space="0" w:color="D9D9D9" w:themeColor="background1" w:themeShade="D9"/>
              <w:right w:val="single" w:sz="6" w:space="0" w:color="D9D9D9" w:themeColor="background1" w:themeShade="D9"/>
            </w:tcBorders>
          </w:tcPr>
          <w:p w14:paraId="2D62235A" w14:textId="127557A8" w:rsidR="009966C8" w:rsidRDefault="009966C8" w:rsidP="009966C8">
            <w:r>
              <w:t>VIRTUS Init</w:t>
            </w:r>
            <w:r w:rsidR="005D12F2">
              <w:t>i</w:t>
            </w:r>
            <w:r>
              <w:t>al</w:t>
            </w:r>
          </w:p>
          <w:p w14:paraId="28F2FB8E" w14:textId="77777777" w:rsidR="009966C8" w:rsidRPr="00312EB0" w:rsidRDefault="009966C8" w:rsidP="009966C8">
            <w:r>
              <w:t>(FB1,3)[M] @ 10am</w:t>
            </w:r>
          </w:p>
          <w:p w14:paraId="5F67CB35" w14:textId="77777777" w:rsidR="00080EF7" w:rsidRPr="009F4239" w:rsidRDefault="00080EF7" w:rsidP="00C772BC"/>
        </w:tc>
      </w:tr>
      <w:tr w:rsidR="00796D09" w14:paraId="192CE91C" w14:textId="77777777" w:rsidTr="00710492">
        <w:tblPrEx>
          <w:tblLook w:val="04A0" w:firstRow="1" w:lastRow="0" w:firstColumn="1" w:lastColumn="0" w:noHBand="0" w:noVBand="1"/>
        </w:tblPrEx>
        <w:trPr>
          <w:trHeight w:hRule="exact" w:val="274"/>
        </w:trPr>
        <w:tc>
          <w:tcPr>
            <w:tcW w:w="1975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16D8FF55" w14:textId="12684C45" w:rsidR="00796D09" w:rsidRDefault="00710492" w:rsidP="00710492">
            <w:pPr>
              <w:jc w:val="right"/>
            </w:pPr>
            <w:r w:rsidRPr="001119D5">
              <w:rPr>
                <w:color w:val="595959" w:themeColor="text1" w:themeTint="A6"/>
                <w:sz w:val="22"/>
                <w:szCs w:val="22"/>
              </w:rPr>
              <w:t>31</w:t>
            </w:r>
          </w:p>
        </w:tc>
        <w:tc>
          <w:tcPr>
            <w:tcW w:w="1995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1DC819A7" w14:textId="77777777" w:rsidR="00796D09" w:rsidRDefault="00796D09" w:rsidP="000B67C8"/>
        </w:tc>
        <w:tc>
          <w:tcPr>
            <w:tcW w:w="2150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208CD0DF" w14:textId="77777777" w:rsidR="00796D09" w:rsidRDefault="00796D09" w:rsidP="000B67C8"/>
        </w:tc>
        <w:tc>
          <w:tcPr>
            <w:tcW w:w="1875" w:type="dxa"/>
            <w:gridSpan w:val="2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5535AD23" w14:textId="77777777" w:rsidR="00796D09" w:rsidRDefault="00796D09" w:rsidP="000B67C8"/>
        </w:tc>
        <w:tc>
          <w:tcPr>
            <w:tcW w:w="2295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0740056A" w14:textId="77777777" w:rsidR="00796D09" w:rsidRDefault="00796D09" w:rsidP="00C772BC"/>
        </w:tc>
        <w:tc>
          <w:tcPr>
            <w:tcW w:w="2065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3E1C63FD" w14:textId="77777777" w:rsidR="00796D09" w:rsidRDefault="00796D09" w:rsidP="00C772BC"/>
        </w:tc>
        <w:tc>
          <w:tcPr>
            <w:tcW w:w="2059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6234A864" w14:textId="77777777" w:rsidR="00796D09" w:rsidRDefault="00796D09" w:rsidP="00C772BC"/>
        </w:tc>
      </w:tr>
      <w:tr w:rsidR="00796D09" w14:paraId="429C70B5" w14:textId="77777777" w:rsidTr="00710492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1975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E0EBCC" w14:textId="77777777" w:rsidR="00796D09" w:rsidRDefault="00796D09" w:rsidP="00B0681D"/>
        </w:tc>
        <w:tc>
          <w:tcPr>
            <w:tcW w:w="1995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C2F9EE" w14:textId="77777777" w:rsidR="00796D09" w:rsidRDefault="00796D09" w:rsidP="000B67C8"/>
        </w:tc>
        <w:tc>
          <w:tcPr>
            <w:tcW w:w="2150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FAED03" w14:textId="77777777" w:rsidR="00796D09" w:rsidRDefault="00796D09" w:rsidP="000B67C8"/>
        </w:tc>
        <w:tc>
          <w:tcPr>
            <w:tcW w:w="1875" w:type="dxa"/>
            <w:gridSpan w:val="2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365DB" w14:textId="77777777" w:rsidR="00796D09" w:rsidRDefault="00796D09" w:rsidP="000B67C8"/>
        </w:tc>
        <w:tc>
          <w:tcPr>
            <w:tcW w:w="2295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474D44" w14:textId="77777777" w:rsidR="00796D09" w:rsidRDefault="00796D09" w:rsidP="00C772BC"/>
        </w:tc>
        <w:tc>
          <w:tcPr>
            <w:tcW w:w="2065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6BE0D9" w14:textId="77777777" w:rsidR="00796D09" w:rsidRDefault="00796D09" w:rsidP="00C772BC"/>
        </w:tc>
        <w:tc>
          <w:tcPr>
            <w:tcW w:w="2059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9DD90D" w14:textId="77777777" w:rsidR="00796D09" w:rsidRDefault="00796D09" w:rsidP="00C772BC"/>
        </w:tc>
      </w:tr>
    </w:tbl>
    <w:p w14:paraId="5505084E" w14:textId="77777777" w:rsidR="00D435C2" w:rsidRDefault="00D435C2">
      <w:pPr>
        <w:sectPr w:rsidR="00D435C2" w:rsidSect="00C772BC">
          <w:pgSz w:w="15840" w:h="12240" w:orient="landscape"/>
          <w:pgMar w:top="720" w:right="720" w:bottom="720" w:left="720" w:header="0" w:footer="0" w:gutter="0"/>
          <w:cols w:space="720"/>
          <w:docGrid w:linePitch="360"/>
        </w:sectPr>
      </w:pPr>
    </w:p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1980"/>
        <w:gridCol w:w="2106"/>
        <w:gridCol w:w="2118"/>
        <w:gridCol w:w="342"/>
        <w:gridCol w:w="1426"/>
        <w:gridCol w:w="2378"/>
        <w:gridCol w:w="2250"/>
        <w:gridCol w:w="1814"/>
      </w:tblGrid>
      <w:tr w:rsidR="00080EF7" w14:paraId="44690849" w14:textId="77777777" w:rsidTr="008E5069">
        <w:tc>
          <w:tcPr>
            <w:tcW w:w="6546" w:type="dxa"/>
            <w:gridSpan w:val="4"/>
            <w:shd w:val="clear" w:color="auto" w:fill="0D5672" w:themeFill="accent1" w:themeFillShade="80"/>
          </w:tcPr>
          <w:p w14:paraId="3D1C758C" w14:textId="77777777" w:rsidR="00080EF7" w:rsidRPr="000B7D1F" w:rsidRDefault="00080EF7" w:rsidP="000B67C8">
            <w:pPr>
              <w:pStyle w:val="Month"/>
              <w:rPr>
                <w:sz w:val="72"/>
                <w:szCs w:val="72"/>
              </w:rPr>
            </w:pPr>
            <w:r w:rsidRPr="000B7D1F">
              <w:rPr>
                <w:sz w:val="72"/>
                <w:szCs w:val="72"/>
              </w:rPr>
              <w:lastRenderedPageBreak/>
              <w:t>February</w:t>
            </w:r>
          </w:p>
        </w:tc>
        <w:tc>
          <w:tcPr>
            <w:tcW w:w="7868" w:type="dxa"/>
            <w:gridSpan w:val="4"/>
            <w:shd w:val="clear" w:color="auto" w:fill="0D5672" w:themeFill="accent1" w:themeFillShade="80"/>
          </w:tcPr>
          <w:p w14:paraId="07D65434" w14:textId="1CB02872" w:rsidR="00080EF7" w:rsidRPr="00E409CA" w:rsidRDefault="00E409CA" w:rsidP="00E409CA">
            <w:pPr>
              <w:jc w:val="right"/>
              <w:rPr>
                <w:rFonts w:asciiTheme="majorHAnsi" w:hAnsiTheme="majorHAnsi"/>
                <w:sz w:val="72"/>
                <w:szCs w:val="72"/>
              </w:rPr>
            </w:pPr>
            <w:r w:rsidRPr="00E409CA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2027</w:t>
            </w:r>
          </w:p>
        </w:tc>
      </w:tr>
      <w:tr w:rsidR="00080EF7" w14:paraId="545624FC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51EBE0B" w14:textId="77777777" w:rsidR="00080EF7" w:rsidRDefault="00BD2C1F" w:rsidP="000B67C8">
            <w:pPr>
              <w:pStyle w:val="Days"/>
            </w:pPr>
            <w:sdt>
              <w:sdtPr>
                <w:id w:val="1562675323"/>
                <w:placeholder>
                  <w:docPart w:val="D7AFC07C3CDA4F45B0399AD0AFC7252D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Sunday</w:t>
                </w:r>
              </w:sdtContent>
            </w:sdt>
          </w:p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76D7B92" w14:textId="77777777" w:rsidR="00080EF7" w:rsidRDefault="00BD2C1F" w:rsidP="000B67C8">
            <w:pPr>
              <w:pStyle w:val="Days"/>
            </w:pPr>
            <w:sdt>
              <w:sdtPr>
                <w:id w:val="580344322"/>
                <w:placeholder>
                  <w:docPart w:val="7AA858E9359340519EA3DE071BC36E90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Monday</w:t>
                </w:r>
              </w:sdtContent>
            </w:sdt>
          </w:p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E2A6622" w14:textId="77777777" w:rsidR="00080EF7" w:rsidRDefault="00BD2C1F" w:rsidP="000B67C8">
            <w:pPr>
              <w:pStyle w:val="Days"/>
            </w:pPr>
            <w:sdt>
              <w:sdtPr>
                <w:id w:val="1287234777"/>
                <w:placeholder>
                  <w:docPart w:val="776A726CC21F4AC494439E0509B1681B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Tuesday</w:t>
                </w:r>
              </w:sdtContent>
            </w:sdt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B9CF4E0" w14:textId="77777777" w:rsidR="00080EF7" w:rsidRDefault="00BD2C1F" w:rsidP="000B67C8">
            <w:pPr>
              <w:pStyle w:val="Days"/>
            </w:pPr>
            <w:sdt>
              <w:sdtPr>
                <w:id w:val="-2061160827"/>
                <w:placeholder>
                  <w:docPart w:val="3EA54439149A4B478ED110CC2F2A7AAD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Wednesday</w:t>
                </w:r>
              </w:sdtContent>
            </w:sdt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F6B1D00" w14:textId="77777777" w:rsidR="00080EF7" w:rsidRDefault="00BD2C1F" w:rsidP="000B67C8">
            <w:pPr>
              <w:pStyle w:val="Days"/>
            </w:pPr>
            <w:sdt>
              <w:sdtPr>
                <w:id w:val="-402686083"/>
                <w:placeholder>
                  <w:docPart w:val="521E03FBBFE7430E95EF44E875FA0026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Thursday</w:t>
                </w:r>
              </w:sdtContent>
            </w:sdt>
          </w:p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B446ADC" w14:textId="77777777" w:rsidR="00080EF7" w:rsidRDefault="00BD2C1F" w:rsidP="000B67C8">
            <w:pPr>
              <w:pStyle w:val="Days"/>
            </w:pPr>
            <w:sdt>
              <w:sdtPr>
                <w:id w:val="1069775436"/>
                <w:placeholder>
                  <w:docPart w:val="D58E865A7409456DB9BB9986CFAA9C59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Friday</w:t>
                </w:r>
              </w:sdtContent>
            </w:sdt>
          </w:p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AC435F0" w14:textId="77777777" w:rsidR="00080EF7" w:rsidRDefault="00BD2C1F" w:rsidP="000B67C8">
            <w:pPr>
              <w:pStyle w:val="Days"/>
            </w:pPr>
            <w:sdt>
              <w:sdtPr>
                <w:id w:val="103626414"/>
                <w:placeholder>
                  <w:docPart w:val="A3EF56A5237449478286F3F6D5F19115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Saturday</w:t>
                </w:r>
              </w:sdtContent>
            </w:sdt>
          </w:p>
        </w:tc>
      </w:tr>
      <w:tr w:rsidR="00AA1548" w14:paraId="48A01DC1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D5A780" w14:textId="694761D5" w:rsidR="00AA1548" w:rsidRDefault="00AA1548" w:rsidP="00AA1548">
            <w:pPr>
              <w:pStyle w:val="Dates"/>
            </w:pP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8785B6" w14:textId="5BF99C19" w:rsidR="00AA1548" w:rsidRDefault="0053096B" w:rsidP="00AA1548">
            <w:pPr>
              <w:pStyle w:val="Dates"/>
            </w:pPr>
            <w:r>
              <w:t>1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21510A" w14:textId="4C7E45EB" w:rsidR="00AA1548" w:rsidRDefault="0053096B" w:rsidP="00AA1548">
            <w:pPr>
              <w:pStyle w:val="Dates"/>
            </w:pPr>
            <w:r>
              <w:t>2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2EAFC6" w14:textId="49A2AA28" w:rsidR="00AA1548" w:rsidRDefault="0053096B" w:rsidP="00AA1548">
            <w:pPr>
              <w:pStyle w:val="Dates"/>
            </w:pPr>
            <w:r>
              <w:t>3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19E8D1" w14:textId="7D146AF9" w:rsidR="00AA1548" w:rsidRDefault="0053096B" w:rsidP="00AA1548">
            <w:pPr>
              <w:pStyle w:val="Dates"/>
            </w:pPr>
            <w:r>
              <w:t>4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056201" w14:textId="4DF8E72C" w:rsidR="00AA1548" w:rsidRDefault="0053096B" w:rsidP="00AA1548">
            <w:pPr>
              <w:pStyle w:val="Dates"/>
            </w:pPr>
            <w:r>
              <w:t>5</w:t>
            </w: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8DB687" w14:textId="25E15483" w:rsidR="00AA1548" w:rsidRDefault="0053096B" w:rsidP="00AA1548">
            <w:pPr>
              <w:pStyle w:val="Dates"/>
            </w:pPr>
            <w:r>
              <w:t>6</w:t>
            </w:r>
          </w:p>
        </w:tc>
      </w:tr>
      <w:tr w:rsidR="00AA1548" w:rsidRPr="00FC2509" w14:paraId="7DF93170" w14:textId="77777777" w:rsidTr="00FB556E">
        <w:tblPrEx>
          <w:tblLook w:val="04A0" w:firstRow="1" w:lastRow="0" w:firstColumn="1" w:lastColumn="0" w:noHBand="0" w:noVBand="1"/>
        </w:tblPrEx>
        <w:trPr>
          <w:trHeight w:hRule="exact" w:val="1908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A23E3E" w14:textId="77777777" w:rsidR="00AA1548" w:rsidRDefault="00AA1548" w:rsidP="00AA1548"/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9289FD" w14:textId="77777777" w:rsidR="00A66DB0" w:rsidRPr="00947D61" w:rsidRDefault="00A66DB0" w:rsidP="00A66DB0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08CC4071" w14:textId="77777777" w:rsidR="004A19F5" w:rsidRPr="006A69DE" w:rsidRDefault="004A19F5" w:rsidP="004A19F5">
            <w:pPr>
              <w:rPr>
                <w:lang w:val="es-ES"/>
              </w:rPr>
            </w:pPr>
            <w:r w:rsidRPr="006A69DE">
              <w:rPr>
                <w:lang w:val="es-ES"/>
              </w:rPr>
              <w:t>S Cursillo (JB2)[w] @6pm</w:t>
            </w:r>
          </w:p>
          <w:p w14:paraId="1ED0D711" w14:textId="77777777" w:rsidR="004A19F5" w:rsidRPr="00080328" w:rsidRDefault="004A19F5" w:rsidP="004A19F5">
            <w:r w:rsidRPr="00080328">
              <w:t>ABS(FB2,3,4)[w]@6:30pm</w:t>
            </w:r>
          </w:p>
          <w:p w14:paraId="083AB528" w14:textId="1DD8E273" w:rsidR="00806FE9" w:rsidRPr="00A66DB0" w:rsidRDefault="00806FE9" w:rsidP="00A66DB0"/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DA4BB0" w14:textId="77777777" w:rsidR="00F92B19" w:rsidRPr="00F92B19" w:rsidRDefault="00F92B19" w:rsidP="00F92B19">
            <w:r w:rsidRPr="00F92B19">
              <w:t>Quilters.(JB4)[w] @8am</w:t>
            </w:r>
          </w:p>
          <w:p w14:paraId="79BBE732" w14:textId="77777777" w:rsidR="00BA112E" w:rsidRPr="00F92B19" w:rsidRDefault="00BA112E" w:rsidP="00BA112E">
            <w:r w:rsidRPr="00F92B19">
              <w:t>E Cursillo (FB2)[w]</w:t>
            </w:r>
          </w:p>
          <w:p w14:paraId="38A174AE" w14:textId="77777777" w:rsidR="00BA112E" w:rsidRPr="006A69DE" w:rsidRDefault="00BA112E" w:rsidP="00BA112E">
            <w:r w:rsidRPr="006A69DE">
              <w:t>@10am</w:t>
            </w:r>
          </w:p>
          <w:p w14:paraId="25061972" w14:textId="77777777" w:rsidR="00BA112E" w:rsidRPr="005346A2" w:rsidRDefault="00BA112E" w:rsidP="00BA112E">
            <w:r w:rsidRPr="005346A2">
              <w:rPr>
                <w:highlight w:val="yellow"/>
              </w:rPr>
              <w:t>OCIA (FB/JB)[w]@5pm</w:t>
            </w:r>
          </w:p>
          <w:p w14:paraId="2A6B87D5" w14:textId="77777777" w:rsidR="00AA1548" w:rsidRPr="005346A2" w:rsidRDefault="007D1423" w:rsidP="00AA1548">
            <w:r w:rsidRPr="005346A2">
              <w:t>S.M.(</w:t>
            </w:r>
            <w:r w:rsidR="000A7EE2" w:rsidRPr="005346A2">
              <w:t>PH</w:t>
            </w:r>
            <w:r w:rsidRPr="005346A2">
              <w:t>)[M]@6:30p</w:t>
            </w:r>
          </w:p>
          <w:p w14:paraId="09A62668" w14:textId="77777777" w:rsidR="0083750E" w:rsidRPr="005346A2" w:rsidRDefault="0083750E" w:rsidP="00AA1548"/>
          <w:p w14:paraId="4F4470D5" w14:textId="4DEA35A3" w:rsidR="0083750E" w:rsidRPr="006A69DE" w:rsidRDefault="0083750E" w:rsidP="00AA1548">
            <w:r w:rsidRPr="006A69DE">
              <w:t>Candlemas</w:t>
            </w:r>
            <w:r w:rsidR="00DB7588" w:rsidRPr="006A69DE">
              <w:t xml:space="preserve"> (S) @TBD</w:t>
            </w:r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DF2746" w14:textId="77777777" w:rsidR="003B0C61" w:rsidRPr="00B91942" w:rsidRDefault="003B0C61" w:rsidP="003B0C61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3CF29873" w14:textId="77777777" w:rsidR="003B0C61" w:rsidRDefault="003B0C61" w:rsidP="003B0C61">
            <w:r w:rsidRPr="009E3D1C">
              <w:rPr>
                <w:highlight w:val="yellow"/>
              </w:rPr>
              <w:t>YFF(FB/JB)[w] @3pm</w:t>
            </w:r>
          </w:p>
          <w:p w14:paraId="41CF3C75" w14:textId="77777777" w:rsidR="003B0C61" w:rsidRDefault="003B0C61" w:rsidP="003B0C61">
            <w:proofErr w:type="spellStart"/>
            <w:r>
              <w:t>E.Reader</w:t>
            </w:r>
            <w:proofErr w:type="spellEnd"/>
            <w:r>
              <w:t xml:space="preserve"> &amp; E.M. </w:t>
            </w:r>
            <w:r w:rsidRPr="00380FBE">
              <w:rPr>
                <w:u w:val="single"/>
              </w:rPr>
              <w:t>M</w:t>
            </w:r>
            <w:r w:rsidRPr="00021214">
              <w:t>(PH)</w:t>
            </w:r>
            <w:r>
              <w:rPr>
                <w:u w:val="single"/>
              </w:rPr>
              <w:br/>
            </w:r>
            <w:r>
              <w:t>[Q] @6:30pm]</w:t>
            </w:r>
          </w:p>
          <w:p w14:paraId="464F35B0" w14:textId="3F9B73E1" w:rsidR="003B0C61" w:rsidRPr="005F0D91" w:rsidRDefault="003B0C61" w:rsidP="003B0C61">
            <w:pPr>
              <w:rPr>
                <w:b/>
                <w:bCs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5F0D91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5F0D91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0FA98927" w14:textId="21BFFEAF" w:rsidR="00A9541B" w:rsidRPr="00FC2509" w:rsidRDefault="00A9541B" w:rsidP="00AA1548"/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129613" w14:textId="77777777" w:rsidR="00A9541B" w:rsidRDefault="00A9541B" w:rsidP="00A9541B">
            <w:r>
              <w:t>ABS(FB1,3,4,5)[w] @9am</w:t>
            </w:r>
          </w:p>
          <w:p w14:paraId="6564B9ED" w14:textId="77777777" w:rsidR="000D429A" w:rsidRDefault="000D429A" w:rsidP="000D429A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  <w:r>
              <w:br/>
              <w:t>F.C.(FB1)[M] @6:45pm</w:t>
            </w:r>
          </w:p>
          <w:p w14:paraId="244D6714" w14:textId="4A9EF67E" w:rsidR="00BB358D" w:rsidRPr="005F0D91" w:rsidRDefault="00BB358D" w:rsidP="00E047E1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71C7EF09" w14:textId="4A5DB18A" w:rsidR="000D429A" w:rsidRPr="005F0D91" w:rsidRDefault="00E047E1" w:rsidP="000D429A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</w:t>
            </w:r>
            <w:r w:rsidR="000C4008" w:rsidRPr="005F0D91">
              <w:rPr>
                <w:b/>
                <w:bCs/>
                <w:color w:val="FFFFFF" w:themeColor="background1"/>
                <w:highlight w:val="blue"/>
              </w:rPr>
              <w:t>FB6/</w:t>
            </w:r>
            <w:r w:rsidRPr="005F0D91">
              <w:rPr>
                <w:b/>
                <w:bCs/>
                <w:color w:val="FFFFFF" w:themeColor="background1"/>
                <w:highlight w:val="blue"/>
              </w:rPr>
              <w:t>S)[w] @6:30pm</w:t>
            </w:r>
          </w:p>
          <w:p w14:paraId="523298B4" w14:textId="2C74D7C1" w:rsidR="000D429A" w:rsidRPr="000D429A" w:rsidRDefault="000D429A" w:rsidP="000D429A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  <w:p w14:paraId="643DA392" w14:textId="1E2A274E" w:rsidR="000D429A" w:rsidRDefault="000D429A" w:rsidP="000D429A">
            <w:pPr>
              <w:rPr>
                <w:lang w:val="es-ES"/>
              </w:rPr>
            </w:pPr>
            <w:proofErr w:type="spellStart"/>
            <w:r w:rsidRPr="00964E58">
              <w:rPr>
                <w:lang w:val="es-ES"/>
              </w:rPr>
              <w:t>Cenaculo</w:t>
            </w:r>
            <w:proofErr w:type="spellEnd"/>
            <w:r w:rsidRPr="00964E58">
              <w:rPr>
                <w:lang w:val="es-ES"/>
              </w:rPr>
              <w:t xml:space="preserve"> (JB2)[</w:t>
            </w:r>
            <w:r>
              <w:rPr>
                <w:lang w:val="es-ES"/>
              </w:rPr>
              <w:t>w</w:t>
            </w:r>
            <w:r w:rsidRPr="00964E58">
              <w:rPr>
                <w:lang w:val="es-ES"/>
              </w:rPr>
              <w:t>] @6:45pm</w:t>
            </w:r>
          </w:p>
          <w:p w14:paraId="75FF549D" w14:textId="77777777" w:rsidR="00AA1548" w:rsidRPr="00FC2509" w:rsidRDefault="00AA1548" w:rsidP="00AA1548"/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693FD3" w14:textId="77777777" w:rsidR="00BB358D" w:rsidRPr="007E3C0E" w:rsidRDefault="00BB358D" w:rsidP="00BB358D">
            <w:r w:rsidRPr="007E3C0E">
              <w:t>VAM (CO)[M] @10am</w:t>
            </w:r>
          </w:p>
          <w:p w14:paraId="1EC26AA1" w14:textId="4F2B0245" w:rsidR="00BB358D" w:rsidRPr="00B228FC" w:rsidRDefault="00E8311E" w:rsidP="00BB358D">
            <w:r>
              <w:t>R.G.(FB5)@12:30pm</w:t>
            </w:r>
            <w:r w:rsidRPr="00B228FC">
              <w:t xml:space="preserve"> </w:t>
            </w:r>
            <w:r w:rsidR="00BB358D" w:rsidRPr="00B228FC">
              <w:t>Rosary &amp; D.M. (CH)[</w:t>
            </w:r>
            <w:r w:rsidR="00BB358D">
              <w:t>w</w:t>
            </w:r>
            <w:r w:rsidR="00BB358D" w:rsidRPr="00B228FC">
              <w:t>]</w:t>
            </w:r>
          </w:p>
          <w:p w14:paraId="23816853" w14:textId="77777777" w:rsidR="00BB358D" w:rsidRPr="00B228FC" w:rsidRDefault="00BB358D" w:rsidP="00BB358D">
            <w:r>
              <w:t>@2:30pm</w:t>
            </w:r>
          </w:p>
          <w:p w14:paraId="5F5DF4C2" w14:textId="368BF6B8" w:rsidR="00AA1548" w:rsidRPr="00FC2509" w:rsidRDefault="00BB358D" w:rsidP="00BB358D">
            <w:proofErr w:type="spellStart"/>
            <w:r w:rsidRPr="00B80004">
              <w:t>SoSA</w:t>
            </w:r>
            <w:proofErr w:type="spellEnd"/>
            <w:r w:rsidRPr="00B80004">
              <w:t xml:space="preserve"> (PH)[M] @6pm</w:t>
            </w:r>
          </w:p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BE78FF" w14:textId="77777777" w:rsidR="00897F05" w:rsidRPr="005A585A" w:rsidRDefault="00897F05" w:rsidP="00897F05">
            <w:pPr>
              <w:rPr>
                <w:highlight w:val="yellow"/>
              </w:rPr>
            </w:pPr>
            <w:r w:rsidRPr="005A585A">
              <w:rPr>
                <w:highlight w:val="yellow"/>
              </w:rPr>
              <w:t>Baptisms(S)[M] @10am</w:t>
            </w:r>
          </w:p>
          <w:p w14:paraId="2D34AAF3" w14:textId="77777777" w:rsidR="00897F05" w:rsidRPr="00C5746A" w:rsidRDefault="00897F05" w:rsidP="00897F05">
            <w:r w:rsidRPr="005A585A">
              <w:rPr>
                <w:highlight w:val="yellow"/>
              </w:rPr>
              <w:t>Confirmation Prep (PH)[M] @9am</w:t>
            </w:r>
          </w:p>
          <w:p w14:paraId="50B79240" w14:textId="77777777" w:rsidR="00AA1548" w:rsidRDefault="00C04149" w:rsidP="00AA1548">
            <w:proofErr w:type="spellStart"/>
            <w:r>
              <w:t>KofC</w:t>
            </w:r>
            <w:proofErr w:type="spellEnd"/>
            <w:r>
              <w:t xml:space="preserve"> Mardi Gras Party</w:t>
            </w:r>
          </w:p>
          <w:p w14:paraId="32839BB5" w14:textId="688F77F0" w:rsidR="00C04149" w:rsidRPr="00FC2509" w:rsidRDefault="00C04149" w:rsidP="00AA1548">
            <w:r>
              <w:t>(PH/K)</w:t>
            </w:r>
            <w:r w:rsidR="0094267F">
              <w:t>[Y]</w:t>
            </w:r>
            <w:r>
              <w:t>1-10pm</w:t>
            </w:r>
          </w:p>
        </w:tc>
      </w:tr>
      <w:tr w:rsidR="00AA1548" w14:paraId="34DD0CA5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EA88DA" w14:textId="07CB4DCF" w:rsidR="00AA1548" w:rsidRDefault="0053096B" w:rsidP="00AA1548">
            <w:pPr>
              <w:pStyle w:val="Dates"/>
            </w:pPr>
            <w:r>
              <w:t>7</w:t>
            </w: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90F414" w14:textId="1FA8F8D8" w:rsidR="00AA1548" w:rsidRDefault="0053096B" w:rsidP="00AA1548">
            <w:pPr>
              <w:pStyle w:val="Dates"/>
            </w:pPr>
            <w:r>
              <w:t>8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F077CA" w14:textId="397F50EE" w:rsidR="00AA1548" w:rsidRDefault="0053096B" w:rsidP="00AA1548">
            <w:pPr>
              <w:pStyle w:val="Dates"/>
            </w:pPr>
            <w:r>
              <w:t>9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302FA9" w14:textId="551D050D" w:rsidR="00AA1548" w:rsidRDefault="00AA1548" w:rsidP="00AA1548">
            <w:pPr>
              <w:pStyle w:val="Dates"/>
            </w:pPr>
            <w:r w:rsidRPr="00EF053A">
              <w:t>1</w:t>
            </w:r>
            <w:r w:rsidR="0053096B">
              <w:t>0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A157D7" w14:textId="1DA90A76" w:rsidR="00AA1548" w:rsidRDefault="00AA1548" w:rsidP="00AA1548">
            <w:pPr>
              <w:pStyle w:val="Dates"/>
            </w:pPr>
            <w:r w:rsidRPr="00EF053A">
              <w:t>1</w:t>
            </w:r>
            <w:r w:rsidR="0053096B">
              <w:t>1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B386BB" w14:textId="051AC683" w:rsidR="00AA1548" w:rsidRDefault="00AA1548" w:rsidP="00AA1548">
            <w:pPr>
              <w:pStyle w:val="Dates"/>
            </w:pPr>
            <w:r w:rsidRPr="00EF053A">
              <w:t>1</w:t>
            </w:r>
            <w:r w:rsidR="0053096B">
              <w:t>2</w:t>
            </w: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44938A" w14:textId="450C98EA" w:rsidR="00AA1548" w:rsidRDefault="00AA1548" w:rsidP="00AA1548">
            <w:pPr>
              <w:pStyle w:val="Dates"/>
            </w:pPr>
            <w:r w:rsidRPr="00EF053A">
              <w:t>1</w:t>
            </w:r>
            <w:r w:rsidR="0053096B">
              <w:t>3</w:t>
            </w:r>
          </w:p>
        </w:tc>
      </w:tr>
      <w:tr w:rsidR="00AA1548" w:rsidRPr="00AF5028" w14:paraId="4CF34BE2" w14:textId="77777777" w:rsidTr="00FB556E">
        <w:tblPrEx>
          <w:tblLook w:val="04A0" w:firstRow="1" w:lastRow="0" w:firstColumn="1" w:lastColumn="0" w:noHBand="0" w:noVBand="1"/>
        </w:tblPrEx>
        <w:trPr>
          <w:trHeight w:hRule="exact" w:val="1728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0C463B" w14:textId="77777777" w:rsidR="001C149E" w:rsidRDefault="001C149E" w:rsidP="001C149E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38749D8F" w14:textId="77777777" w:rsidR="001C149E" w:rsidRDefault="001C149E" w:rsidP="001C149E">
            <w:r w:rsidRPr="005A585A">
              <w:rPr>
                <w:highlight w:val="yellow"/>
              </w:rPr>
              <w:t>CRE (FB)[w] @8am</w:t>
            </w:r>
          </w:p>
          <w:p w14:paraId="1F3AE4FE" w14:textId="77777777" w:rsidR="00AA1548" w:rsidRDefault="00AA1548" w:rsidP="00AA1548"/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02A416" w14:textId="77777777" w:rsidR="004A19F5" w:rsidRPr="00BA112E" w:rsidRDefault="004A19F5" w:rsidP="004A19F5">
            <w:r w:rsidRPr="00BA112E">
              <w:t>S Cursillo (JB2)[w] @6pm</w:t>
            </w:r>
          </w:p>
          <w:p w14:paraId="4310D677" w14:textId="34792828" w:rsidR="004A19F5" w:rsidRDefault="004A19F5" w:rsidP="004A19F5">
            <w:r w:rsidRPr="00080328">
              <w:t>ABS(FB2,3,4)[w]@6:30pm</w:t>
            </w:r>
          </w:p>
          <w:p w14:paraId="56F22105" w14:textId="2320EAED" w:rsidR="00AA1548" w:rsidRPr="006A69DE" w:rsidRDefault="003B4175" w:rsidP="00C07A7F">
            <w:r w:rsidRPr="006A69DE">
              <w:t>WWP(PH)[W]@5pm</w:t>
            </w:r>
          </w:p>
          <w:p w14:paraId="1DE2F1A0" w14:textId="77777777" w:rsidR="003B4175" w:rsidRPr="006A69DE" w:rsidRDefault="003B4175" w:rsidP="00C07A7F"/>
          <w:p w14:paraId="1C95768E" w14:textId="77777777" w:rsidR="00C07A7F" w:rsidRDefault="00C07A7F" w:rsidP="00C07A7F"/>
          <w:p w14:paraId="316FAFF4" w14:textId="1C5D285B" w:rsidR="00C07A7F" w:rsidRDefault="0054643C" w:rsidP="00C07A7F">
            <w:r w:rsidRPr="005A585A">
              <w:rPr>
                <w:highlight w:val="yellow"/>
              </w:rPr>
              <w:t>1st</w:t>
            </w:r>
            <w:r w:rsidR="003D4231" w:rsidRPr="005A585A">
              <w:rPr>
                <w:highlight w:val="yellow"/>
              </w:rPr>
              <w:t xml:space="preserve"> </w:t>
            </w:r>
            <w:r w:rsidRPr="005A585A">
              <w:rPr>
                <w:highlight w:val="yellow"/>
              </w:rPr>
              <w:t>Reconciliation(S)[Y]@6p</w:t>
            </w:r>
          </w:p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8DD395" w14:textId="02B86E96" w:rsidR="00F92B19" w:rsidRPr="00F92B19" w:rsidRDefault="00F92B19" w:rsidP="00F92B19">
            <w:r w:rsidRPr="00F92B19">
              <w:t>Quilters.(JB4)[w]@8am</w:t>
            </w:r>
          </w:p>
          <w:p w14:paraId="5DCE0C15" w14:textId="77777777" w:rsidR="003D4231" w:rsidRPr="003D4231" w:rsidRDefault="003D4231" w:rsidP="003D4231">
            <w:r w:rsidRPr="005A585A">
              <w:rPr>
                <w:highlight w:val="yellow"/>
              </w:rPr>
              <w:t>OCIA (FB/JB)[w]@5pm</w:t>
            </w:r>
          </w:p>
          <w:p w14:paraId="44B26103" w14:textId="77777777" w:rsidR="003D4231" w:rsidRPr="006A69DE" w:rsidRDefault="003D4231" w:rsidP="003D4231">
            <w:proofErr w:type="spellStart"/>
            <w:r w:rsidRPr="006A69DE">
              <w:t>DoSA</w:t>
            </w:r>
            <w:proofErr w:type="spellEnd"/>
            <w:r w:rsidRPr="006A69DE">
              <w:t>(PH/K)[M] @6pm</w:t>
            </w:r>
          </w:p>
          <w:p w14:paraId="1D111580" w14:textId="77777777" w:rsidR="00AF5028" w:rsidRDefault="00AF5028" w:rsidP="00AA1548">
            <w:r w:rsidRPr="00AF5028">
              <w:t>A.S. Ash Wed. Se</w:t>
            </w:r>
            <w:r>
              <w:t>tup</w:t>
            </w:r>
          </w:p>
          <w:p w14:paraId="24BDE8A7" w14:textId="45104AC4" w:rsidR="003D4231" w:rsidRPr="00AF5028" w:rsidRDefault="00AF5028" w:rsidP="00AA1548">
            <w:r>
              <w:t>@TBD</w:t>
            </w:r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DE9E3F" w14:textId="77777777" w:rsidR="00AA1548" w:rsidRDefault="00AA1548" w:rsidP="00AA1548"/>
          <w:p w14:paraId="7CA4AA9B" w14:textId="77777777" w:rsidR="00BC7795" w:rsidRDefault="00BC7795" w:rsidP="00AA1548"/>
          <w:p w14:paraId="24930D4F" w14:textId="47228990" w:rsidR="00BC7795" w:rsidRPr="00AF5028" w:rsidRDefault="00BC7795" w:rsidP="00C62F07">
            <w:pPr>
              <w:jc w:val="center"/>
            </w:pPr>
            <w:r>
              <w:t>ASH WEDNESDAY</w:t>
            </w:r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76756D" w14:textId="77777777" w:rsidR="00BE3460" w:rsidRDefault="00BE3460" w:rsidP="00BE3460">
            <w:r>
              <w:t>ABS(FB1,3,4,5)[w] @9am</w:t>
            </w:r>
          </w:p>
          <w:p w14:paraId="3E83B6A8" w14:textId="77777777" w:rsidR="00BE3460" w:rsidRPr="005F0D91" w:rsidRDefault="00BE3460" w:rsidP="00BE3460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5E031FA0" w14:textId="77777777" w:rsidR="00BE3460" w:rsidRPr="005F0D91" w:rsidRDefault="00BE3460" w:rsidP="00BE3460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MM(FB6)[w] @6:30pm</w:t>
            </w:r>
          </w:p>
          <w:p w14:paraId="38E119BD" w14:textId="77777777" w:rsidR="00BE3460" w:rsidRPr="00007B10" w:rsidRDefault="00BE3460" w:rsidP="00BE3460">
            <w:proofErr w:type="spellStart"/>
            <w:r w:rsidRPr="00007B10">
              <w:t>Cenaculo</w:t>
            </w:r>
            <w:proofErr w:type="spellEnd"/>
            <w:r w:rsidRPr="00007B10">
              <w:t xml:space="preserve"> (JB2)[w] @6:45pm</w:t>
            </w:r>
          </w:p>
          <w:p w14:paraId="387263D8" w14:textId="77777777" w:rsidR="00AA1548" w:rsidRPr="00AF5028" w:rsidRDefault="00AA1548" w:rsidP="00AA1548"/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0BDE91" w14:textId="4D843ABA" w:rsidR="00B5785A" w:rsidRPr="00B228FC" w:rsidRDefault="00E8311E" w:rsidP="00B5785A">
            <w:r>
              <w:t>R.G.(FB5)@12:30pm</w:t>
            </w:r>
            <w:r w:rsidRPr="00B228FC">
              <w:t xml:space="preserve"> </w:t>
            </w:r>
            <w:r w:rsidR="00B5785A" w:rsidRPr="00B228FC">
              <w:t>Rosary &amp; D.M. (CH)[</w:t>
            </w:r>
            <w:r w:rsidR="00B5785A">
              <w:t>w</w:t>
            </w:r>
            <w:r w:rsidR="00B5785A" w:rsidRPr="00B228FC">
              <w:t>]</w:t>
            </w:r>
          </w:p>
          <w:p w14:paraId="1B661D85" w14:textId="77777777" w:rsidR="00B5785A" w:rsidRPr="00B228FC" w:rsidRDefault="00B5785A" w:rsidP="00B5785A">
            <w:r>
              <w:t>@2:30pm</w:t>
            </w:r>
          </w:p>
          <w:p w14:paraId="0612747F" w14:textId="3869D433" w:rsidR="00B5785A" w:rsidRPr="001835C4" w:rsidRDefault="00070272" w:rsidP="00AA1548">
            <w:r w:rsidRPr="001835C4">
              <w:t xml:space="preserve">Guadalupanas </w:t>
            </w:r>
            <w:r w:rsidRPr="001835C4">
              <w:rPr>
                <w:u w:val="single"/>
              </w:rPr>
              <w:t xml:space="preserve">M </w:t>
            </w:r>
            <w:r w:rsidRPr="001835C4">
              <w:t>(FB1)[M] @6:45pm</w:t>
            </w:r>
          </w:p>
          <w:p w14:paraId="176D2EA3" w14:textId="61369582" w:rsidR="00AA1548" w:rsidRPr="00CB153C" w:rsidRDefault="00007B10" w:rsidP="00AA1548">
            <w:pPr>
              <w:rPr>
                <w:lang w:val="es-ES"/>
              </w:rPr>
            </w:pPr>
            <w:r w:rsidRPr="00CB153C">
              <w:rPr>
                <w:highlight w:val="yellow"/>
                <w:lang w:val="es-ES"/>
              </w:rPr>
              <w:t xml:space="preserve">YFF Valentines </w:t>
            </w:r>
            <w:proofErr w:type="spellStart"/>
            <w:r w:rsidRPr="00CB153C">
              <w:rPr>
                <w:highlight w:val="yellow"/>
                <w:lang w:val="es-ES"/>
              </w:rPr>
              <w:t>Fundraiser</w:t>
            </w:r>
            <w:proofErr w:type="spellEnd"/>
            <w:r w:rsidR="00B5785A" w:rsidRPr="00CB153C">
              <w:rPr>
                <w:highlight w:val="yellow"/>
                <w:lang w:val="es-ES"/>
              </w:rPr>
              <w:t>(PH/K)[Y]TBD</w:t>
            </w:r>
          </w:p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53B02F" w14:textId="77777777" w:rsidR="00AE3A9A" w:rsidRDefault="00AE3A9A" w:rsidP="00AE3A9A">
            <w:r w:rsidRPr="005A585A">
              <w:rPr>
                <w:highlight w:val="yellow"/>
              </w:rPr>
              <w:t>Pre-Bap Class(FB5)[M] @10am</w:t>
            </w:r>
          </w:p>
          <w:p w14:paraId="48905EB8" w14:textId="77777777" w:rsidR="00AE3A9A" w:rsidRDefault="00AE3A9A" w:rsidP="00AE3A9A">
            <w:r>
              <w:t xml:space="preserve">Altar Server </w:t>
            </w:r>
            <w:r w:rsidRPr="000E7AFE">
              <w:rPr>
                <w:u w:val="single"/>
              </w:rPr>
              <w:t>Tr</w:t>
            </w:r>
            <w:r>
              <w:t xml:space="preserve"> (S)[Q] </w:t>
            </w:r>
            <w:r>
              <w:br/>
              <w:t>@10am</w:t>
            </w:r>
          </w:p>
          <w:p w14:paraId="0BAB0EA4" w14:textId="77777777" w:rsidR="00C62F07" w:rsidRDefault="00AE3A9A" w:rsidP="00AA1548">
            <w:r>
              <w:t>S.M. Cont’d. Ed.</w:t>
            </w:r>
          </w:p>
          <w:p w14:paraId="52A2DC89" w14:textId="1520DD02" w:rsidR="00AA1548" w:rsidRPr="00AF5028" w:rsidRDefault="00AE3A9A" w:rsidP="00AA1548">
            <w:r>
              <w:t>(PH/K)[Q] @8am</w:t>
            </w:r>
          </w:p>
        </w:tc>
      </w:tr>
      <w:tr w:rsidR="00AA1548" w14:paraId="520E658D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B30E52" w14:textId="02363E7A" w:rsidR="00AA1548" w:rsidRDefault="00AA1548" w:rsidP="00AA1548">
            <w:pPr>
              <w:pStyle w:val="Dates"/>
            </w:pPr>
            <w:r>
              <w:t>1</w:t>
            </w:r>
            <w:r w:rsidR="0053096B">
              <w:t>4</w:t>
            </w: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3924DF" w14:textId="16AF9BF2" w:rsidR="00AA1548" w:rsidRDefault="00AA1548" w:rsidP="00AA1548">
            <w:pPr>
              <w:pStyle w:val="Dates"/>
            </w:pPr>
            <w:r w:rsidRPr="00EF053A">
              <w:t>1</w:t>
            </w:r>
            <w:r w:rsidR="0053096B">
              <w:t>5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486AFB" w14:textId="5BB9B22B" w:rsidR="00AA1548" w:rsidRDefault="00AA1548" w:rsidP="00AA1548">
            <w:pPr>
              <w:pStyle w:val="Dates"/>
            </w:pPr>
            <w:r w:rsidRPr="00EF053A">
              <w:t>1</w:t>
            </w:r>
            <w:r w:rsidR="0053096B">
              <w:t>6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3D15A5" w14:textId="3E368AF7" w:rsidR="00AA1548" w:rsidRDefault="00AA1548" w:rsidP="00AA1548">
            <w:pPr>
              <w:pStyle w:val="Dates"/>
            </w:pPr>
            <w:r w:rsidRPr="00EF053A">
              <w:t>1</w:t>
            </w:r>
            <w:r w:rsidR="0053096B">
              <w:t>7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743B74" w14:textId="73C86C78" w:rsidR="00AA1548" w:rsidRDefault="00AA1548" w:rsidP="00AA1548">
            <w:pPr>
              <w:pStyle w:val="Dates"/>
            </w:pPr>
            <w:r w:rsidRPr="00EF053A">
              <w:t>1</w:t>
            </w:r>
            <w:r w:rsidR="0053096B">
              <w:t>8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1982D1" w14:textId="11E81167" w:rsidR="00AA1548" w:rsidRDefault="0053096B" w:rsidP="00AA1548">
            <w:pPr>
              <w:pStyle w:val="Dates"/>
            </w:pPr>
            <w:r>
              <w:t>19</w:t>
            </w: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BC762C" w14:textId="1216EDFE" w:rsidR="00AA1548" w:rsidRDefault="00AA1548" w:rsidP="00AA1548">
            <w:pPr>
              <w:pStyle w:val="Dates"/>
            </w:pPr>
            <w:r w:rsidRPr="00EF053A">
              <w:t>2</w:t>
            </w:r>
            <w:r w:rsidR="00973FBB">
              <w:t>0</w:t>
            </w:r>
          </w:p>
        </w:tc>
      </w:tr>
      <w:tr w:rsidR="00AA1548" w:rsidRPr="009C4B6D" w14:paraId="103E003C" w14:textId="77777777" w:rsidTr="00FB556E">
        <w:tblPrEx>
          <w:tblLook w:val="04A0" w:firstRow="1" w:lastRow="0" w:firstColumn="1" w:lastColumn="0" w:noHBand="0" w:noVBand="1"/>
        </w:tblPrEx>
        <w:trPr>
          <w:trHeight w:hRule="exact" w:val="1449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281578" w14:textId="77777777" w:rsidR="001C149E" w:rsidRDefault="001C149E" w:rsidP="001C149E">
            <w:r w:rsidRPr="005A585A">
              <w:rPr>
                <w:highlight w:val="yellow"/>
              </w:rPr>
              <w:t>CRE (FB)[w] @8am</w:t>
            </w:r>
          </w:p>
          <w:p w14:paraId="6F0DD0A7" w14:textId="77777777" w:rsidR="001F0941" w:rsidRDefault="001F0941" w:rsidP="001F0941">
            <w:proofErr w:type="spellStart"/>
            <w:r>
              <w:t>S.Reader</w:t>
            </w:r>
            <w:proofErr w:type="spellEnd"/>
            <w:r>
              <w:t xml:space="preserve"> &amp; E.M. </w:t>
            </w:r>
            <w:r w:rsidRPr="000E7AFE">
              <w:rPr>
                <w:u w:val="single"/>
              </w:rPr>
              <w:t>M</w:t>
            </w:r>
          </w:p>
          <w:p w14:paraId="0D5ABDD3" w14:textId="000A7FDF" w:rsidR="00AA1548" w:rsidRDefault="001F0941" w:rsidP="001F0941">
            <w:r>
              <w:t>PH/S)[Q] @2:30pm</w:t>
            </w:r>
          </w:p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9DBECA" w14:textId="77777777" w:rsidR="00285067" w:rsidRPr="00947D61" w:rsidRDefault="00285067" w:rsidP="00285067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6AAD1303" w14:textId="77777777" w:rsidR="00285067" w:rsidRPr="00285067" w:rsidRDefault="00285067" w:rsidP="00285067">
            <w:pPr>
              <w:rPr>
                <w:lang w:val="es-ES"/>
              </w:rPr>
            </w:pPr>
            <w:r w:rsidRPr="00285067">
              <w:rPr>
                <w:lang w:val="es-ES"/>
              </w:rPr>
              <w:t>S Cursillo (JB2)[w] @6pm</w:t>
            </w:r>
          </w:p>
          <w:p w14:paraId="0CBF4CCF" w14:textId="77777777" w:rsidR="00285067" w:rsidRPr="009C4B6D" w:rsidRDefault="00285067" w:rsidP="00285067">
            <w:pPr>
              <w:rPr>
                <w:lang w:val="es-ES"/>
              </w:rPr>
            </w:pPr>
            <w:r w:rsidRPr="009C4B6D">
              <w:rPr>
                <w:lang w:val="es-ES"/>
              </w:rPr>
              <w:t>ABS(FB2,3,4)[w]@6:30pm</w:t>
            </w:r>
          </w:p>
          <w:p w14:paraId="204DF6FE" w14:textId="77777777" w:rsidR="009C4B6D" w:rsidRPr="009C4B6D" w:rsidRDefault="009C4B6D" w:rsidP="009C4B6D">
            <w:pPr>
              <w:rPr>
                <w:lang w:val="es-ES"/>
              </w:rPr>
            </w:pPr>
            <w:r w:rsidRPr="009C4B6D">
              <w:rPr>
                <w:lang w:val="es-ES"/>
              </w:rPr>
              <w:t>WWP(PH)[W]@5pm</w:t>
            </w:r>
          </w:p>
          <w:p w14:paraId="6D30F4D5" w14:textId="6BF4716D" w:rsidR="00AA1548" w:rsidRPr="009C4B6D" w:rsidRDefault="00AA1548" w:rsidP="00C145C8">
            <w:pPr>
              <w:rPr>
                <w:lang w:val="es-ES"/>
              </w:rPr>
            </w:pPr>
          </w:p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5B80AA" w14:textId="289302E0" w:rsidR="00F92B19" w:rsidRPr="006A69DE" w:rsidRDefault="00F92B19" w:rsidP="00F92B19">
            <w:pPr>
              <w:rPr>
                <w:lang w:val="es-ES"/>
              </w:rPr>
            </w:pPr>
            <w:proofErr w:type="spellStart"/>
            <w:r w:rsidRPr="006A69DE">
              <w:rPr>
                <w:lang w:val="es-ES"/>
              </w:rPr>
              <w:t>Quilters</w:t>
            </w:r>
            <w:proofErr w:type="spellEnd"/>
            <w:r w:rsidRPr="006A69DE">
              <w:rPr>
                <w:lang w:val="es-ES"/>
              </w:rPr>
              <w:t>.(JB4)[w]@8am</w:t>
            </w:r>
          </w:p>
          <w:p w14:paraId="71A8116F" w14:textId="445C12BB" w:rsidR="009C4B6D" w:rsidRDefault="009C4B6D" w:rsidP="009C4B6D">
            <w:pPr>
              <w:rPr>
                <w:lang w:val="es-ES"/>
              </w:rPr>
            </w:pPr>
            <w:r w:rsidRPr="006A69DE">
              <w:rPr>
                <w:lang w:val="es-ES"/>
              </w:rPr>
              <w:t>E Cursillo(FB2)[w]</w:t>
            </w:r>
            <w:r w:rsidRPr="00FA556F">
              <w:rPr>
                <w:lang w:val="es-ES"/>
              </w:rPr>
              <w:t>@10am</w:t>
            </w:r>
          </w:p>
          <w:p w14:paraId="57B1C58F" w14:textId="77777777" w:rsidR="009C4B6D" w:rsidRPr="00FA556F" w:rsidRDefault="009C4B6D" w:rsidP="009C4B6D">
            <w:pPr>
              <w:rPr>
                <w:lang w:val="es-ES"/>
              </w:rPr>
            </w:pPr>
            <w:r w:rsidRPr="005A585A">
              <w:rPr>
                <w:highlight w:val="yellow"/>
                <w:lang w:val="es-ES"/>
              </w:rPr>
              <w:t>OCIA (FB/JB)[w]@5pm</w:t>
            </w:r>
          </w:p>
          <w:p w14:paraId="08C32711" w14:textId="55220B47" w:rsidR="009C4B6D" w:rsidRPr="004E07BA" w:rsidRDefault="009C4B6D" w:rsidP="009C4B6D">
            <w:pPr>
              <w:rPr>
                <w:lang w:val="es-ES"/>
              </w:rPr>
            </w:pPr>
            <w:proofErr w:type="spellStart"/>
            <w:r w:rsidRPr="004E07BA">
              <w:rPr>
                <w:lang w:val="es-ES"/>
              </w:rPr>
              <w:t>KofC</w:t>
            </w:r>
            <w:proofErr w:type="spellEnd"/>
            <w:r w:rsidRPr="004E07BA">
              <w:rPr>
                <w:lang w:val="es-ES"/>
              </w:rPr>
              <w:t xml:space="preserve"> M(PH)[M]@6pm </w:t>
            </w:r>
            <w:proofErr w:type="spellStart"/>
            <w:r w:rsidRPr="004E07BA">
              <w:rPr>
                <w:lang w:val="es-ES"/>
              </w:rPr>
              <w:t>MoMs</w:t>
            </w:r>
            <w:proofErr w:type="spellEnd"/>
            <w:r w:rsidRPr="004E07BA">
              <w:rPr>
                <w:lang w:val="es-ES"/>
              </w:rPr>
              <w:t>(CH)[M]@6:30pm</w:t>
            </w:r>
          </w:p>
          <w:p w14:paraId="0A2D7D87" w14:textId="6600EE06" w:rsidR="00AA1548" w:rsidRPr="004E07BA" w:rsidRDefault="00AA1548" w:rsidP="009C4B6D">
            <w:pPr>
              <w:rPr>
                <w:lang w:val="es-ES"/>
              </w:rPr>
            </w:pPr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938CF7" w14:textId="77777777" w:rsidR="00A0214D" w:rsidRDefault="00A0214D" w:rsidP="00A0214D">
            <w:r w:rsidRPr="005A585A">
              <w:rPr>
                <w:highlight w:val="yellow"/>
              </w:rPr>
              <w:t>YFF(FB/JB)[w] @3pm</w:t>
            </w:r>
          </w:p>
          <w:p w14:paraId="1E939BD3" w14:textId="77777777" w:rsidR="00A0214D" w:rsidRDefault="00A0214D" w:rsidP="00A0214D">
            <w:r w:rsidRPr="00433142">
              <w:t>A</w:t>
            </w:r>
            <w:r>
              <w:t>FF(PH)[M] @6:45pm</w:t>
            </w:r>
          </w:p>
          <w:p w14:paraId="0E35581F" w14:textId="1FCDBB0E" w:rsidR="00AA1548" w:rsidRPr="005F0D91" w:rsidRDefault="00A0214D" w:rsidP="00A0214D">
            <w:pPr>
              <w:rPr>
                <w:b/>
                <w:bCs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B96BE3" w14:textId="77777777" w:rsidR="00387830" w:rsidRDefault="00387830" w:rsidP="00387830">
            <w:r>
              <w:t>ABS(FB1,3,4,5)[w] @9am</w:t>
            </w:r>
          </w:p>
          <w:p w14:paraId="225E0384" w14:textId="77777777" w:rsidR="00AA1548" w:rsidRDefault="00541F1B" w:rsidP="00AA1548">
            <w:r>
              <w:t>H.H. M(JB2)[Q] @2pm</w:t>
            </w:r>
          </w:p>
          <w:p w14:paraId="65345CE5" w14:textId="77777777" w:rsidR="0086202A" w:rsidRPr="005F0D91" w:rsidRDefault="0086202A" w:rsidP="0086202A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24DCA2B9" w14:textId="77777777" w:rsidR="0086202A" w:rsidRPr="005F0D91" w:rsidRDefault="0086202A" w:rsidP="0086202A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MM(FB6/S)[w] @6:30pm</w:t>
            </w:r>
          </w:p>
          <w:p w14:paraId="4FDCEC82" w14:textId="77777777" w:rsidR="00B26352" w:rsidRDefault="00B26352" w:rsidP="00B26352">
            <w:r>
              <w:t>P.C. (JB3)[M] @6:45pm</w:t>
            </w:r>
          </w:p>
          <w:p w14:paraId="696A1D80" w14:textId="77777777" w:rsidR="00B26352" w:rsidRPr="009C1DDE" w:rsidRDefault="00B26352" w:rsidP="00B26352">
            <w:proofErr w:type="spellStart"/>
            <w:r w:rsidRPr="009C1DDE">
              <w:t>Cenaculo</w:t>
            </w:r>
            <w:proofErr w:type="spellEnd"/>
            <w:r w:rsidRPr="009C1DDE">
              <w:t xml:space="preserve"> (JB2)[w] @6:45pm</w:t>
            </w:r>
          </w:p>
          <w:p w14:paraId="2F8259F4" w14:textId="07F6FC6B" w:rsidR="0086202A" w:rsidRPr="009C4B6D" w:rsidRDefault="0086202A" w:rsidP="00AA1548"/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E2F07A" w14:textId="223BCD2C" w:rsidR="00B26352" w:rsidRPr="00B228FC" w:rsidRDefault="00E8311E" w:rsidP="00B26352">
            <w:r>
              <w:t>R.G.(FB5)@12:30pm</w:t>
            </w:r>
            <w:r w:rsidRPr="00B228FC">
              <w:t xml:space="preserve"> </w:t>
            </w:r>
            <w:r w:rsidR="00B26352" w:rsidRPr="00B228FC">
              <w:t>Rosary &amp; D.M. (CH)[</w:t>
            </w:r>
            <w:r w:rsidR="00B26352">
              <w:t>w</w:t>
            </w:r>
            <w:r w:rsidR="00B26352" w:rsidRPr="00B228FC">
              <w:t>]</w:t>
            </w:r>
          </w:p>
          <w:p w14:paraId="2F30542F" w14:textId="77777777" w:rsidR="00B26352" w:rsidRPr="00B228FC" w:rsidRDefault="00B26352" w:rsidP="00B26352">
            <w:r>
              <w:t>@2:30pm</w:t>
            </w:r>
          </w:p>
          <w:p w14:paraId="36C1C46D" w14:textId="77777777" w:rsidR="00AA1548" w:rsidRPr="009C4B6D" w:rsidRDefault="00AA1548" w:rsidP="00AA1548"/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CF623C" w14:textId="77777777" w:rsidR="00B26352" w:rsidRDefault="00B26352" w:rsidP="00B26352">
            <w:r>
              <w:t>VIRTUS Renewal E. &amp; S.</w:t>
            </w:r>
          </w:p>
          <w:p w14:paraId="0EF8826C" w14:textId="77777777" w:rsidR="00B26352" w:rsidRPr="00312EB0" w:rsidRDefault="00B26352" w:rsidP="00B26352">
            <w:r>
              <w:t>(JB1)[M] @ 9am</w:t>
            </w:r>
          </w:p>
          <w:p w14:paraId="42995AD2" w14:textId="77777777" w:rsidR="00AA1548" w:rsidRPr="009C4B6D" w:rsidRDefault="00AA1548" w:rsidP="00AA1548"/>
        </w:tc>
      </w:tr>
      <w:tr w:rsidR="00AA1548" w14:paraId="7424678F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9BBE63" w14:textId="781873D8" w:rsidR="00AA1548" w:rsidRDefault="00AA1548" w:rsidP="00AA1548">
            <w:pPr>
              <w:pStyle w:val="Dates"/>
            </w:pPr>
            <w:r>
              <w:t>2</w:t>
            </w:r>
            <w:r w:rsidR="00973FBB">
              <w:t>1</w:t>
            </w: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E3A578" w14:textId="598FC1BF" w:rsidR="00AA1548" w:rsidRDefault="00AA1548" w:rsidP="00AA1548">
            <w:pPr>
              <w:pStyle w:val="Dates"/>
            </w:pPr>
            <w:r w:rsidRPr="00EF053A">
              <w:t>2</w:t>
            </w:r>
            <w:r w:rsidR="00973FBB">
              <w:t>2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4FCDB3" w14:textId="173AF56C" w:rsidR="00AA1548" w:rsidRDefault="00AA1548" w:rsidP="00AA1548">
            <w:pPr>
              <w:pStyle w:val="Dates"/>
            </w:pPr>
            <w:r w:rsidRPr="00EF053A">
              <w:t>2</w:t>
            </w:r>
            <w:r w:rsidR="00973FBB">
              <w:t>3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933574" w14:textId="4D634E88" w:rsidR="00AA1548" w:rsidRDefault="00AA1548" w:rsidP="00AA1548">
            <w:pPr>
              <w:pStyle w:val="Dates"/>
            </w:pPr>
            <w:r w:rsidRPr="00EF053A">
              <w:t>2</w:t>
            </w:r>
            <w:r w:rsidR="00973FBB">
              <w:t>4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766C6B" w14:textId="292B7E90" w:rsidR="00AA1548" w:rsidRDefault="00AA1548" w:rsidP="00AA1548">
            <w:pPr>
              <w:pStyle w:val="Dates"/>
            </w:pPr>
            <w:r w:rsidRPr="00EF053A">
              <w:t>2</w:t>
            </w:r>
            <w:r w:rsidR="00973FBB">
              <w:t>5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2A3770" w14:textId="00EFB20E" w:rsidR="00AA1548" w:rsidRDefault="00AA1548" w:rsidP="00AA1548">
            <w:pPr>
              <w:pStyle w:val="Dates"/>
            </w:pPr>
            <w:r w:rsidRPr="00EF053A">
              <w:t>2</w:t>
            </w:r>
            <w:r w:rsidR="00973FBB">
              <w:t>6</w:t>
            </w: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9D932F" w14:textId="22C8FF97" w:rsidR="00AA1548" w:rsidRDefault="00AA1548" w:rsidP="00AA1548">
            <w:pPr>
              <w:pStyle w:val="Dates"/>
            </w:pPr>
            <w:r w:rsidRPr="00EF053A">
              <w:t>2</w:t>
            </w:r>
            <w:r w:rsidR="00973FBB">
              <w:t>7</w:t>
            </w:r>
          </w:p>
        </w:tc>
      </w:tr>
      <w:tr w:rsidR="00290CF4" w14:paraId="56135088" w14:textId="77777777" w:rsidTr="00FB556E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934B0C" w14:textId="77777777" w:rsidR="001C149E" w:rsidRDefault="001C149E" w:rsidP="001C149E">
            <w:r w:rsidRPr="005A585A">
              <w:rPr>
                <w:highlight w:val="yellow"/>
              </w:rPr>
              <w:t>CRE (FB)[w] @8am</w:t>
            </w:r>
          </w:p>
          <w:p w14:paraId="6A981FEE" w14:textId="77777777" w:rsidR="001C149E" w:rsidRDefault="001C149E" w:rsidP="001C149E">
            <w:proofErr w:type="spellStart"/>
            <w:r>
              <w:t>KofC</w:t>
            </w:r>
            <w:proofErr w:type="spellEnd"/>
            <w:r>
              <w:t xml:space="preserve"> C&amp;D (PH)[M] @9am</w:t>
            </w:r>
          </w:p>
          <w:p w14:paraId="33A5D1F6" w14:textId="77777777" w:rsidR="00290CF4" w:rsidRDefault="00290CF4" w:rsidP="00290CF4"/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EC9B8D" w14:textId="77777777" w:rsidR="00AA593A" w:rsidRPr="00AA593A" w:rsidRDefault="00AA593A" w:rsidP="00AA593A">
            <w:r w:rsidRPr="00AA593A">
              <w:t>S Cursillo (JB2)[w] @6pm</w:t>
            </w:r>
          </w:p>
          <w:p w14:paraId="5518312F" w14:textId="77777777" w:rsidR="00AA593A" w:rsidRPr="00AA593A" w:rsidRDefault="00AA593A" w:rsidP="00AA593A">
            <w:r w:rsidRPr="00AA593A">
              <w:t>ABS(FB2,3,4)[w]@6:30pm</w:t>
            </w:r>
          </w:p>
          <w:p w14:paraId="1C23C46C" w14:textId="77777777" w:rsidR="00AA593A" w:rsidRPr="009C4B6D" w:rsidRDefault="00AA593A" w:rsidP="00AA593A">
            <w:pPr>
              <w:rPr>
                <w:lang w:val="es-ES"/>
              </w:rPr>
            </w:pPr>
            <w:r w:rsidRPr="009C4B6D">
              <w:rPr>
                <w:lang w:val="es-ES"/>
              </w:rPr>
              <w:t>WWP(PH)[W]@5pm</w:t>
            </w:r>
          </w:p>
          <w:p w14:paraId="7B748B54" w14:textId="77777777" w:rsidR="00290CF4" w:rsidRDefault="00290CF4" w:rsidP="00290CF4"/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ECCA53" w14:textId="11EEF057" w:rsidR="00857205" w:rsidRPr="00857205" w:rsidRDefault="00857205" w:rsidP="00857205">
            <w:r w:rsidRPr="00857205">
              <w:t>Quilters.(JB4)[w]@8am</w:t>
            </w:r>
          </w:p>
          <w:p w14:paraId="33CE67AB" w14:textId="77777777" w:rsidR="00AA593A" w:rsidRPr="003D4231" w:rsidRDefault="00AA593A" w:rsidP="00AA593A">
            <w:r w:rsidRPr="005A585A">
              <w:rPr>
                <w:highlight w:val="yellow"/>
              </w:rPr>
              <w:t>OCIA (FB/JB)[w]@5pm</w:t>
            </w:r>
          </w:p>
          <w:p w14:paraId="411201DD" w14:textId="77777777" w:rsidR="00290CF4" w:rsidRDefault="00290CF4" w:rsidP="00290CF4"/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EE2486" w14:textId="77777777" w:rsidR="00BE3460" w:rsidRDefault="00BE3460" w:rsidP="00BE3460">
            <w:r w:rsidRPr="005A585A">
              <w:rPr>
                <w:highlight w:val="yellow"/>
              </w:rPr>
              <w:t>YFF(FB/JB)[w] @3pm</w:t>
            </w:r>
          </w:p>
          <w:p w14:paraId="38FBFB41" w14:textId="5577F93F" w:rsidR="00BE3460" w:rsidRPr="005F0D91" w:rsidRDefault="00BE3460" w:rsidP="00BE3460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5F0D91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5F0D91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6ADE47EF" w14:textId="77777777" w:rsidR="00290CF4" w:rsidRPr="00BE3460" w:rsidRDefault="00290CF4" w:rsidP="00290CF4">
            <w:pPr>
              <w:rPr>
                <w:b/>
                <w:bCs/>
              </w:rPr>
            </w:pPr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46D44A" w14:textId="77777777" w:rsidR="00BE3460" w:rsidRDefault="00BE3460" w:rsidP="00BE3460">
            <w:r>
              <w:t>ABS(FB1,3,4,5)[w] @9am</w:t>
            </w:r>
          </w:p>
          <w:p w14:paraId="7D4AC0DE" w14:textId="77777777" w:rsidR="00BE3460" w:rsidRPr="005F0D91" w:rsidRDefault="00BE3460" w:rsidP="00BE3460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37D60860" w14:textId="77777777" w:rsidR="00BE3460" w:rsidRPr="005F0D91" w:rsidRDefault="00BE3460" w:rsidP="00BE3460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MM(FB6)[w] @6:30pm</w:t>
            </w:r>
          </w:p>
          <w:p w14:paraId="290C0AF1" w14:textId="77777777" w:rsidR="00BE3460" w:rsidRPr="00007B10" w:rsidRDefault="00BE3460" w:rsidP="00BE3460">
            <w:proofErr w:type="spellStart"/>
            <w:r w:rsidRPr="00007B10">
              <w:t>Cenaculo</w:t>
            </w:r>
            <w:proofErr w:type="spellEnd"/>
            <w:r w:rsidRPr="00007B10">
              <w:t xml:space="preserve"> (JB2)[w] @6:45pm</w:t>
            </w:r>
          </w:p>
          <w:p w14:paraId="6C7A950E" w14:textId="77777777" w:rsidR="00290CF4" w:rsidRDefault="00290CF4" w:rsidP="00290CF4"/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166556" w14:textId="48677659" w:rsidR="0053096B" w:rsidRPr="00B228FC" w:rsidRDefault="00E8311E" w:rsidP="0053096B">
            <w:r>
              <w:t>R.G.(FB5)@12:30pm</w:t>
            </w:r>
            <w:r w:rsidRPr="00B228FC">
              <w:t xml:space="preserve"> </w:t>
            </w:r>
            <w:r w:rsidR="0053096B" w:rsidRPr="00B228FC">
              <w:t>Rosary &amp; D.M. (CH)[</w:t>
            </w:r>
            <w:r w:rsidR="0053096B">
              <w:t>w</w:t>
            </w:r>
            <w:r w:rsidR="0053096B" w:rsidRPr="00B228FC">
              <w:t>]</w:t>
            </w:r>
          </w:p>
          <w:p w14:paraId="293A7B45" w14:textId="77777777" w:rsidR="0053096B" w:rsidRPr="00B228FC" w:rsidRDefault="0053096B" w:rsidP="0053096B">
            <w:r>
              <w:t>@2:30pm</w:t>
            </w:r>
          </w:p>
          <w:p w14:paraId="35B53665" w14:textId="77777777" w:rsidR="00290CF4" w:rsidRPr="0053096B" w:rsidRDefault="00290CF4" w:rsidP="00290CF4">
            <w:pPr>
              <w:rPr>
                <w:b/>
                <w:bCs/>
              </w:rPr>
            </w:pPr>
          </w:p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25F37B" w14:textId="77777777" w:rsidR="0053096B" w:rsidRPr="005A585A" w:rsidRDefault="0053096B" w:rsidP="0053096B">
            <w:pPr>
              <w:rPr>
                <w:highlight w:val="yellow"/>
              </w:rPr>
            </w:pPr>
            <w:r w:rsidRPr="005A585A">
              <w:rPr>
                <w:highlight w:val="yellow"/>
              </w:rPr>
              <w:t>FHC Prep(FB/JB/PH)[M]</w:t>
            </w:r>
          </w:p>
          <w:p w14:paraId="03F4815C" w14:textId="45FA9298" w:rsidR="00290CF4" w:rsidRDefault="0053096B" w:rsidP="0053096B">
            <w:r w:rsidRPr="005A585A">
              <w:rPr>
                <w:highlight w:val="yellow"/>
              </w:rPr>
              <w:t>@9am</w:t>
            </w:r>
          </w:p>
        </w:tc>
      </w:tr>
      <w:tr w:rsidR="00080EF7" w14:paraId="62F8C360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C43F5A3" w14:textId="1C5E4FBF" w:rsidR="00080EF7" w:rsidRDefault="0053096B" w:rsidP="000B67C8">
            <w:pPr>
              <w:pStyle w:val="Dates"/>
            </w:pPr>
            <w:r>
              <w:t>28</w:t>
            </w: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3350AC" w14:textId="77777777" w:rsidR="00080EF7" w:rsidRDefault="00080EF7" w:rsidP="000B67C8">
            <w:pPr>
              <w:pStyle w:val="Dates"/>
            </w:pP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AAA3E3" w14:textId="77777777" w:rsidR="00080EF7" w:rsidRDefault="00080EF7" w:rsidP="000B67C8">
            <w:pPr>
              <w:pStyle w:val="Dates"/>
            </w:pP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5E074B" w14:textId="77777777" w:rsidR="00080EF7" w:rsidRDefault="00080EF7" w:rsidP="000B67C8">
            <w:pPr>
              <w:pStyle w:val="Dates"/>
            </w:pP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4A9B31" w14:textId="77777777" w:rsidR="00080EF7" w:rsidRDefault="00080EF7" w:rsidP="000B67C8">
            <w:pPr>
              <w:pStyle w:val="Dates"/>
            </w:pP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4" w:space="0" w:color="FFFFFF"/>
              <w:right w:val="single" w:sz="6" w:space="0" w:color="D9D9D9" w:themeColor="background1" w:themeShade="D9"/>
            </w:tcBorders>
          </w:tcPr>
          <w:p w14:paraId="35308390" w14:textId="77777777" w:rsidR="00080EF7" w:rsidRDefault="00080EF7" w:rsidP="000B67C8">
            <w:pPr>
              <w:pStyle w:val="Dates"/>
            </w:pP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4" w:space="0" w:color="FFFFFF" w:themeColor="background1"/>
              <w:right w:val="single" w:sz="4" w:space="0" w:color="D9D9D9" w:themeColor="background1" w:themeShade="D9"/>
            </w:tcBorders>
          </w:tcPr>
          <w:p w14:paraId="21340035" w14:textId="77777777" w:rsidR="00080EF7" w:rsidRDefault="00080EF7" w:rsidP="000B67C8">
            <w:pPr>
              <w:pStyle w:val="Dates"/>
            </w:pPr>
          </w:p>
        </w:tc>
      </w:tr>
      <w:tr w:rsidR="00080EF7" w14:paraId="5EA2CF27" w14:textId="77777777" w:rsidTr="00FB556E">
        <w:tblPrEx>
          <w:tblLook w:val="04A0" w:firstRow="1" w:lastRow="0" w:firstColumn="1" w:lastColumn="0" w:noHBand="0" w:noVBand="1"/>
        </w:tblPrEx>
        <w:trPr>
          <w:trHeight w:hRule="exact" w:val="1008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11A44385" w14:textId="77777777" w:rsidR="0053096B" w:rsidRDefault="0053096B" w:rsidP="0053096B">
            <w:r w:rsidRPr="005A585A">
              <w:rPr>
                <w:highlight w:val="yellow"/>
              </w:rPr>
              <w:t>CRE (FB)[w] @8am</w:t>
            </w:r>
          </w:p>
          <w:p w14:paraId="7C6C16B5" w14:textId="77777777" w:rsidR="00080EF7" w:rsidRDefault="00080EF7" w:rsidP="000B67C8"/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59B01FFA" w14:textId="77777777" w:rsidR="00080EF7" w:rsidRDefault="00080EF7" w:rsidP="000B67C8"/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54C7AE55" w14:textId="77777777" w:rsidR="00080EF7" w:rsidRDefault="00080EF7" w:rsidP="000B67C8"/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6" w:space="0" w:color="D9D9D9" w:themeColor="background1" w:themeShade="D9"/>
            </w:tcBorders>
          </w:tcPr>
          <w:p w14:paraId="0B77DE08" w14:textId="77777777" w:rsidR="00080EF7" w:rsidRDefault="00080EF7" w:rsidP="000B67C8"/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4" w:space="0" w:color="FFFFFF" w:themeColor="background1"/>
              <w:right w:val="single" w:sz="4" w:space="0" w:color="D9D9D9" w:themeColor="background1" w:themeShade="D9"/>
            </w:tcBorders>
          </w:tcPr>
          <w:p w14:paraId="108D82A5" w14:textId="77777777" w:rsidR="00080EF7" w:rsidRDefault="00080EF7" w:rsidP="000B67C8"/>
        </w:tc>
        <w:tc>
          <w:tcPr>
            <w:tcW w:w="2250" w:type="dxa"/>
            <w:tcBorders>
              <w:top w:val="single" w:sz="4" w:space="0" w:color="FFFFFF"/>
              <w:left w:val="single" w:sz="4" w:space="0" w:color="D9D9D9" w:themeColor="background1" w:themeShade="D9"/>
              <w:bottom w:val="single" w:sz="4" w:space="0" w:color="FFFFFF" w:themeColor="background1"/>
              <w:right w:val="single" w:sz="4" w:space="0" w:color="D9D9D9" w:themeColor="background1" w:themeShade="D9"/>
            </w:tcBorders>
          </w:tcPr>
          <w:p w14:paraId="1FD9AE17" w14:textId="77777777" w:rsidR="00080EF7" w:rsidRDefault="00080EF7" w:rsidP="000B67C8"/>
        </w:tc>
        <w:tc>
          <w:tcPr>
            <w:tcW w:w="1814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FFFFFF" w:themeColor="background1"/>
              <w:right w:val="single" w:sz="4" w:space="0" w:color="D9D9D9" w:themeColor="background1" w:themeShade="D9"/>
            </w:tcBorders>
          </w:tcPr>
          <w:p w14:paraId="7CF85A08" w14:textId="77777777" w:rsidR="00080EF7" w:rsidRDefault="00080EF7" w:rsidP="000B67C8"/>
        </w:tc>
      </w:tr>
      <w:tr w:rsidR="00F964DC" w14:paraId="05A23161" w14:textId="77777777" w:rsidTr="00FB556E">
        <w:tblPrEx>
          <w:tblLook w:val="04A0" w:firstRow="1" w:lastRow="0" w:firstColumn="1" w:lastColumn="0" w:noHBand="0" w:noVBand="1"/>
        </w:tblPrEx>
        <w:trPr>
          <w:trHeight w:hRule="exact" w:val="820"/>
        </w:trPr>
        <w:tc>
          <w:tcPr>
            <w:tcW w:w="1980" w:type="dxa"/>
            <w:tcBorders>
              <w:top w:val="single" w:sz="4" w:space="0" w:color="FFFFFF" w:themeColor="background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5A96AF" w14:textId="77777777" w:rsidR="00F964DC" w:rsidRDefault="00F964DC" w:rsidP="0053096B"/>
        </w:tc>
        <w:tc>
          <w:tcPr>
            <w:tcW w:w="2106" w:type="dxa"/>
            <w:tcBorders>
              <w:top w:val="single" w:sz="4" w:space="0" w:color="FFFFFF" w:themeColor="background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539BFB" w14:textId="77777777" w:rsidR="00F964DC" w:rsidRDefault="00F964DC" w:rsidP="000B67C8"/>
        </w:tc>
        <w:tc>
          <w:tcPr>
            <w:tcW w:w="2118" w:type="dxa"/>
            <w:tcBorders>
              <w:top w:val="single" w:sz="4" w:space="0" w:color="FFFFFF" w:themeColor="background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93AEF3" w14:textId="77777777" w:rsidR="00F964DC" w:rsidRDefault="00F964DC" w:rsidP="000B67C8"/>
        </w:tc>
        <w:tc>
          <w:tcPr>
            <w:tcW w:w="1768" w:type="dxa"/>
            <w:gridSpan w:val="2"/>
            <w:tcBorders>
              <w:top w:val="single" w:sz="4" w:space="0" w:color="FFFFFF" w:themeColor="background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AB4DB0" w14:textId="77777777" w:rsidR="00F964DC" w:rsidRDefault="00F964DC" w:rsidP="000B67C8"/>
        </w:tc>
        <w:tc>
          <w:tcPr>
            <w:tcW w:w="2378" w:type="dxa"/>
            <w:tcBorders>
              <w:top w:val="single" w:sz="4" w:space="0" w:color="FFFFFF" w:themeColor="background1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4" w:space="0" w:color="D9D9D9" w:themeColor="background1" w:themeShade="D9"/>
            </w:tcBorders>
          </w:tcPr>
          <w:p w14:paraId="7DD00F42" w14:textId="77777777" w:rsidR="00F964DC" w:rsidRDefault="00F964DC" w:rsidP="000B67C8"/>
        </w:tc>
        <w:tc>
          <w:tcPr>
            <w:tcW w:w="2250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FFFFFF" w:themeColor="background1"/>
              <w:right w:val="single" w:sz="4" w:space="0" w:color="D9D9D9" w:themeColor="background1" w:themeShade="D9"/>
            </w:tcBorders>
          </w:tcPr>
          <w:p w14:paraId="31E64B44" w14:textId="77777777" w:rsidR="00F964DC" w:rsidRDefault="00F964DC" w:rsidP="000B67C8"/>
        </w:tc>
        <w:tc>
          <w:tcPr>
            <w:tcW w:w="1814" w:type="dxa"/>
            <w:tcBorders>
              <w:top w:val="single" w:sz="4" w:space="0" w:color="FFFFFF" w:themeColor="background1"/>
              <w:left w:val="single" w:sz="4" w:space="0" w:color="D9D9D9" w:themeColor="background1" w:themeShade="D9"/>
              <w:bottom w:val="single" w:sz="4" w:space="0" w:color="FFFFFF"/>
              <w:right w:val="single" w:sz="4" w:space="0" w:color="D9D9D9" w:themeColor="background1" w:themeShade="D9"/>
            </w:tcBorders>
          </w:tcPr>
          <w:p w14:paraId="6AE245F1" w14:textId="77777777" w:rsidR="00F964DC" w:rsidRDefault="00F964DC" w:rsidP="000B67C8"/>
        </w:tc>
      </w:tr>
      <w:tr w:rsidR="00080EF7" w14:paraId="2EA29D85" w14:textId="77777777" w:rsidTr="008E5069">
        <w:tc>
          <w:tcPr>
            <w:tcW w:w="6546" w:type="dxa"/>
            <w:gridSpan w:val="4"/>
            <w:shd w:val="clear" w:color="auto" w:fill="0D5672" w:themeFill="accent1" w:themeFillShade="80"/>
          </w:tcPr>
          <w:p w14:paraId="26F1FAE3" w14:textId="77777777" w:rsidR="00080EF7" w:rsidRPr="00B40239" w:rsidRDefault="00080EF7" w:rsidP="000B67C8">
            <w:pPr>
              <w:pStyle w:val="Month"/>
              <w:rPr>
                <w:sz w:val="72"/>
                <w:szCs w:val="72"/>
              </w:rPr>
            </w:pPr>
            <w:r w:rsidRPr="00B40239">
              <w:rPr>
                <w:sz w:val="72"/>
                <w:szCs w:val="72"/>
              </w:rPr>
              <w:lastRenderedPageBreak/>
              <w:t>March</w:t>
            </w:r>
          </w:p>
        </w:tc>
        <w:tc>
          <w:tcPr>
            <w:tcW w:w="7868" w:type="dxa"/>
            <w:gridSpan w:val="4"/>
            <w:shd w:val="clear" w:color="auto" w:fill="0D5672" w:themeFill="accent1" w:themeFillShade="80"/>
          </w:tcPr>
          <w:p w14:paraId="2C32A9A3" w14:textId="36E136C7" w:rsidR="00080EF7" w:rsidRPr="00B40239" w:rsidRDefault="00B40239" w:rsidP="00B40239">
            <w:pPr>
              <w:jc w:val="right"/>
              <w:rPr>
                <w:rFonts w:asciiTheme="majorHAnsi" w:hAnsiTheme="majorHAnsi"/>
                <w:sz w:val="72"/>
                <w:szCs w:val="72"/>
              </w:rPr>
            </w:pPr>
            <w:r w:rsidRPr="00B40239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2027</w:t>
            </w:r>
          </w:p>
        </w:tc>
      </w:tr>
      <w:tr w:rsidR="00080EF7" w14:paraId="63F09B27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37F9179" w14:textId="77777777" w:rsidR="00080EF7" w:rsidRDefault="00BD2C1F" w:rsidP="000B67C8">
            <w:pPr>
              <w:pStyle w:val="Days"/>
            </w:pPr>
            <w:sdt>
              <w:sdtPr>
                <w:id w:val="-1500112362"/>
                <w:placeholder>
                  <w:docPart w:val="835E7C9396244058ACC3EF262D69CF4D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Sunday</w:t>
                </w:r>
              </w:sdtContent>
            </w:sdt>
          </w:p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FFCA474" w14:textId="77777777" w:rsidR="00080EF7" w:rsidRDefault="00BD2C1F" w:rsidP="000B67C8">
            <w:pPr>
              <w:pStyle w:val="Days"/>
            </w:pPr>
            <w:sdt>
              <w:sdtPr>
                <w:id w:val="102778650"/>
                <w:placeholder>
                  <w:docPart w:val="AE1C386A7A48468FB4107B0A866FE80F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Monday</w:t>
                </w:r>
              </w:sdtContent>
            </w:sdt>
          </w:p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A3DB348" w14:textId="77777777" w:rsidR="00080EF7" w:rsidRDefault="00BD2C1F" w:rsidP="000B67C8">
            <w:pPr>
              <w:pStyle w:val="Days"/>
            </w:pPr>
            <w:sdt>
              <w:sdtPr>
                <w:id w:val="203451951"/>
                <w:placeholder>
                  <w:docPart w:val="7BAFE2E2913041AB99107A5682F6D4BE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Tuesday</w:t>
                </w:r>
              </w:sdtContent>
            </w:sdt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C13B363" w14:textId="77777777" w:rsidR="00080EF7" w:rsidRDefault="00BD2C1F" w:rsidP="000B67C8">
            <w:pPr>
              <w:pStyle w:val="Days"/>
            </w:pPr>
            <w:sdt>
              <w:sdtPr>
                <w:id w:val="1627200479"/>
                <w:placeholder>
                  <w:docPart w:val="7BE59DB4DC6B4F0DB119B19632DC4586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Wednesday</w:t>
                </w:r>
              </w:sdtContent>
            </w:sdt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AD5BBD2" w14:textId="77777777" w:rsidR="00080EF7" w:rsidRDefault="00BD2C1F" w:rsidP="000B67C8">
            <w:pPr>
              <w:pStyle w:val="Days"/>
            </w:pPr>
            <w:sdt>
              <w:sdtPr>
                <w:id w:val="1989358570"/>
                <w:placeholder>
                  <w:docPart w:val="DAFC2305961E47C2A1EDD267C87E3164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Thursday</w:t>
                </w:r>
              </w:sdtContent>
            </w:sdt>
          </w:p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49365D7" w14:textId="77777777" w:rsidR="00080EF7" w:rsidRDefault="00BD2C1F" w:rsidP="000B67C8">
            <w:pPr>
              <w:pStyle w:val="Days"/>
            </w:pPr>
            <w:sdt>
              <w:sdtPr>
                <w:id w:val="-141271853"/>
                <w:placeholder>
                  <w:docPart w:val="4C6C39B10EB04119913D5B909C23DBD8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Friday</w:t>
                </w:r>
              </w:sdtContent>
            </w:sdt>
          </w:p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5B6E15D" w14:textId="77777777" w:rsidR="00080EF7" w:rsidRDefault="00BD2C1F" w:rsidP="000B67C8">
            <w:pPr>
              <w:pStyle w:val="Days"/>
            </w:pPr>
            <w:sdt>
              <w:sdtPr>
                <w:id w:val="1422296384"/>
                <w:placeholder>
                  <w:docPart w:val="8CCE104BC4D1442EBF16EF29647183B5"/>
                </w:placeholder>
                <w:temporary/>
                <w:showingPlcHdr/>
                <w15:appearance w15:val="hidden"/>
              </w:sdtPr>
              <w:sdtEndPr/>
              <w:sdtContent>
                <w:r w:rsidR="00080EF7">
                  <w:t>Saturday</w:t>
                </w:r>
              </w:sdtContent>
            </w:sdt>
          </w:p>
        </w:tc>
      </w:tr>
      <w:tr w:rsidR="00AA1548" w14:paraId="08361265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7D165D" w14:textId="73DDD4FE" w:rsidR="00AA1548" w:rsidRDefault="00AA1548" w:rsidP="00AA1548">
            <w:pPr>
              <w:pStyle w:val="Dates"/>
            </w:pP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CFB68A" w14:textId="7AB8A9B4" w:rsidR="00AA1548" w:rsidRDefault="005427C6" w:rsidP="00AA1548">
            <w:pPr>
              <w:pStyle w:val="Dates"/>
            </w:pPr>
            <w:r>
              <w:t>1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9AB449" w14:textId="2D7229A0" w:rsidR="00AA1548" w:rsidRDefault="005427C6" w:rsidP="00AA1548">
            <w:pPr>
              <w:pStyle w:val="Dates"/>
            </w:pPr>
            <w:r>
              <w:t>2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031A94" w14:textId="7C3ED3BC" w:rsidR="00AA1548" w:rsidRDefault="005427C6" w:rsidP="00AA1548">
            <w:pPr>
              <w:pStyle w:val="Dates"/>
            </w:pPr>
            <w:r>
              <w:t>3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1F733D" w14:textId="732A767C" w:rsidR="00AA1548" w:rsidRDefault="005427C6" w:rsidP="00AA1548">
            <w:pPr>
              <w:pStyle w:val="Dates"/>
            </w:pPr>
            <w:r>
              <w:t>4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94ABF9" w14:textId="75E2C767" w:rsidR="00AA1548" w:rsidRDefault="005427C6" w:rsidP="00AA1548">
            <w:pPr>
              <w:pStyle w:val="Dates"/>
            </w:pPr>
            <w:r>
              <w:t>5</w:t>
            </w: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964DDF" w14:textId="22CF4D5E" w:rsidR="00AA1548" w:rsidRDefault="005427C6" w:rsidP="00AA1548">
            <w:pPr>
              <w:pStyle w:val="Dates"/>
            </w:pPr>
            <w:r>
              <w:t>6</w:t>
            </w:r>
          </w:p>
        </w:tc>
      </w:tr>
      <w:tr w:rsidR="00321FB9" w:rsidRPr="001F1366" w14:paraId="10A8F7CA" w14:textId="77777777" w:rsidTr="00FB556E">
        <w:tblPrEx>
          <w:tblLook w:val="04A0" w:firstRow="1" w:lastRow="0" w:firstColumn="1" w:lastColumn="0" w:noHBand="0" w:noVBand="1"/>
        </w:tblPrEx>
        <w:trPr>
          <w:trHeight w:hRule="exact" w:val="2448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6C70E1" w14:textId="77777777" w:rsidR="00321FB9" w:rsidRDefault="00321FB9" w:rsidP="00321FB9"/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B397D4" w14:textId="77777777" w:rsidR="00321FB9" w:rsidRPr="00947D61" w:rsidRDefault="00321FB9" w:rsidP="00321FB9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68D46C84" w14:textId="77777777" w:rsidR="00321FB9" w:rsidRPr="00C94F7F" w:rsidRDefault="00321FB9" w:rsidP="00321FB9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3853EF40" w14:textId="77777777" w:rsidR="00321FB9" w:rsidRPr="00C94F7F" w:rsidRDefault="00321FB9" w:rsidP="00321FB9">
            <w:pPr>
              <w:rPr>
                <w:lang w:val="es-ES"/>
              </w:rPr>
            </w:pPr>
            <w:r w:rsidRPr="00C94F7F">
              <w:rPr>
                <w:lang w:val="es-ES"/>
              </w:rPr>
              <w:t>ABS(FB2,3,4)[w]@6:30pm</w:t>
            </w:r>
          </w:p>
          <w:p w14:paraId="14076725" w14:textId="77777777" w:rsidR="00321FB9" w:rsidRPr="009C4B6D" w:rsidRDefault="00321FB9" w:rsidP="00321FB9">
            <w:pPr>
              <w:rPr>
                <w:lang w:val="es-ES"/>
              </w:rPr>
            </w:pPr>
            <w:r w:rsidRPr="009C4B6D">
              <w:rPr>
                <w:lang w:val="es-ES"/>
              </w:rPr>
              <w:t>WWP(PH)[W]@5pm</w:t>
            </w:r>
          </w:p>
          <w:p w14:paraId="64332674" w14:textId="77777777" w:rsidR="00321FB9" w:rsidRPr="00C94F7F" w:rsidRDefault="00321FB9" w:rsidP="00321FB9">
            <w:pPr>
              <w:rPr>
                <w:b/>
                <w:bCs/>
                <w:lang w:val="es-ES"/>
              </w:rPr>
            </w:pPr>
          </w:p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49CE29" w14:textId="6B7CE1AB" w:rsidR="00857205" w:rsidRPr="006A69DE" w:rsidRDefault="00857205" w:rsidP="00857205">
            <w:pPr>
              <w:rPr>
                <w:lang w:val="es-ES"/>
              </w:rPr>
            </w:pPr>
            <w:proofErr w:type="spellStart"/>
            <w:r w:rsidRPr="006A69DE">
              <w:rPr>
                <w:lang w:val="es-ES"/>
              </w:rPr>
              <w:t>Quilters</w:t>
            </w:r>
            <w:proofErr w:type="spellEnd"/>
            <w:r w:rsidRPr="006A69DE">
              <w:rPr>
                <w:lang w:val="es-ES"/>
              </w:rPr>
              <w:t>.(JB4)[w]@8am</w:t>
            </w:r>
          </w:p>
          <w:p w14:paraId="38537784" w14:textId="77777777" w:rsidR="00321FB9" w:rsidRPr="006A69DE" w:rsidRDefault="00321FB9" w:rsidP="00321FB9">
            <w:pPr>
              <w:rPr>
                <w:lang w:val="es-ES"/>
              </w:rPr>
            </w:pPr>
            <w:r w:rsidRPr="006A69DE">
              <w:rPr>
                <w:lang w:val="es-ES"/>
              </w:rPr>
              <w:t>E Cursillo (FB2)[w]</w:t>
            </w:r>
          </w:p>
          <w:p w14:paraId="751CD2C0" w14:textId="77777777" w:rsidR="00321FB9" w:rsidRDefault="00321FB9" w:rsidP="00321FB9">
            <w:pPr>
              <w:rPr>
                <w:lang w:val="es-ES"/>
              </w:rPr>
            </w:pPr>
            <w:r w:rsidRPr="00FA556F">
              <w:rPr>
                <w:lang w:val="es-ES"/>
              </w:rPr>
              <w:t>@10am</w:t>
            </w:r>
          </w:p>
          <w:p w14:paraId="6DCDFABF" w14:textId="77777777" w:rsidR="00321FB9" w:rsidRPr="00FA556F" w:rsidRDefault="00321FB9" w:rsidP="00321FB9">
            <w:pPr>
              <w:rPr>
                <w:lang w:val="es-ES"/>
              </w:rPr>
            </w:pPr>
            <w:r w:rsidRPr="005A585A">
              <w:rPr>
                <w:highlight w:val="yellow"/>
                <w:lang w:val="es-ES"/>
              </w:rPr>
              <w:t>OCIA (FB/JB)[w]@5pm</w:t>
            </w:r>
          </w:p>
          <w:p w14:paraId="19570B42" w14:textId="11835A2C" w:rsidR="00321FB9" w:rsidRPr="00C94F7F" w:rsidRDefault="00902D86" w:rsidP="00321FB9">
            <w:pPr>
              <w:rPr>
                <w:lang w:val="es-ES"/>
              </w:rPr>
            </w:pPr>
            <w:r>
              <w:rPr>
                <w:lang w:val="es-ES"/>
              </w:rPr>
              <w:t>S.M.</w:t>
            </w:r>
            <w:r w:rsidR="007D1423">
              <w:rPr>
                <w:lang w:val="es-ES"/>
              </w:rPr>
              <w:t>(</w:t>
            </w:r>
            <w:r w:rsidR="000A7EE2">
              <w:rPr>
                <w:lang w:val="es-ES"/>
              </w:rPr>
              <w:t>PH</w:t>
            </w:r>
            <w:r w:rsidR="007D1423">
              <w:rPr>
                <w:lang w:val="es-ES"/>
              </w:rPr>
              <w:t>)[M]@6:30p</w:t>
            </w:r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8E43B7" w14:textId="77777777" w:rsidR="00BE1ABD" w:rsidRPr="00B91942" w:rsidRDefault="00BE1ABD" w:rsidP="00BE1ABD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3EC8AD21" w14:textId="77777777" w:rsidR="00BE1ABD" w:rsidRDefault="00BE1ABD" w:rsidP="00BE1ABD">
            <w:r w:rsidRPr="005A585A">
              <w:rPr>
                <w:highlight w:val="yellow"/>
              </w:rPr>
              <w:t>YFF(FB/JB)[w] @3pm</w:t>
            </w:r>
          </w:p>
          <w:p w14:paraId="33A6A953" w14:textId="716644B3" w:rsidR="00BE1ABD" w:rsidRPr="005F0D91" w:rsidRDefault="00BE1ABD" w:rsidP="00BE1ABD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5F0D91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5F0D91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710EE323" w14:textId="77777777" w:rsidR="000515BD" w:rsidRDefault="000515BD" w:rsidP="00321FB9"/>
          <w:p w14:paraId="456B68C5" w14:textId="77777777" w:rsidR="000515BD" w:rsidRDefault="000515BD" w:rsidP="00321FB9"/>
          <w:p w14:paraId="29B1A734" w14:textId="77777777" w:rsidR="000515BD" w:rsidRDefault="000515BD" w:rsidP="00321FB9"/>
          <w:p w14:paraId="3B5791A8" w14:textId="7DB98245" w:rsidR="00321FB9" w:rsidRPr="001F1366" w:rsidRDefault="000515BD" w:rsidP="00321FB9">
            <w:r>
              <w:t>*</w:t>
            </w:r>
            <w:r w:rsidR="00321FB9">
              <w:t xml:space="preserve">OCIA </w:t>
            </w:r>
            <w:r w:rsidR="00321FB9" w:rsidRPr="001F1366">
              <w:t>Hand</w:t>
            </w:r>
            <w:r w:rsidR="00321FB9">
              <w:t>ing of the Nicene Creed(S)</w:t>
            </w:r>
            <w:r>
              <w:t>*</w:t>
            </w:r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D79BEA" w14:textId="77777777" w:rsidR="00321FB9" w:rsidRDefault="00321FB9" w:rsidP="00321FB9">
            <w:r>
              <w:t>ABS(FB1,3,4,5)[w] @9am</w:t>
            </w:r>
          </w:p>
          <w:p w14:paraId="3C5F2205" w14:textId="77777777" w:rsidR="00A6733A" w:rsidRDefault="00321FB9" w:rsidP="00A6733A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  <w:r>
              <w:br/>
            </w:r>
            <w:r w:rsidR="00A6733A"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2E85205F" w14:textId="28A8E904" w:rsidR="00321FB9" w:rsidRDefault="00321FB9" w:rsidP="00321FB9">
            <w:r>
              <w:t>F.C.(FB1)[M] @6:45pm</w:t>
            </w:r>
          </w:p>
          <w:p w14:paraId="28868A6E" w14:textId="56B8DDA3" w:rsidR="00321FB9" w:rsidRPr="005F0D91" w:rsidRDefault="00321FB9" w:rsidP="00321FB9">
            <w:pPr>
              <w:rPr>
                <w:b/>
                <w:bCs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</w:t>
            </w:r>
            <w:r w:rsidR="00BC2C2A">
              <w:rPr>
                <w:b/>
                <w:bCs/>
                <w:color w:val="FFFFFF" w:themeColor="background1"/>
                <w:highlight w:val="blue"/>
              </w:rPr>
              <w:t>PH</w:t>
            </w:r>
            <w:r w:rsidRPr="005F0D91">
              <w:rPr>
                <w:b/>
                <w:bCs/>
                <w:color w:val="FFFFFF" w:themeColor="background1"/>
                <w:highlight w:val="blue"/>
              </w:rPr>
              <w:t>)[w] @6:30p</w:t>
            </w:r>
            <w:r w:rsidR="007933DC" w:rsidRPr="005F0D91">
              <w:rPr>
                <w:b/>
                <w:bCs/>
                <w:color w:val="FFFFFF" w:themeColor="background1"/>
                <w:highlight w:val="blue"/>
              </w:rPr>
              <w:t>/6:45</w:t>
            </w:r>
          </w:p>
          <w:p w14:paraId="4C795FE6" w14:textId="77777777" w:rsidR="00321FB9" w:rsidRPr="000D429A" w:rsidRDefault="00321FB9" w:rsidP="00321FB9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  <w:p w14:paraId="6760CE66" w14:textId="77777777" w:rsidR="00321FB9" w:rsidRPr="006A69DE" w:rsidRDefault="00321FB9" w:rsidP="00321FB9">
            <w:pPr>
              <w:rPr>
                <w:lang w:val="es-ES"/>
              </w:rPr>
            </w:pPr>
            <w:proofErr w:type="spellStart"/>
            <w:r w:rsidRPr="006A69DE">
              <w:rPr>
                <w:lang w:val="es-ES"/>
              </w:rPr>
              <w:t>Cenaculo</w:t>
            </w:r>
            <w:proofErr w:type="spellEnd"/>
            <w:r w:rsidRPr="006A69DE">
              <w:rPr>
                <w:lang w:val="es-ES"/>
              </w:rPr>
              <w:t xml:space="preserve"> (JB2)[w] @6:45pm</w:t>
            </w:r>
          </w:p>
          <w:p w14:paraId="2C08AB60" w14:textId="456AD27C" w:rsidR="00A12C1E" w:rsidRDefault="00A12C1E" w:rsidP="00A12C1E">
            <w:proofErr w:type="spellStart"/>
            <w:r w:rsidRPr="001835C4">
              <w:rPr>
                <w:lang w:val="es-ES"/>
              </w:rPr>
              <w:t>E.Reader&amp;E</w:t>
            </w:r>
            <w:r w:rsidR="00891070" w:rsidRPr="001835C4">
              <w:rPr>
                <w:lang w:val="es-ES"/>
              </w:rPr>
              <w:t>M</w:t>
            </w:r>
            <w:proofErr w:type="spellEnd"/>
            <w:r w:rsidRPr="001835C4">
              <w:rPr>
                <w:lang w:val="es-ES"/>
              </w:rPr>
              <w:t xml:space="preserve"> </w:t>
            </w:r>
            <w:proofErr w:type="spellStart"/>
            <w:r w:rsidRPr="001835C4">
              <w:rPr>
                <w:lang w:val="es-ES"/>
              </w:rPr>
              <w:t>Tr</w:t>
            </w:r>
            <w:proofErr w:type="spellEnd"/>
            <w:r w:rsidRPr="001835C4">
              <w:rPr>
                <w:lang w:val="es-ES"/>
              </w:rPr>
              <w:t xml:space="preserve">. </w:t>
            </w:r>
            <w:r>
              <w:t>M(S)[Q] @7pm</w:t>
            </w:r>
          </w:p>
          <w:p w14:paraId="297BBA17" w14:textId="77777777" w:rsidR="00321FB9" w:rsidRPr="001F1366" w:rsidRDefault="00321FB9" w:rsidP="00321FB9"/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337F5D" w14:textId="77777777" w:rsidR="00C5746A" w:rsidRPr="007E3C0E" w:rsidRDefault="00C5746A" w:rsidP="00C5746A">
            <w:r w:rsidRPr="007E3C0E">
              <w:t>VAM (CO)[M] @10am</w:t>
            </w:r>
          </w:p>
          <w:p w14:paraId="5AA9CE0D" w14:textId="32EFB193" w:rsidR="00C5746A" w:rsidRPr="00B228FC" w:rsidRDefault="00041312" w:rsidP="00C5746A">
            <w:r>
              <w:t>R.G.(FB5)@12:30pm</w:t>
            </w:r>
            <w:r w:rsidRPr="00B228FC">
              <w:t xml:space="preserve"> </w:t>
            </w:r>
            <w:r w:rsidR="00C5746A" w:rsidRPr="00B228FC">
              <w:t>Rosary &amp; D.M. (CH)[</w:t>
            </w:r>
            <w:r w:rsidR="00C5746A">
              <w:t>w</w:t>
            </w:r>
            <w:r w:rsidR="00C5746A" w:rsidRPr="00B228FC">
              <w:t>]</w:t>
            </w:r>
          </w:p>
          <w:p w14:paraId="3F52BC90" w14:textId="77777777" w:rsidR="00C5746A" w:rsidRPr="00B228FC" w:rsidRDefault="00C5746A" w:rsidP="00C5746A">
            <w:r>
              <w:t>@2:30pm</w:t>
            </w:r>
          </w:p>
          <w:p w14:paraId="0A9ED8F4" w14:textId="6418B31B" w:rsidR="00321FB9" w:rsidRPr="001F1366" w:rsidRDefault="00C5746A" w:rsidP="00C5746A">
            <w:proofErr w:type="spellStart"/>
            <w:r w:rsidRPr="00B80004">
              <w:t>SoSA</w:t>
            </w:r>
            <w:proofErr w:type="spellEnd"/>
            <w:r w:rsidRPr="00B80004">
              <w:t xml:space="preserve"> (PH)[M] @6pm</w:t>
            </w:r>
          </w:p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F68BED" w14:textId="77777777" w:rsidR="00E73052" w:rsidRDefault="00E73052" w:rsidP="00E73052">
            <w:r w:rsidRPr="002E660A">
              <w:rPr>
                <w:highlight w:val="yellow"/>
              </w:rPr>
              <w:t>Baptisms(S)[M] @10am</w:t>
            </w:r>
          </w:p>
          <w:p w14:paraId="66CADB20" w14:textId="77777777" w:rsidR="00C5746A" w:rsidRPr="00C5746A" w:rsidRDefault="00C5746A" w:rsidP="00C5746A">
            <w:r w:rsidRPr="005A585A">
              <w:rPr>
                <w:highlight w:val="yellow"/>
              </w:rPr>
              <w:t>Confirmation Prep (PH)[M] @9am</w:t>
            </w:r>
          </w:p>
          <w:p w14:paraId="0AF5BEE4" w14:textId="77777777" w:rsidR="00321FB9" w:rsidRPr="001F1366" w:rsidRDefault="00321FB9" w:rsidP="00321FB9"/>
        </w:tc>
      </w:tr>
      <w:tr w:rsidR="00321FB9" w14:paraId="785B8CE9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36B462" w14:textId="464BAC81" w:rsidR="00321FB9" w:rsidRDefault="005427C6" w:rsidP="00321FB9">
            <w:pPr>
              <w:pStyle w:val="Dates"/>
            </w:pPr>
            <w:r>
              <w:t>7</w:t>
            </w: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B2EFAF" w14:textId="225FD28E" w:rsidR="00321FB9" w:rsidRDefault="005427C6" w:rsidP="00321FB9">
            <w:pPr>
              <w:pStyle w:val="Dates"/>
            </w:pPr>
            <w:r>
              <w:t>8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A215D8" w14:textId="260F8E4C" w:rsidR="00321FB9" w:rsidRDefault="005427C6" w:rsidP="00321FB9">
            <w:pPr>
              <w:pStyle w:val="Dates"/>
            </w:pPr>
            <w:r>
              <w:t>9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2CD050" w14:textId="5954D37C" w:rsidR="00321FB9" w:rsidRDefault="00321FB9" w:rsidP="00321FB9">
            <w:pPr>
              <w:pStyle w:val="Dates"/>
            </w:pPr>
            <w:r w:rsidRPr="00EF053A">
              <w:t>1</w:t>
            </w:r>
            <w:r w:rsidR="005427C6">
              <w:t>0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408CE4" w14:textId="54BB042E" w:rsidR="00321FB9" w:rsidRDefault="00321FB9" w:rsidP="00321FB9">
            <w:pPr>
              <w:pStyle w:val="Dates"/>
            </w:pPr>
            <w:r w:rsidRPr="00EF053A">
              <w:t>1</w:t>
            </w:r>
            <w:r w:rsidR="005427C6">
              <w:t>1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69DC05" w14:textId="781D70EC" w:rsidR="00321FB9" w:rsidRDefault="00321FB9" w:rsidP="00321FB9">
            <w:pPr>
              <w:pStyle w:val="Dates"/>
            </w:pPr>
            <w:r w:rsidRPr="00EF053A">
              <w:t>1</w:t>
            </w:r>
            <w:r w:rsidR="005427C6">
              <w:t>2</w:t>
            </w: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2A99D0" w14:textId="4149E55F" w:rsidR="00321FB9" w:rsidRDefault="00321FB9" w:rsidP="00321FB9">
            <w:pPr>
              <w:pStyle w:val="Dates"/>
            </w:pPr>
            <w:r w:rsidRPr="00EF053A">
              <w:t>1</w:t>
            </w:r>
            <w:r w:rsidR="005427C6">
              <w:t>3</w:t>
            </w:r>
          </w:p>
        </w:tc>
      </w:tr>
      <w:tr w:rsidR="00321FB9" w:rsidRPr="00203CDB" w14:paraId="2DFAF6CF" w14:textId="77777777" w:rsidTr="00FB556E">
        <w:tblPrEx>
          <w:tblLook w:val="04A0" w:firstRow="1" w:lastRow="0" w:firstColumn="1" w:lastColumn="0" w:noHBand="0" w:noVBand="1"/>
        </w:tblPrEx>
        <w:trPr>
          <w:trHeight w:hRule="exact" w:val="1449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F359A3" w14:textId="77777777" w:rsidR="001529EE" w:rsidRDefault="001529EE" w:rsidP="001529EE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17C2AF3D" w14:textId="77777777" w:rsidR="001529EE" w:rsidRDefault="001529EE" w:rsidP="001529EE">
            <w:r w:rsidRPr="005A585A">
              <w:rPr>
                <w:highlight w:val="yellow"/>
              </w:rPr>
              <w:t>CRE (FB)[w] @8am</w:t>
            </w:r>
          </w:p>
          <w:p w14:paraId="5008AFBE" w14:textId="77777777" w:rsidR="005B39E2" w:rsidRDefault="005B39E2" w:rsidP="005B39E2">
            <w:proofErr w:type="spellStart"/>
            <w:r>
              <w:t>S.Reader</w:t>
            </w:r>
            <w:proofErr w:type="spellEnd"/>
            <w:r>
              <w:t xml:space="preserve"> &amp; E.M. </w:t>
            </w:r>
            <w:r w:rsidRPr="000E7AFE">
              <w:rPr>
                <w:u w:val="single"/>
              </w:rPr>
              <w:t>M</w:t>
            </w:r>
          </w:p>
          <w:p w14:paraId="4CE79E04" w14:textId="4C6E343A" w:rsidR="00321FB9" w:rsidRDefault="005B39E2" w:rsidP="00321FB9">
            <w:r>
              <w:t>PH/S)[Q] @2:30pm</w:t>
            </w:r>
          </w:p>
          <w:p w14:paraId="6B39CA5E" w14:textId="2940F1AC" w:rsidR="001529EE" w:rsidRDefault="001529EE" w:rsidP="00321FB9">
            <w:r w:rsidRPr="005A585A">
              <w:rPr>
                <w:highlight w:val="yellow"/>
              </w:rPr>
              <w:t>*OCIA 2</w:t>
            </w:r>
            <w:r w:rsidRPr="005A585A">
              <w:rPr>
                <w:highlight w:val="yellow"/>
                <w:vertAlign w:val="superscript"/>
              </w:rPr>
              <w:t>nd</w:t>
            </w:r>
            <w:r w:rsidRPr="005A585A">
              <w:rPr>
                <w:highlight w:val="yellow"/>
              </w:rPr>
              <w:t xml:space="preserve"> Scrutiny(S)*</w:t>
            </w:r>
          </w:p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D88912" w14:textId="77777777" w:rsidR="00C324C9" w:rsidRPr="009C4B6D" w:rsidRDefault="00C324C9" w:rsidP="00C324C9">
            <w:pPr>
              <w:rPr>
                <w:lang w:val="es-ES"/>
              </w:rPr>
            </w:pPr>
            <w:r w:rsidRPr="009C4B6D">
              <w:rPr>
                <w:lang w:val="es-ES"/>
              </w:rPr>
              <w:t>WWP(PH)[W]@5pm</w:t>
            </w:r>
          </w:p>
          <w:p w14:paraId="5BC747C7" w14:textId="77777777" w:rsidR="0018516A" w:rsidRPr="001835C4" w:rsidRDefault="0018516A" w:rsidP="0018516A">
            <w:pPr>
              <w:rPr>
                <w:lang w:val="es-ES"/>
              </w:rPr>
            </w:pPr>
            <w:r w:rsidRPr="001835C4">
              <w:rPr>
                <w:lang w:val="es-ES"/>
              </w:rPr>
              <w:t>S Cursillo (JB2)[w] @6pm</w:t>
            </w:r>
          </w:p>
          <w:p w14:paraId="07198A2B" w14:textId="77777777" w:rsidR="0018516A" w:rsidRDefault="0018516A" w:rsidP="0018516A">
            <w:r w:rsidRPr="00080328">
              <w:t>ABS(FB2,3,4)[w]@6:30pm</w:t>
            </w:r>
          </w:p>
          <w:p w14:paraId="23155E94" w14:textId="77777777" w:rsidR="00321FB9" w:rsidRDefault="00321FB9" w:rsidP="00C324C9"/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0DFA2D" w14:textId="77777777" w:rsidR="00857205" w:rsidRPr="00857205" w:rsidRDefault="00857205" w:rsidP="00857205">
            <w:r w:rsidRPr="00857205">
              <w:t>Quilters.(JB4)[w]@8am</w:t>
            </w:r>
          </w:p>
          <w:p w14:paraId="65905BC5" w14:textId="77777777" w:rsidR="0018516A" w:rsidRPr="003D4231" w:rsidRDefault="0018516A" w:rsidP="0018516A">
            <w:r w:rsidRPr="005A585A">
              <w:rPr>
                <w:highlight w:val="yellow"/>
              </w:rPr>
              <w:t>OCIA (FB/JB)[w]@5pm</w:t>
            </w:r>
          </w:p>
          <w:p w14:paraId="6E1D7838" w14:textId="77777777" w:rsidR="0018516A" w:rsidRPr="00F45235" w:rsidRDefault="0018516A" w:rsidP="0018516A">
            <w:pPr>
              <w:rPr>
                <w:lang w:val="es-ES"/>
              </w:rPr>
            </w:pPr>
            <w:r w:rsidRPr="00F45235">
              <w:rPr>
                <w:lang w:val="es-ES"/>
              </w:rPr>
              <w:t>DoSA(PH/K)[M] @6pm</w:t>
            </w:r>
          </w:p>
          <w:p w14:paraId="05DA12EF" w14:textId="247D6607" w:rsidR="00321FB9" w:rsidRPr="0018516A" w:rsidRDefault="00321FB9" w:rsidP="00321FB9">
            <w:pPr>
              <w:rPr>
                <w:lang w:val="es-ES"/>
              </w:rPr>
            </w:pPr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9F6F66" w14:textId="77777777" w:rsidR="00203CDB" w:rsidRDefault="00203CDB" w:rsidP="00203CDB">
            <w:r w:rsidRPr="005A585A">
              <w:rPr>
                <w:highlight w:val="yellow"/>
              </w:rPr>
              <w:t>YFF(FB/JB)[w] @3pm</w:t>
            </w:r>
          </w:p>
          <w:p w14:paraId="18818F4C" w14:textId="492B397C" w:rsidR="00203CDB" w:rsidRPr="005F0D91" w:rsidRDefault="00203CDB" w:rsidP="00203CDB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5F0D91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5F0D91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1A151306" w14:textId="77777777" w:rsidR="00321FB9" w:rsidRPr="00203CDB" w:rsidRDefault="00321FB9" w:rsidP="00321FB9">
            <w:pPr>
              <w:rPr>
                <w:b/>
                <w:bCs/>
              </w:rPr>
            </w:pPr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1C8E07" w14:textId="77777777" w:rsidR="00203CDB" w:rsidRDefault="00203CDB" w:rsidP="00203CDB">
            <w:r>
              <w:t>ABS(FB1,3,4,5)[w] @9am</w:t>
            </w:r>
          </w:p>
          <w:p w14:paraId="01EC422E" w14:textId="23A35E81" w:rsidR="00203CDB" w:rsidRPr="005F0D91" w:rsidRDefault="00203CDB" w:rsidP="00203CDB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23AFC8C2" w14:textId="0D9AAD05" w:rsidR="00203CDB" w:rsidRPr="005F0D91" w:rsidRDefault="00203CDB" w:rsidP="00203CDB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MM(FB6/S)[w] @6:30p/6:45</w:t>
            </w:r>
          </w:p>
          <w:p w14:paraId="17B11E70" w14:textId="77777777" w:rsidR="00A12C1E" w:rsidRPr="00A12C1E" w:rsidRDefault="00A12C1E" w:rsidP="00A12C1E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3587897F" w14:textId="77777777" w:rsidR="00321FB9" w:rsidRPr="00A12C1E" w:rsidRDefault="00321FB9" w:rsidP="00321FB9">
            <w:pPr>
              <w:rPr>
                <w:b/>
                <w:bCs/>
              </w:rPr>
            </w:pPr>
          </w:p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EAB8BF" w14:textId="2709B211" w:rsidR="00E57812" w:rsidRPr="00B228FC" w:rsidRDefault="00041312" w:rsidP="00E57812">
            <w:r>
              <w:t>R.G.(FB5)@12:30pm</w:t>
            </w:r>
            <w:r w:rsidRPr="00B228FC">
              <w:t xml:space="preserve"> </w:t>
            </w:r>
            <w:r w:rsidR="00E57812" w:rsidRPr="00B228FC">
              <w:t>Rosary &amp; D.M. (CH)[</w:t>
            </w:r>
            <w:r w:rsidR="00E57812">
              <w:t>w</w:t>
            </w:r>
            <w:r w:rsidR="00E57812" w:rsidRPr="00B228FC">
              <w:t>]</w:t>
            </w:r>
          </w:p>
          <w:p w14:paraId="22BE2911" w14:textId="77777777" w:rsidR="00E57812" w:rsidRPr="00B228FC" w:rsidRDefault="00E57812" w:rsidP="00E57812">
            <w:r>
              <w:t>@2:30pm</w:t>
            </w:r>
          </w:p>
          <w:p w14:paraId="12CCF3B0" w14:textId="77777777" w:rsidR="00E57812" w:rsidRDefault="00E57812" w:rsidP="00E57812">
            <w:r w:rsidRPr="00E57812">
              <w:t xml:space="preserve">Guadalupanas </w:t>
            </w:r>
            <w:r w:rsidRPr="00E57812">
              <w:rPr>
                <w:u w:val="single"/>
              </w:rPr>
              <w:t xml:space="preserve">M </w:t>
            </w:r>
            <w:r w:rsidRPr="00E57812">
              <w:t>(FB1)[M] @6:45pm</w:t>
            </w:r>
          </w:p>
          <w:p w14:paraId="2BB2AF72" w14:textId="77777777" w:rsidR="00321FB9" w:rsidRPr="00203CDB" w:rsidRDefault="00321FB9" w:rsidP="00321FB9"/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022FE9" w14:textId="77777777" w:rsidR="00C64F72" w:rsidRPr="005A585A" w:rsidRDefault="00C64F72" w:rsidP="00C64F72">
            <w:pPr>
              <w:rPr>
                <w:highlight w:val="yellow"/>
              </w:rPr>
            </w:pPr>
            <w:r w:rsidRPr="005A585A">
              <w:rPr>
                <w:highlight w:val="yellow"/>
              </w:rPr>
              <w:t>Pre-Bap Class(FB5)[M] @10am</w:t>
            </w:r>
          </w:p>
          <w:p w14:paraId="2940BB7F" w14:textId="77777777" w:rsidR="00C64F72" w:rsidRPr="005A585A" w:rsidRDefault="00C64F72" w:rsidP="00C64F72">
            <w:pPr>
              <w:rPr>
                <w:highlight w:val="yellow"/>
              </w:rPr>
            </w:pPr>
            <w:r w:rsidRPr="005A585A">
              <w:rPr>
                <w:highlight w:val="yellow"/>
              </w:rPr>
              <w:t>FHC Prep(FB/JB/PH)[M]</w:t>
            </w:r>
          </w:p>
          <w:p w14:paraId="010167E2" w14:textId="3365C284" w:rsidR="00321FB9" w:rsidRPr="005A585A" w:rsidRDefault="00C64F72" w:rsidP="00C64F72">
            <w:pPr>
              <w:rPr>
                <w:b/>
                <w:bCs/>
                <w:highlight w:val="yellow"/>
              </w:rPr>
            </w:pPr>
            <w:r w:rsidRPr="005A585A">
              <w:rPr>
                <w:highlight w:val="yellow"/>
              </w:rPr>
              <w:t>@9am</w:t>
            </w:r>
          </w:p>
        </w:tc>
      </w:tr>
      <w:tr w:rsidR="00321FB9" w14:paraId="593A5AB4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DB3566" w14:textId="2303939F" w:rsidR="00321FB9" w:rsidRDefault="00321FB9" w:rsidP="00321FB9">
            <w:pPr>
              <w:pStyle w:val="Dates"/>
            </w:pPr>
            <w:r>
              <w:t>1</w:t>
            </w:r>
            <w:r w:rsidR="005427C6">
              <w:t>4</w:t>
            </w: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9C52FF" w14:textId="364C5733" w:rsidR="00321FB9" w:rsidRDefault="00321FB9" w:rsidP="00321FB9">
            <w:pPr>
              <w:pStyle w:val="Dates"/>
            </w:pPr>
            <w:r w:rsidRPr="00EF053A">
              <w:t>1</w:t>
            </w:r>
            <w:r w:rsidR="005427C6">
              <w:t>5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28E706" w14:textId="5F360D51" w:rsidR="00321FB9" w:rsidRDefault="00321FB9" w:rsidP="00321FB9">
            <w:pPr>
              <w:pStyle w:val="Dates"/>
            </w:pPr>
            <w:r w:rsidRPr="00EF053A">
              <w:t>1</w:t>
            </w:r>
            <w:r w:rsidR="005427C6">
              <w:t>6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33C65F" w14:textId="0651AE67" w:rsidR="00321FB9" w:rsidRDefault="00321FB9" w:rsidP="00321FB9">
            <w:pPr>
              <w:pStyle w:val="Dates"/>
            </w:pPr>
            <w:r w:rsidRPr="00EF053A">
              <w:t>1</w:t>
            </w:r>
            <w:r w:rsidR="005427C6">
              <w:t>7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4DE148" w14:textId="375E771D" w:rsidR="00321FB9" w:rsidRDefault="00321FB9" w:rsidP="00321FB9">
            <w:pPr>
              <w:pStyle w:val="Dates"/>
            </w:pPr>
            <w:r w:rsidRPr="00EF053A">
              <w:t>1</w:t>
            </w:r>
            <w:r w:rsidR="005427C6">
              <w:t>8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C87EE4" w14:textId="119E014C" w:rsidR="00321FB9" w:rsidRDefault="005427C6" w:rsidP="00321FB9">
            <w:pPr>
              <w:pStyle w:val="Dates"/>
            </w:pPr>
            <w:r>
              <w:t>19</w:t>
            </w: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B8EBCA" w14:textId="4478B9F6" w:rsidR="00321FB9" w:rsidRDefault="00321FB9" w:rsidP="00321FB9">
            <w:pPr>
              <w:pStyle w:val="Dates"/>
            </w:pPr>
            <w:r w:rsidRPr="00EF053A">
              <w:t>2</w:t>
            </w:r>
            <w:r w:rsidR="005427C6">
              <w:t>0</w:t>
            </w:r>
          </w:p>
        </w:tc>
      </w:tr>
      <w:tr w:rsidR="00321FB9" w14:paraId="1323C21B" w14:textId="77777777" w:rsidTr="00FB556E">
        <w:tblPrEx>
          <w:tblLook w:val="04A0" w:firstRow="1" w:lastRow="0" w:firstColumn="1" w:lastColumn="0" w:noHBand="0" w:noVBand="1"/>
        </w:tblPrEx>
        <w:trPr>
          <w:trHeight w:hRule="exact" w:val="1809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79FE41" w14:textId="77777777" w:rsidR="00F70968" w:rsidRDefault="00F70968" w:rsidP="00F70968">
            <w:r>
              <w:t>B.D. (PL)[Q] @9am</w:t>
            </w:r>
          </w:p>
          <w:p w14:paraId="775B309F" w14:textId="77777777" w:rsidR="00321FB9" w:rsidRDefault="00562C68" w:rsidP="00321FB9">
            <w:r>
              <w:t>Guadalupanas Food Sale(PH/K) after Mass</w:t>
            </w:r>
          </w:p>
          <w:p w14:paraId="47B96ECE" w14:textId="77777777" w:rsidR="000D665E" w:rsidRDefault="000D665E" w:rsidP="00321FB9"/>
          <w:p w14:paraId="2EB69FAE" w14:textId="146E65FB" w:rsidR="000D665E" w:rsidRDefault="000D665E" w:rsidP="00321FB9">
            <w:r w:rsidRPr="005A585A">
              <w:rPr>
                <w:highlight w:val="yellow"/>
              </w:rPr>
              <w:t>*OCIA 3</w:t>
            </w:r>
            <w:r w:rsidRPr="005A585A">
              <w:rPr>
                <w:highlight w:val="yellow"/>
                <w:vertAlign w:val="superscript"/>
              </w:rPr>
              <w:t>rd</w:t>
            </w:r>
            <w:r w:rsidRPr="005A585A">
              <w:rPr>
                <w:highlight w:val="yellow"/>
              </w:rPr>
              <w:t xml:space="preserve"> Scrutiny(S)*</w:t>
            </w:r>
          </w:p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9C3E2A" w14:textId="77777777" w:rsidR="000D665E" w:rsidRPr="00947D61" w:rsidRDefault="000D665E" w:rsidP="000D665E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0A0FA688" w14:textId="77777777" w:rsidR="00C324C9" w:rsidRPr="009C4B6D" w:rsidRDefault="00C324C9" w:rsidP="00C324C9">
            <w:pPr>
              <w:rPr>
                <w:lang w:val="es-ES"/>
              </w:rPr>
            </w:pPr>
            <w:r w:rsidRPr="009C4B6D">
              <w:rPr>
                <w:lang w:val="es-ES"/>
              </w:rPr>
              <w:t>WWP(PH)[W]@5pm</w:t>
            </w:r>
          </w:p>
          <w:p w14:paraId="5709D608" w14:textId="77777777" w:rsidR="000D665E" w:rsidRPr="00CB153C" w:rsidRDefault="000D665E" w:rsidP="000D665E">
            <w:r w:rsidRPr="00CB153C">
              <w:t>S Cursillo (JB2)[w] @6pm</w:t>
            </w:r>
          </w:p>
          <w:p w14:paraId="2F64D131" w14:textId="77777777" w:rsidR="000D665E" w:rsidRPr="00CB153C" w:rsidRDefault="000D665E" w:rsidP="000D665E">
            <w:r w:rsidRPr="00CB153C">
              <w:t>ABS(FB2,3,4)[w]@6:30pm</w:t>
            </w:r>
          </w:p>
          <w:p w14:paraId="2F18AC74" w14:textId="77777777" w:rsidR="00321FB9" w:rsidRPr="00CB153C" w:rsidRDefault="00321FB9" w:rsidP="00C324C9"/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8DD507" w14:textId="77777777" w:rsidR="00857205" w:rsidRPr="00857205" w:rsidRDefault="00857205" w:rsidP="00857205">
            <w:pPr>
              <w:rPr>
                <w:lang w:val="es-ES"/>
              </w:rPr>
            </w:pPr>
            <w:proofErr w:type="spellStart"/>
            <w:r w:rsidRPr="00857205">
              <w:rPr>
                <w:lang w:val="es-ES"/>
              </w:rPr>
              <w:t>Quilters</w:t>
            </w:r>
            <w:proofErr w:type="spellEnd"/>
            <w:r w:rsidRPr="00857205">
              <w:rPr>
                <w:lang w:val="es-ES"/>
              </w:rPr>
              <w:t>.(JB4)[w]@8am</w:t>
            </w:r>
          </w:p>
          <w:p w14:paraId="2B12DBF0" w14:textId="466CD6ED" w:rsidR="00900E39" w:rsidRDefault="00900E39" w:rsidP="00900E39">
            <w:pPr>
              <w:rPr>
                <w:lang w:val="es-ES"/>
              </w:rPr>
            </w:pPr>
            <w:r w:rsidRPr="00FA556F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FA556F">
              <w:rPr>
                <w:lang w:val="es-ES"/>
              </w:rPr>
              <w:t>]@10am</w:t>
            </w:r>
          </w:p>
          <w:p w14:paraId="5006770A" w14:textId="77777777" w:rsidR="00900E39" w:rsidRPr="004E07BA" w:rsidRDefault="00900E39" w:rsidP="00900E39">
            <w:proofErr w:type="spellStart"/>
            <w:r w:rsidRPr="004E07BA">
              <w:t>KofC</w:t>
            </w:r>
            <w:proofErr w:type="spellEnd"/>
            <w:r w:rsidRPr="004E07BA">
              <w:t xml:space="preserve"> M(PH)[M]@6pm </w:t>
            </w:r>
            <w:proofErr w:type="spellStart"/>
            <w:r w:rsidRPr="004E07BA">
              <w:t>MoMs</w:t>
            </w:r>
            <w:proofErr w:type="spellEnd"/>
            <w:r w:rsidRPr="004E07BA">
              <w:t>(CH)[M]@6:30pm</w:t>
            </w:r>
          </w:p>
          <w:p w14:paraId="1BBA2ABE" w14:textId="2DE08EE4" w:rsidR="00900E39" w:rsidRPr="005F0D91" w:rsidRDefault="0077183A" w:rsidP="00900E39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 Rehearsal E.V. (</w:t>
            </w:r>
            <w:r w:rsidR="000515BD" w:rsidRPr="005F0D91">
              <w:rPr>
                <w:b/>
                <w:bCs/>
                <w:color w:val="FFFFFF" w:themeColor="background1"/>
                <w:highlight w:val="blue"/>
              </w:rPr>
              <w:t>S</w:t>
            </w:r>
            <w:r w:rsidRPr="005F0D91">
              <w:rPr>
                <w:b/>
                <w:bCs/>
                <w:color w:val="FFFFFF" w:themeColor="background1"/>
                <w:highlight w:val="blue"/>
              </w:rPr>
              <w:t>)</w:t>
            </w:r>
            <w:r w:rsidR="000515BD" w:rsidRPr="005F0D91">
              <w:rPr>
                <w:b/>
                <w:bCs/>
                <w:color w:val="FFFFFF" w:themeColor="background1"/>
                <w:highlight w:val="blue"/>
              </w:rPr>
              <w:t>@5pm</w:t>
            </w:r>
          </w:p>
          <w:p w14:paraId="609CBA9A" w14:textId="77777777" w:rsidR="00321FB9" w:rsidRDefault="00321FB9" w:rsidP="00321FB9"/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E2CC09" w14:textId="257DFC98" w:rsidR="000515BD" w:rsidRDefault="000515BD" w:rsidP="000515BD">
            <w:r w:rsidRPr="00433142">
              <w:t>A</w:t>
            </w:r>
            <w:r>
              <w:t>FF(PH)[M]@6:45pm</w:t>
            </w:r>
          </w:p>
          <w:p w14:paraId="45009F14" w14:textId="77777777" w:rsidR="00321FB9" w:rsidRDefault="00321FB9" w:rsidP="00321FB9"/>
          <w:p w14:paraId="72653FDF" w14:textId="77777777" w:rsidR="000515BD" w:rsidRDefault="000515BD" w:rsidP="00321FB9"/>
          <w:p w14:paraId="611FC4F1" w14:textId="77777777" w:rsidR="00B36097" w:rsidRDefault="00B36097" w:rsidP="00321FB9"/>
          <w:p w14:paraId="77AF8553" w14:textId="1AD34132" w:rsidR="000515BD" w:rsidRDefault="00DB5D76" w:rsidP="00321FB9">
            <w:r w:rsidRPr="005A585A">
              <w:rPr>
                <w:highlight w:val="yellow"/>
              </w:rPr>
              <w:t xml:space="preserve">*OCIA Rite of Handing the </w:t>
            </w:r>
            <w:proofErr w:type="spellStart"/>
            <w:r w:rsidRPr="005A585A">
              <w:rPr>
                <w:highlight w:val="yellow"/>
              </w:rPr>
              <w:t>Lords</w:t>
            </w:r>
            <w:proofErr w:type="spellEnd"/>
            <w:r w:rsidRPr="005A585A">
              <w:rPr>
                <w:highlight w:val="yellow"/>
              </w:rPr>
              <w:t xml:space="preserve"> Prayer</w:t>
            </w:r>
            <w:r w:rsidR="00B36097" w:rsidRPr="005A585A">
              <w:rPr>
                <w:highlight w:val="yellow"/>
              </w:rPr>
              <w:t>(S)</w:t>
            </w:r>
            <w:r w:rsidRPr="005A585A">
              <w:rPr>
                <w:highlight w:val="yellow"/>
              </w:rPr>
              <w:t>*</w:t>
            </w:r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845BD9" w14:textId="77777777" w:rsidR="00B36097" w:rsidRDefault="00B36097" w:rsidP="00B36097">
            <w:r>
              <w:t>ABS(FB1,3,4,5)[w] @9am</w:t>
            </w:r>
          </w:p>
          <w:p w14:paraId="66EFC09A" w14:textId="77777777" w:rsidR="00B36097" w:rsidRDefault="00B36097" w:rsidP="00B36097">
            <w:r>
              <w:t>P.C. (JB3)[M] @6:45pm</w:t>
            </w:r>
          </w:p>
          <w:p w14:paraId="16BCD0DB" w14:textId="77777777" w:rsidR="00B36097" w:rsidRPr="006A69DE" w:rsidRDefault="00B36097" w:rsidP="00B36097">
            <w:pPr>
              <w:rPr>
                <w:lang w:val="es-ES"/>
              </w:rPr>
            </w:pPr>
            <w:proofErr w:type="spellStart"/>
            <w:r w:rsidRPr="006A69DE">
              <w:rPr>
                <w:lang w:val="es-ES"/>
              </w:rPr>
              <w:t>Cenaculo</w:t>
            </w:r>
            <w:proofErr w:type="spellEnd"/>
            <w:r w:rsidRPr="006A69DE">
              <w:rPr>
                <w:lang w:val="es-ES"/>
              </w:rPr>
              <w:t xml:space="preserve"> (JB2)[w] @6:45pm</w:t>
            </w:r>
          </w:p>
          <w:p w14:paraId="559C05DC" w14:textId="77777777" w:rsidR="00321FB9" w:rsidRPr="006A69DE" w:rsidRDefault="00321FB9" w:rsidP="00321FB9">
            <w:pPr>
              <w:rPr>
                <w:lang w:val="es-ES"/>
              </w:rPr>
            </w:pPr>
          </w:p>
          <w:p w14:paraId="5B99572A" w14:textId="77777777" w:rsidR="00DA3D9E" w:rsidRDefault="00DA3D9E" w:rsidP="00321FB9">
            <w:pPr>
              <w:rPr>
                <w:lang w:val="es-ES"/>
              </w:rPr>
            </w:pPr>
          </w:p>
          <w:p w14:paraId="239ACA20" w14:textId="0316126A" w:rsidR="009D3B1F" w:rsidRPr="00DA3D9E" w:rsidRDefault="009D3B1F" w:rsidP="00321FB9"/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4CBA9A" w14:textId="5520E303" w:rsidR="00105652" w:rsidRPr="00B228FC" w:rsidRDefault="00041312" w:rsidP="00105652">
            <w:r>
              <w:t>R.G.(FB5)@12:30pm</w:t>
            </w:r>
            <w:r w:rsidRPr="00B228FC">
              <w:t xml:space="preserve"> </w:t>
            </w:r>
            <w:r w:rsidR="00105652" w:rsidRPr="00B228FC">
              <w:t>Rosary &amp; D.M. (CH)[</w:t>
            </w:r>
            <w:r w:rsidR="00105652">
              <w:t>w</w:t>
            </w:r>
            <w:r w:rsidR="00105652" w:rsidRPr="00B228FC">
              <w:t>]</w:t>
            </w:r>
          </w:p>
          <w:p w14:paraId="329FB12A" w14:textId="77777777" w:rsidR="00105652" w:rsidRPr="001835C4" w:rsidRDefault="00105652" w:rsidP="00105652">
            <w:pPr>
              <w:rPr>
                <w:lang w:val="es-ES"/>
              </w:rPr>
            </w:pPr>
            <w:r w:rsidRPr="001835C4">
              <w:rPr>
                <w:lang w:val="es-ES"/>
              </w:rPr>
              <w:t>@2:30pm</w:t>
            </w:r>
          </w:p>
          <w:p w14:paraId="249DFFEC" w14:textId="77777777" w:rsidR="005A0346" w:rsidRPr="001835C4" w:rsidRDefault="005A0346" w:rsidP="00321FB9">
            <w:pPr>
              <w:rPr>
                <w:lang w:val="es-ES"/>
              </w:rPr>
            </w:pPr>
          </w:p>
          <w:p w14:paraId="46A3134B" w14:textId="77777777" w:rsidR="005A0346" w:rsidRPr="001835C4" w:rsidRDefault="005A0346" w:rsidP="00321FB9">
            <w:pPr>
              <w:rPr>
                <w:lang w:val="es-ES"/>
              </w:rPr>
            </w:pPr>
          </w:p>
          <w:p w14:paraId="0448E29A" w14:textId="5C6FC345" w:rsidR="00321FB9" w:rsidRPr="001835C4" w:rsidRDefault="005A0346" w:rsidP="005A0346">
            <w:pPr>
              <w:jc w:val="center"/>
              <w:rPr>
                <w:b/>
                <w:bCs/>
                <w:lang w:val="es-ES"/>
              </w:rPr>
            </w:pPr>
            <w:r w:rsidRPr="001835C4">
              <w:rPr>
                <w:b/>
                <w:bCs/>
                <w:lang w:val="es-ES"/>
              </w:rPr>
              <w:t xml:space="preserve">St. </w:t>
            </w:r>
            <w:proofErr w:type="spellStart"/>
            <w:r w:rsidRPr="001835C4">
              <w:rPr>
                <w:b/>
                <w:bCs/>
                <w:lang w:val="es-ES"/>
              </w:rPr>
              <w:t>Joseph’s</w:t>
            </w:r>
            <w:proofErr w:type="spellEnd"/>
            <w:r w:rsidRPr="001835C4">
              <w:rPr>
                <w:b/>
                <w:bCs/>
                <w:lang w:val="es-ES"/>
              </w:rPr>
              <w:t xml:space="preserve"> Altar (PH)[Y]@TBD</w:t>
            </w:r>
          </w:p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24685E" w14:textId="77777777" w:rsidR="00105652" w:rsidRDefault="00105652" w:rsidP="00105652">
            <w:r>
              <w:t>VIRTUS Renewal E. &amp; S.</w:t>
            </w:r>
          </w:p>
          <w:p w14:paraId="01C4A4BC" w14:textId="77777777" w:rsidR="00105652" w:rsidRPr="00312EB0" w:rsidRDefault="00105652" w:rsidP="00105652">
            <w:r>
              <w:t>(JB1)[M] @ 9am</w:t>
            </w:r>
          </w:p>
          <w:p w14:paraId="7B29F187" w14:textId="4DBE6165" w:rsidR="00321FB9" w:rsidRDefault="00105652" w:rsidP="00C64F72">
            <w:r>
              <w:t>A.S. Palm Sunday Setup @TBD</w:t>
            </w:r>
          </w:p>
        </w:tc>
      </w:tr>
      <w:tr w:rsidR="00321FB9" w14:paraId="64B5ED8B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DA353D" w14:textId="47BDBE26" w:rsidR="00321FB9" w:rsidRDefault="00321FB9" w:rsidP="00321FB9">
            <w:pPr>
              <w:pStyle w:val="Dates"/>
            </w:pPr>
            <w:r>
              <w:t>2</w:t>
            </w:r>
            <w:r w:rsidR="005427C6">
              <w:t>1</w:t>
            </w: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393E2E" w14:textId="5EBE21DA" w:rsidR="00321FB9" w:rsidRDefault="00321FB9" w:rsidP="00321FB9">
            <w:pPr>
              <w:pStyle w:val="Dates"/>
            </w:pPr>
            <w:r w:rsidRPr="00EF053A">
              <w:t>2</w:t>
            </w:r>
            <w:r w:rsidR="005427C6">
              <w:t>2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131619" w14:textId="1D731F83" w:rsidR="00321FB9" w:rsidRDefault="00321FB9" w:rsidP="00321FB9">
            <w:pPr>
              <w:pStyle w:val="Dates"/>
            </w:pPr>
            <w:r w:rsidRPr="00EF053A">
              <w:t>2</w:t>
            </w:r>
            <w:r w:rsidR="005427C6">
              <w:t>3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437714" w14:textId="036FF64C" w:rsidR="00321FB9" w:rsidRDefault="00321FB9" w:rsidP="00321FB9">
            <w:pPr>
              <w:pStyle w:val="Dates"/>
            </w:pPr>
            <w:r w:rsidRPr="00EF053A">
              <w:t>2</w:t>
            </w:r>
            <w:r w:rsidR="005427C6">
              <w:t>4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3C045F" w14:textId="6A78ED68" w:rsidR="00321FB9" w:rsidRDefault="00321FB9" w:rsidP="00321FB9">
            <w:pPr>
              <w:pStyle w:val="Dates"/>
            </w:pPr>
            <w:r w:rsidRPr="00EF053A">
              <w:t>2</w:t>
            </w:r>
            <w:r w:rsidR="005427C6">
              <w:t>5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807CA4" w14:textId="6136FDEA" w:rsidR="00321FB9" w:rsidRDefault="00321FB9" w:rsidP="00321FB9">
            <w:pPr>
              <w:pStyle w:val="Dates"/>
            </w:pPr>
            <w:r w:rsidRPr="00EF053A">
              <w:t>2</w:t>
            </w:r>
            <w:r w:rsidR="005427C6">
              <w:t>6</w:t>
            </w: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3A6809" w14:textId="577738EC" w:rsidR="00321FB9" w:rsidRDefault="00321FB9" w:rsidP="00321FB9">
            <w:pPr>
              <w:pStyle w:val="Dates"/>
            </w:pPr>
            <w:r w:rsidRPr="00EF053A">
              <w:t>2</w:t>
            </w:r>
            <w:r w:rsidR="00840B35">
              <w:t>7</w:t>
            </w:r>
          </w:p>
        </w:tc>
      </w:tr>
      <w:tr w:rsidR="00321FB9" w14:paraId="3C49E1EC" w14:textId="77777777" w:rsidTr="00FB556E">
        <w:tblPrEx>
          <w:tblLook w:val="04A0" w:firstRow="1" w:lastRow="0" w:firstColumn="1" w:lastColumn="0" w:noHBand="0" w:noVBand="1"/>
        </w:tblPrEx>
        <w:trPr>
          <w:trHeight w:hRule="exact" w:val="1647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13D714" w14:textId="77777777" w:rsidR="00E4056F" w:rsidRDefault="00E4056F" w:rsidP="00E4056F">
            <w:proofErr w:type="spellStart"/>
            <w:r>
              <w:t>KofC</w:t>
            </w:r>
            <w:proofErr w:type="spellEnd"/>
            <w:r>
              <w:t xml:space="preserve"> C&amp;D (PH)[M] @9am</w:t>
            </w:r>
          </w:p>
          <w:p w14:paraId="04C6F9F8" w14:textId="77777777" w:rsidR="00E4056F" w:rsidRPr="005A585A" w:rsidRDefault="00E4056F" w:rsidP="00321FB9">
            <w:pPr>
              <w:rPr>
                <w:highlight w:val="yellow"/>
              </w:rPr>
            </w:pPr>
            <w:r w:rsidRPr="005A585A">
              <w:rPr>
                <w:highlight w:val="yellow"/>
              </w:rPr>
              <w:t>YFF Shadow Stations</w:t>
            </w:r>
          </w:p>
          <w:p w14:paraId="3266EA41" w14:textId="7AFD28BA" w:rsidR="00321FB9" w:rsidRDefault="00E4056F" w:rsidP="00321FB9">
            <w:r w:rsidRPr="005A585A">
              <w:rPr>
                <w:highlight w:val="yellow"/>
              </w:rPr>
              <w:t>(PH)</w:t>
            </w:r>
            <w:r w:rsidR="005E3A8C" w:rsidRPr="005A585A">
              <w:rPr>
                <w:highlight w:val="yellow"/>
              </w:rPr>
              <w:t>[Y]@TBD</w:t>
            </w:r>
          </w:p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01D1C5" w14:textId="21AF1C57" w:rsidR="004559B7" w:rsidRDefault="00F04987" w:rsidP="004559B7">
            <w:r>
              <w:t>A.S. Altar of Repose Setup</w:t>
            </w:r>
            <w:r>
              <w:br/>
              <w:t>@TBD</w:t>
            </w:r>
          </w:p>
          <w:p w14:paraId="303B44A8" w14:textId="77777777" w:rsidR="00C324C9" w:rsidRPr="009C4B6D" w:rsidRDefault="00C324C9" w:rsidP="00C324C9">
            <w:pPr>
              <w:rPr>
                <w:lang w:val="es-ES"/>
              </w:rPr>
            </w:pPr>
            <w:r w:rsidRPr="009C4B6D">
              <w:rPr>
                <w:lang w:val="es-ES"/>
              </w:rPr>
              <w:t>WWP(PH)[W]@5pm</w:t>
            </w:r>
          </w:p>
          <w:p w14:paraId="43458408" w14:textId="734BE7A0" w:rsidR="004559B7" w:rsidRPr="001835C4" w:rsidRDefault="004559B7" w:rsidP="004559B7">
            <w:pPr>
              <w:rPr>
                <w:lang w:val="es-ES"/>
              </w:rPr>
            </w:pPr>
            <w:r w:rsidRPr="001835C4">
              <w:rPr>
                <w:lang w:val="es-ES"/>
              </w:rPr>
              <w:t>S Cursillo (JB2)[w] @6pm</w:t>
            </w:r>
          </w:p>
          <w:p w14:paraId="5CE70EAE" w14:textId="77777777" w:rsidR="004559B7" w:rsidRPr="001835C4" w:rsidRDefault="004559B7" w:rsidP="004559B7">
            <w:pPr>
              <w:rPr>
                <w:lang w:val="es-ES"/>
              </w:rPr>
            </w:pPr>
            <w:r w:rsidRPr="001835C4">
              <w:rPr>
                <w:lang w:val="es-ES"/>
              </w:rPr>
              <w:t>ABS(FB2,3,4)[w]@6:30pm</w:t>
            </w:r>
          </w:p>
          <w:p w14:paraId="653FFA01" w14:textId="3B189AAA" w:rsidR="00F04987" w:rsidRPr="001835C4" w:rsidRDefault="00F04987" w:rsidP="00F04987">
            <w:pPr>
              <w:rPr>
                <w:b/>
                <w:bCs/>
                <w:color w:val="FFFFFF" w:themeColor="background1"/>
                <w:lang w:val="es-ES"/>
              </w:rPr>
            </w:pPr>
            <w:r w:rsidRPr="001835C4">
              <w:rPr>
                <w:b/>
                <w:bCs/>
                <w:color w:val="FFFFFF" w:themeColor="background1"/>
                <w:highlight w:val="blue"/>
                <w:lang w:val="es-ES"/>
              </w:rPr>
              <w:t>MM(S)[w] @6pm</w:t>
            </w:r>
          </w:p>
          <w:p w14:paraId="313583A6" w14:textId="77777777" w:rsidR="00321FB9" w:rsidRPr="001835C4" w:rsidRDefault="00321FB9" w:rsidP="00321FB9">
            <w:pPr>
              <w:rPr>
                <w:lang w:val="es-ES"/>
              </w:rPr>
            </w:pPr>
          </w:p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3810A0" w14:textId="77777777" w:rsidR="00857205" w:rsidRPr="001835C4" w:rsidRDefault="00857205" w:rsidP="00857205">
            <w:pPr>
              <w:rPr>
                <w:lang w:val="es-ES"/>
              </w:rPr>
            </w:pPr>
            <w:proofErr w:type="spellStart"/>
            <w:r w:rsidRPr="001835C4">
              <w:rPr>
                <w:lang w:val="es-ES"/>
              </w:rPr>
              <w:t>Quilters</w:t>
            </w:r>
            <w:proofErr w:type="spellEnd"/>
            <w:r w:rsidRPr="001835C4">
              <w:rPr>
                <w:lang w:val="es-ES"/>
              </w:rPr>
              <w:t>.(JB4)[w]@8am</w:t>
            </w:r>
          </w:p>
          <w:p w14:paraId="39F23C3C" w14:textId="45EC3EE2" w:rsidR="009F65EC" w:rsidRPr="001835C4" w:rsidRDefault="009F65EC" w:rsidP="009F65EC">
            <w:pPr>
              <w:rPr>
                <w:b/>
                <w:bCs/>
                <w:color w:val="FFFFFF" w:themeColor="background1"/>
                <w:lang w:val="es-ES"/>
              </w:rPr>
            </w:pPr>
            <w:r w:rsidRPr="001835C4">
              <w:rPr>
                <w:b/>
                <w:bCs/>
                <w:color w:val="FFFFFF" w:themeColor="background1"/>
                <w:highlight w:val="blue"/>
                <w:lang w:val="es-ES"/>
              </w:rPr>
              <w:t>MM(S)[w] @6:30pm</w:t>
            </w:r>
          </w:p>
          <w:p w14:paraId="6D084E72" w14:textId="77777777" w:rsidR="00321FB9" w:rsidRPr="001835C4" w:rsidRDefault="00321FB9" w:rsidP="00321FB9">
            <w:pPr>
              <w:rPr>
                <w:lang w:val="es-ES"/>
              </w:rPr>
            </w:pPr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B64EC4" w14:textId="77777777" w:rsidR="00321FB9" w:rsidRPr="001835C4" w:rsidRDefault="00321FB9" w:rsidP="00321FB9">
            <w:pPr>
              <w:rPr>
                <w:lang w:val="es-ES"/>
              </w:rPr>
            </w:pPr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D92322" w14:textId="484361B6" w:rsidR="00321FB9" w:rsidRDefault="00CC5DCD" w:rsidP="00321FB9">
            <w:r>
              <w:t xml:space="preserve">A.S. Good Friday </w:t>
            </w:r>
            <w:proofErr w:type="spellStart"/>
            <w:r>
              <w:t>Setup</w:t>
            </w:r>
            <w:r w:rsidR="00A93538">
              <w:t>@TBD</w:t>
            </w:r>
            <w:proofErr w:type="spellEnd"/>
          </w:p>
          <w:p w14:paraId="3C3843C1" w14:textId="2E95B230" w:rsidR="003B03AB" w:rsidRDefault="00A93538" w:rsidP="00321FB9">
            <w:r>
              <w:t>A.S. D.M. Setup @ TBD</w:t>
            </w:r>
          </w:p>
          <w:p w14:paraId="79AEFF00" w14:textId="77777777" w:rsidR="003145A9" w:rsidRDefault="003145A9" w:rsidP="00321FB9"/>
          <w:p w14:paraId="4861109E" w14:textId="77777777" w:rsidR="008E5069" w:rsidRDefault="008E5069" w:rsidP="00321FB9"/>
          <w:p w14:paraId="6AE8F6F3" w14:textId="0AA072CE" w:rsidR="00EA2CA3" w:rsidRPr="004B0CA8" w:rsidRDefault="003B03AB" w:rsidP="00321FB9">
            <w:pPr>
              <w:rPr>
                <w:b/>
                <w:bCs/>
              </w:rPr>
            </w:pPr>
            <w:r w:rsidRPr="004B0CA8">
              <w:rPr>
                <w:b/>
                <w:bCs/>
              </w:rPr>
              <w:t>Altar of Repose(PH)[Y]</w:t>
            </w:r>
            <w:r w:rsidR="00EA2CA3" w:rsidRPr="004B0CA8">
              <w:rPr>
                <w:b/>
                <w:bCs/>
              </w:rPr>
              <w:t xml:space="preserve"> </w:t>
            </w:r>
          </w:p>
          <w:p w14:paraId="56F8B002" w14:textId="483C608A" w:rsidR="003B03AB" w:rsidRDefault="00EA2CA3" w:rsidP="00321FB9">
            <w:r w:rsidRPr="004B0CA8">
              <w:rPr>
                <w:b/>
                <w:bCs/>
              </w:rPr>
              <w:t>@ after Mass</w:t>
            </w:r>
          </w:p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3CD8FF" w14:textId="61130F36" w:rsidR="003145A9" w:rsidRPr="00041312" w:rsidRDefault="00041312" w:rsidP="00EA2CA3">
            <w:r>
              <w:t>R.G.(FB5)@12:30pm</w:t>
            </w:r>
            <w:r w:rsidRPr="00041312">
              <w:t xml:space="preserve"> </w:t>
            </w:r>
            <w:r w:rsidR="00CB0B11" w:rsidRPr="00041312">
              <w:t>Rosary(CH)[w]@2:30pm</w:t>
            </w:r>
          </w:p>
          <w:p w14:paraId="7A73F9C8" w14:textId="38C09AF5" w:rsidR="00D64383" w:rsidRPr="0064269B" w:rsidRDefault="00CB0B11" w:rsidP="00EA2CA3">
            <w:pPr>
              <w:rPr>
                <w:b/>
                <w:bCs/>
                <w:color w:val="FFFFFF" w:themeColor="background1"/>
                <w:highlight w:val="darkGreen"/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D.M.</w:t>
            </w:r>
            <w:r w:rsidR="00D64383"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 xml:space="preserve"> Novena (</w:t>
            </w:r>
            <w:r w:rsidR="009335E8"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S</w:t>
            </w:r>
            <w:r w:rsidR="00D64383"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)[Y]</w:t>
            </w:r>
          </w:p>
          <w:p w14:paraId="2509B1A5" w14:textId="64AB8C2F" w:rsidR="00CB0B11" w:rsidRPr="006A69DE" w:rsidRDefault="00D64383" w:rsidP="00EA2CA3">
            <w:pPr>
              <w:rPr>
                <w:b/>
                <w:bCs/>
                <w:color w:val="FFFFFF" w:themeColor="background1"/>
              </w:rPr>
            </w:pPr>
            <w:r w:rsidRPr="006A69DE">
              <w:rPr>
                <w:b/>
                <w:bCs/>
                <w:color w:val="FFFFFF" w:themeColor="background1"/>
                <w:highlight w:val="darkGreen"/>
              </w:rPr>
              <w:t>@3pm</w:t>
            </w:r>
          </w:p>
          <w:p w14:paraId="6DDC521F" w14:textId="77777777" w:rsidR="004B0CA8" w:rsidRDefault="004B0CA8" w:rsidP="00EA2CA3"/>
          <w:p w14:paraId="28BDABC7" w14:textId="3FD1C76C" w:rsidR="00EA2CA3" w:rsidRPr="004B0CA8" w:rsidRDefault="00EA2CA3" w:rsidP="00EA2CA3">
            <w:pPr>
              <w:rPr>
                <w:b/>
                <w:bCs/>
              </w:rPr>
            </w:pPr>
            <w:r w:rsidRPr="004B0CA8">
              <w:rPr>
                <w:b/>
                <w:bCs/>
              </w:rPr>
              <w:t xml:space="preserve">Altar of Repose(PH)[Y] </w:t>
            </w:r>
          </w:p>
          <w:p w14:paraId="7FC7A2CE" w14:textId="399A8F46" w:rsidR="00EA2CA3" w:rsidRPr="004B0CA8" w:rsidRDefault="00EA2CA3" w:rsidP="00EA2CA3">
            <w:pPr>
              <w:rPr>
                <w:b/>
                <w:bCs/>
              </w:rPr>
            </w:pPr>
            <w:r w:rsidRPr="004B0CA8">
              <w:rPr>
                <w:b/>
                <w:bCs/>
              </w:rPr>
              <w:t>8am-3pm</w:t>
            </w:r>
          </w:p>
          <w:p w14:paraId="1D8531D8" w14:textId="77777777" w:rsidR="00EA2CA3" w:rsidRDefault="00EA2CA3" w:rsidP="00321FB9"/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0735FC" w14:textId="7984CF21" w:rsidR="00D504F2" w:rsidRPr="00655AC5" w:rsidRDefault="003145A9" w:rsidP="00D504F2">
            <w:r w:rsidRPr="00655AC5">
              <w:t>A.S</w:t>
            </w:r>
            <w:r w:rsidR="00655AC5" w:rsidRPr="00655AC5">
              <w:t>. Holy Saturday S</w:t>
            </w:r>
            <w:r w:rsidR="00655AC5">
              <w:t>etup @TBD</w:t>
            </w:r>
          </w:p>
          <w:p w14:paraId="54691E06" w14:textId="53EB6050" w:rsidR="00D504F2" w:rsidRPr="0064269B" w:rsidRDefault="00D504F2" w:rsidP="00D504F2">
            <w:pPr>
              <w:rPr>
                <w:b/>
                <w:bCs/>
                <w:color w:val="FFFFFF" w:themeColor="background1"/>
                <w:highlight w:val="darkGreen"/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D.M. Novena (</w:t>
            </w:r>
            <w:r w:rsidR="009335E8"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S</w:t>
            </w: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)[Y]</w:t>
            </w:r>
          </w:p>
          <w:p w14:paraId="3B86E36A" w14:textId="26AB0594" w:rsidR="00655AC5" w:rsidRPr="0064269B" w:rsidRDefault="00D504F2" w:rsidP="00321FB9">
            <w:pPr>
              <w:rPr>
                <w:b/>
                <w:bCs/>
                <w:color w:val="FFFFFF" w:themeColor="background1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</w:rPr>
              <w:t>@3pm</w:t>
            </w:r>
          </w:p>
          <w:p w14:paraId="19D5DB47" w14:textId="6A1ED2B9" w:rsidR="00321FB9" w:rsidRDefault="008B1C56" w:rsidP="00321FB9">
            <w:r w:rsidRPr="002E660A">
              <w:rPr>
                <w:highlight w:val="yellow"/>
              </w:rPr>
              <w:t>*OCIA Rite of Immediate Prep</w:t>
            </w:r>
            <w:r w:rsidR="003145A9" w:rsidRPr="002E660A">
              <w:rPr>
                <w:highlight w:val="yellow"/>
              </w:rPr>
              <w:t>aration*</w:t>
            </w:r>
          </w:p>
        </w:tc>
      </w:tr>
      <w:tr w:rsidR="00321FB9" w14:paraId="4D6C8158" w14:textId="77777777" w:rsidTr="00FB556E">
        <w:tblPrEx>
          <w:tblLook w:val="04A0" w:firstRow="1" w:lastRow="0" w:firstColumn="1" w:lastColumn="0" w:noHBand="0" w:noVBand="1"/>
        </w:tblPrEx>
        <w:tc>
          <w:tcPr>
            <w:tcW w:w="198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6CFE3C" w14:textId="1D2587AE" w:rsidR="00321FB9" w:rsidRDefault="00321FB9" w:rsidP="00321FB9">
            <w:pPr>
              <w:pStyle w:val="Dates"/>
            </w:pPr>
            <w:r w:rsidRPr="00FA59C4">
              <w:t>2</w:t>
            </w:r>
            <w:r w:rsidR="00840B35">
              <w:t>8</w:t>
            </w:r>
          </w:p>
        </w:tc>
        <w:tc>
          <w:tcPr>
            <w:tcW w:w="210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624C64" w14:textId="2872B6EA" w:rsidR="00321FB9" w:rsidRDefault="00840B35" w:rsidP="00321FB9">
            <w:pPr>
              <w:pStyle w:val="Dates"/>
            </w:pPr>
            <w:r>
              <w:t>29</w:t>
            </w:r>
          </w:p>
        </w:tc>
        <w:tc>
          <w:tcPr>
            <w:tcW w:w="211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197744" w14:textId="53DA48D9" w:rsidR="00321FB9" w:rsidRDefault="00321FB9" w:rsidP="00321FB9">
            <w:pPr>
              <w:pStyle w:val="Dates"/>
            </w:pPr>
            <w:r w:rsidRPr="00FA59C4">
              <w:t>3</w:t>
            </w:r>
            <w:r w:rsidR="00840B35">
              <w:t>0</w:t>
            </w:r>
          </w:p>
        </w:tc>
        <w:tc>
          <w:tcPr>
            <w:tcW w:w="17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01247F" w14:textId="3B16C705" w:rsidR="00321FB9" w:rsidRDefault="005427C6" w:rsidP="005427C6">
            <w:pPr>
              <w:jc w:val="right"/>
            </w:pPr>
            <w:r>
              <w:t>31</w:t>
            </w:r>
          </w:p>
        </w:tc>
        <w:tc>
          <w:tcPr>
            <w:tcW w:w="2378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E21034" w14:textId="77777777" w:rsidR="00321FB9" w:rsidRDefault="00321FB9" w:rsidP="00321FB9">
            <w:pPr>
              <w:pStyle w:val="Dates"/>
            </w:pP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945C4D" w14:textId="77777777" w:rsidR="00321FB9" w:rsidRDefault="00321FB9" w:rsidP="00321FB9">
            <w:pPr>
              <w:pStyle w:val="Dates"/>
            </w:pPr>
          </w:p>
        </w:tc>
        <w:tc>
          <w:tcPr>
            <w:tcW w:w="1814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A5E5C4" w14:textId="77777777" w:rsidR="00321FB9" w:rsidRDefault="00321FB9" w:rsidP="00321FB9">
            <w:pPr>
              <w:pStyle w:val="Dates"/>
            </w:pPr>
          </w:p>
        </w:tc>
      </w:tr>
      <w:tr w:rsidR="00321FB9" w:rsidRPr="00306C5D" w14:paraId="6E53CFC7" w14:textId="77777777" w:rsidTr="000375CC">
        <w:tblPrEx>
          <w:tblLook w:val="04A0" w:firstRow="1" w:lastRow="0" w:firstColumn="1" w:lastColumn="0" w:noHBand="0" w:noVBand="1"/>
        </w:tblPrEx>
        <w:trPr>
          <w:trHeight w:hRule="exact" w:val="1062"/>
        </w:trPr>
        <w:tc>
          <w:tcPr>
            <w:tcW w:w="198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FC9471" w14:textId="12E9D47A" w:rsidR="002B242E" w:rsidRPr="008B1C56" w:rsidRDefault="002B242E" w:rsidP="002B242E">
            <w:r w:rsidRPr="002E660A">
              <w:rPr>
                <w:highlight w:val="yellow"/>
              </w:rPr>
              <w:t>Easter Egg Hunt (FB/JB)@11:45</w:t>
            </w:r>
          </w:p>
          <w:p w14:paraId="2A343535" w14:textId="09DD8FED" w:rsidR="009335E8" w:rsidRPr="000375CC" w:rsidRDefault="009335E8" w:rsidP="009335E8">
            <w:pPr>
              <w:rPr>
                <w:b/>
                <w:bCs/>
                <w:color w:val="FFFFFF" w:themeColor="background1"/>
                <w:highlight w:val="darkGreen"/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D.M. Novena (</w:t>
            </w:r>
            <w:r w:rsidR="00934943"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S</w:t>
            </w: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)[Y]</w:t>
            </w:r>
            <w:r w:rsidRPr="000375CC">
              <w:rPr>
                <w:b/>
                <w:bCs/>
                <w:color w:val="FFFFFF" w:themeColor="background1"/>
                <w:highlight w:val="darkGreen"/>
                <w:lang w:val="es-ES"/>
              </w:rPr>
              <w:t>@3pm</w:t>
            </w:r>
          </w:p>
          <w:p w14:paraId="652F2739" w14:textId="77777777" w:rsidR="00934943" w:rsidRPr="000375CC" w:rsidRDefault="00934943" w:rsidP="009335E8">
            <w:pPr>
              <w:rPr>
                <w:lang w:val="es-ES"/>
              </w:rPr>
            </w:pPr>
          </w:p>
          <w:p w14:paraId="56AAF172" w14:textId="77777777" w:rsidR="00321FB9" w:rsidRPr="000375CC" w:rsidRDefault="00321FB9" w:rsidP="002B242E">
            <w:pPr>
              <w:rPr>
                <w:lang w:val="es-ES"/>
              </w:rPr>
            </w:pPr>
          </w:p>
        </w:tc>
        <w:tc>
          <w:tcPr>
            <w:tcW w:w="2106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0D5AAD" w14:textId="30F523F3" w:rsidR="0021020E" w:rsidRPr="0064269B" w:rsidRDefault="0021020E" w:rsidP="0021020E">
            <w:pPr>
              <w:rPr>
                <w:b/>
                <w:bCs/>
                <w:color w:val="FFFFFF" w:themeColor="background1"/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D.M. Novena (S)[Y]@3pm</w:t>
            </w:r>
          </w:p>
          <w:p w14:paraId="7987A434" w14:textId="77777777" w:rsidR="00C324C9" w:rsidRPr="009C4B6D" w:rsidRDefault="00C324C9" w:rsidP="00C324C9">
            <w:pPr>
              <w:rPr>
                <w:lang w:val="es-ES"/>
              </w:rPr>
            </w:pPr>
            <w:r w:rsidRPr="009C4B6D">
              <w:rPr>
                <w:lang w:val="es-ES"/>
              </w:rPr>
              <w:t>WWP(PH)[W]@5pm</w:t>
            </w:r>
          </w:p>
          <w:p w14:paraId="141C042F" w14:textId="77777777" w:rsidR="002B242E" w:rsidRPr="002B242E" w:rsidRDefault="002B242E" w:rsidP="002B242E">
            <w:pPr>
              <w:rPr>
                <w:lang w:val="es-ES"/>
              </w:rPr>
            </w:pPr>
            <w:r w:rsidRPr="002B242E">
              <w:rPr>
                <w:lang w:val="es-ES"/>
              </w:rPr>
              <w:t>S Cursillo (JB2)[w] @6pm</w:t>
            </w:r>
          </w:p>
          <w:p w14:paraId="76FD9281" w14:textId="77777777" w:rsidR="00321FB9" w:rsidRPr="002B242E" w:rsidRDefault="00321FB9" w:rsidP="00321FB9">
            <w:pPr>
              <w:rPr>
                <w:lang w:val="es-ES"/>
              </w:rPr>
            </w:pPr>
          </w:p>
        </w:tc>
        <w:tc>
          <w:tcPr>
            <w:tcW w:w="211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566C54" w14:textId="77777777" w:rsidR="00857205" w:rsidRPr="00857205" w:rsidRDefault="00857205" w:rsidP="00857205">
            <w:pPr>
              <w:rPr>
                <w:lang w:val="es-ES"/>
              </w:rPr>
            </w:pPr>
            <w:proofErr w:type="spellStart"/>
            <w:r w:rsidRPr="00857205">
              <w:rPr>
                <w:lang w:val="es-ES"/>
              </w:rPr>
              <w:t>Quilters</w:t>
            </w:r>
            <w:proofErr w:type="spellEnd"/>
            <w:r w:rsidRPr="00857205">
              <w:rPr>
                <w:lang w:val="es-ES"/>
              </w:rPr>
              <w:t>.(JB4)[w]@8am</w:t>
            </w:r>
          </w:p>
          <w:p w14:paraId="7C38070A" w14:textId="77777777" w:rsidR="00306C5D" w:rsidRPr="0064269B" w:rsidRDefault="00306C5D" w:rsidP="00306C5D">
            <w:pPr>
              <w:rPr>
                <w:b/>
                <w:bCs/>
                <w:color w:val="FFFFFF" w:themeColor="background1"/>
                <w:highlight w:val="darkGreen"/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D.M. Novena (S)[Y]</w:t>
            </w:r>
          </w:p>
          <w:p w14:paraId="0C731268" w14:textId="77777777" w:rsidR="00306C5D" w:rsidRPr="0064269B" w:rsidRDefault="00306C5D" w:rsidP="00306C5D">
            <w:pPr>
              <w:rPr>
                <w:b/>
                <w:bCs/>
                <w:color w:val="FFFFFF" w:themeColor="background1"/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@3pm</w:t>
            </w:r>
          </w:p>
          <w:p w14:paraId="6643F44C" w14:textId="77777777" w:rsidR="003A23A8" w:rsidRPr="00306C5D" w:rsidRDefault="003A23A8" w:rsidP="003A23A8">
            <w:pPr>
              <w:rPr>
                <w:lang w:val="es-ES"/>
              </w:rPr>
            </w:pPr>
            <w:r w:rsidRPr="002E660A">
              <w:rPr>
                <w:highlight w:val="yellow"/>
                <w:lang w:val="es-ES"/>
              </w:rPr>
              <w:t>OCIA (FB/JB)[w]@5pm</w:t>
            </w:r>
          </w:p>
          <w:p w14:paraId="78EA54DF" w14:textId="77777777" w:rsidR="00321FB9" w:rsidRPr="00306C5D" w:rsidRDefault="00321FB9" w:rsidP="00321FB9">
            <w:pPr>
              <w:rPr>
                <w:lang w:val="es-ES"/>
              </w:rPr>
            </w:pPr>
          </w:p>
        </w:tc>
        <w:tc>
          <w:tcPr>
            <w:tcW w:w="1768" w:type="dxa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439F1C" w14:textId="77777777" w:rsidR="00880242" w:rsidRPr="00880242" w:rsidRDefault="00880242" w:rsidP="00880242">
            <w:pPr>
              <w:rPr>
                <w:lang w:val="es-ES"/>
              </w:rPr>
            </w:pPr>
            <w:r w:rsidRPr="002E660A">
              <w:rPr>
                <w:highlight w:val="yellow"/>
                <w:lang w:val="es-ES"/>
              </w:rPr>
              <w:t>YFF(FB/JB)[w] @3pm</w:t>
            </w:r>
          </w:p>
          <w:p w14:paraId="190ABF08" w14:textId="77777777" w:rsidR="00880242" w:rsidRPr="0064269B" w:rsidRDefault="00880242" w:rsidP="00880242">
            <w:pPr>
              <w:rPr>
                <w:b/>
                <w:bCs/>
                <w:color w:val="FFFFFF" w:themeColor="background1"/>
                <w:highlight w:val="darkGreen"/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D.M. Novena (S)[Y]</w:t>
            </w:r>
          </w:p>
          <w:p w14:paraId="4C4F4795" w14:textId="77777777" w:rsidR="00880242" w:rsidRPr="0064269B" w:rsidRDefault="00880242" w:rsidP="00880242">
            <w:pPr>
              <w:rPr>
                <w:b/>
                <w:bCs/>
                <w:color w:val="FFFFFF" w:themeColor="background1"/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@3pm</w:t>
            </w:r>
          </w:p>
          <w:p w14:paraId="2673B315" w14:textId="6FA9C08B" w:rsidR="005427C6" w:rsidRPr="005F0D91" w:rsidRDefault="005427C6" w:rsidP="005427C6">
            <w:pPr>
              <w:rPr>
                <w:b/>
                <w:bCs/>
                <w:color w:val="FFFFFF" w:themeColor="background1"/>
              </w:rPr>
            </w:pPr>
            <w:r w:rsidRPr="005F0D91">
              <w:rPr>
                <w:b/>
                <w:bCs/>
                <w:color w:val="FFFFFF" w:themeColor="background1"/>
                <w:highlight w:val="blue"/>
              </w:rPr>
              <w:t>MM(S)[w] @6:45pm</w:t>
            </w:r>
          </w:p>
          <w:p w14:paraId="50C6F283" w14:textId="77777777" w:rsidR="00321FB9" w:rsidRPr="00306C5D" w:rsidRDefault="00321FB9" w:rsidP="00321FB9">
            <w:pPr>
              <w:rPr>
                <w:lang w:val="es-ES"/>
              </w:rPr>
            </w:pPr>
          </w:p>
        </w:tc>
        <w:tc>
          <w:tcPr>
            <w:tcW w:w="2378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525D09" w14:textId="77777777" w:rsidR="00321FB9" w:rsidRPr="00306C5D" w:rsidRDefault="00321FB9" w:rsidP="00321FB9">
            <w:pPr>
              <w:rPr>
                <w:lang w:val="es-ES"/>
              </w:rPr>
            </w:pPr>
          </w:p>
        </w:tc>
        <w:tc>
          <w:tcPr>
            <w:tcW w:w="2250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C80D1F" w14:textId="77777777" w:rsidR="00321FB9" w:rsidRPr="00306C5D" w:rsidRDefault="00321FB9" w:rsidP="00321FB9">
            <w:pPr>
              <w:rPr>
                <w:lang w:val="es-ES"/>
              </w:rPr>
            </w:pPr>
          </w:p>
        </w:tc>
        <w:tc>
          <w:tcPr>
            <w:tcW w:w="1814" w:type="dxa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AC12A4" w14:textId="77777777" w:rsidR="00321FB9" w:rsidRPr="00306C5D" w:rsidRDefault="00321FB9" w:rsidP="00321FB9">
            <w:pPr>
              <w:rPr>
                <w:lang w:val="es-ES"/>
              </w:rPr>
            </w:pPr>
          </w:p>
        </w:tc>
      </w:tr>
    </w:tbl>
    <w:p w14:paraId="0FCDD3A6" w14:textId="77777777" w:rsidR="00E13B83" w:rsidRPr="00306C5D" w:rsidRDefault="00E13B83" w:rsidP="00D435C2">
      <w:pPr>
        <w:rPr>
          <w:lang w:val="es-ES"/>
        </w:rPr>
      </w:pPr>
    </w:p>
    <w:p w14:paraId="663D4F16" w14:textId="77777777" w:rsidR="00D435C2" w:rsidRPr="00306C5D" w:rsidRDefault="00D435C2" w:rsidP="00D435C2">
      <w:pPr>
        <w:rPr>
          <w:lang w:val="es-ES"/>
        </w:rPr>
        <w:sectPr w:rsidR="00D435C2" w:rsidRPr="00306C5D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15"/>
        <w:gridCol w:w="2107"/>
        <w:gridCol w:w="2090"/>
        <w:gridCol w:w="902"/>
        <w:gridCol w:w="995"/>
        <w:gridCol w:w="2422"/>
        <w:gridCol w:w="1865"/>
        <w:gridCol w:w="2018"/>
      </w:tblGrid>
      <w:tr w:rsidR="005D393D" w14:paraId="7BEC8874" w14:textId="77777777" w:rsidTr="00DE416A">
        <w:tc>
          <w:tcPr>
            <w:tcW w:w="2468" w:type="pct"/>
            <w:gridSpan w:val="4"/>
            <w:shd w:val="clear" w:color="auto" w:fill="0D5672" w:themeFill="accent1" w:themeFillShade="80"/>
          </w:tcPr>
          <w:p w14:paraId="590FD948" w14:textId="77777777" w:rsidR="005D393D" w:rsidRPr="00FD038C" w:rsidRDefault="005D393D" w:rsidP="000B67C8">
            <w:pPr>
              <w:pStyle w:val="Month"/>
              <w:rPr>
                <w:sz w:val="72"/>
                <w:szCs w:val="72"/>
              </w:rPr>
            </w:pPr>
            <w:r w:rsidRPr="00FD038C">
              <w:rPr>
                <w:sz w:val="72"/>
                <w:szCs w:val="72"/>
              </w:rPr>
              <w:lastRenderedPageBreak/>
              <w:t>April</w:t>
            </w:r>
          </w:p>
        </w:tc>
        <w:tc>
          <w:tcPr>
            <w:tcW w:w="2532" w:type="pct"/>
            <w:gridSpan w:val="4"/>
            <w:shd w:val="clear" w:color="auto" w:fill="0D5672" w:themeFill="accent1" w:themeFillShade="80"/>
          </w:tcPr>
          <w:p w14:paraId="500F7446" w14:textId="76DC4875" w:rsidR="005D393D" w:rsidRDefault="00FD038C" w:rsidP="00FD038C">
            <w:pPr>
              <w:jc w:val="right"/>
            </w:pPr>
            <w:r w:rsidRPr="00FD038C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2027</w:t>
            </w:r>
          </w:p>
        </w:tc>
      </w:tr>
      <w:tr w:rsidR="005D393D" w14:paraId="668BEFEC" w14:textId="77777777" w:rsidTr="00B46AC4">
        <w:tblPrEx>
          <w:tblLook w:val="04A0" w:firstRow="1" w:lastRow="0" w:firstColumn="1" w:lastColumn="0" w:noHBand="0" w:noVBand="1"/>
        </w:tblPrEx>
        <w:tc>
          <w:tcPr>
            <w:tcW w:w="699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973FD58" w14:textId="77777777" w:rsidR="005D393D" w:rsidRDefault="00BD2C1F" w:rsidP="000B67C8">
            <w:pPr>
              <w:pStyle w:val="Days"/>
            </w:pPr>
            <w:sdt>
              <w:sdtPr>
                <w:id w:val="1581719543"/>
                <w:placeholder>
                  <w:docPart w:val="C2FE3E4D69E842009A6C5E637026DA7F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Sunday</w:t>
                </w:r>
              </w:sdtContent>
            </w:sdt>
          </w:p>
        </w:tc>
        <w:tc>
          <w:tcPr>
            <w:tcW w:w="73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1CAFF8B" w14:textId="77777777" w:rsidR="005D393D" w:rsidRDefault="00BD2C1F" w:rsidP="000B67C8">
            <w:pPr>
              <w:pStyle w:val="Days"/>
            </w:pPr>
            <w:sdt>
              <w:sdtPr>
                <w:id w:val="-1577813804"/>
                <w:placeholder>
                  <w:docPart w:val="A8E271D1EB8B4337ABB5DC8831342A2E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Monday</w:t>
                </w:r>
              </w:sdtContent>
            </w:sdt>
          </w:p>
        </w:tc>
        <w:tc>
          <w:tcPr>
            <w:tcW w:w="72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3BA6AE2" w14:textId="77777777" w:rsidR="005D393D" w:rsidRDefault="00BD2C1F" w:rsidP="000B67C8">
            <w:pPr>
              <w:pStyle w:val="Days"/>
            </w:pPr>
            <w:sdt>
              <w:sdtPr>
                <w:id w:val="-1052071885"/>
                <w:placeholder>
                  <w:docPart w:val="520E5ECAA41648B0B79BDCDC38AF25D9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Tuesday</w:t>
                </w:r>
              </w:sdtContent>
            </w:sdt>
          </w:p>
        </w:tc>
        <w:tc>
          <w:tcPr>
            <w:tcW w:w="65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1A355D0" w14:textId="77777777" w:rsidR="005D393D" w:rsidRDefault="00BD2C1F" w:rsidP="000B67C8">
            <w:pPr>
              <w:pStyle w:val="Days"/>
            </w:pPr>
            <w:sdt>
              <w:sdtPr>
                <w:id w:val="255025781"/>
                <w:placeholder>
                  <w:docPart w:val="A0A33C04325648E8A239467E4F9B67F8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Wednesday</w:t>
                </w:r>
              </w:sdtContent>
            </w:sdt>
          </w:p>
        </w:tc>
        <w:tc>
          <w:tcPr>
            <w:tcW w:w="8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21FF431" w14:textId="77777777" w:rsidR="005D393D" w:rsidRDefault="00BD2C1F" w:rsidP="000B67C8">
            <w:pPr>
              <w:pStyle w:val="Days"/>
            </w:pPr>
            <w:sdt>
              <w:sdtPr>
                <w:id w:val="-2047676764"/>
                <w:placeholder>
                  <w:docPart w:val="4DFE23C1C84D4AC8A2BCCC4AB1C3627D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Thursday</w:t>
                </w:r>
              </w:sdtContent>
            </w:sdt>
          </w:p>
        </w:tc>
        <w:tc>
          <w:tcPr>
            <w:tcW w:w="64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EE7B74C" w14:textId="77777777" w:rsidR="005D393D" w:rsidRDefault="00BD2C1F" w:rsidP="000B67C8">
            <w:pPr>
              <w:pStyle w:val="Days"/>
            </w:pPr>
            <w:sdt>
              <w:sdtPr>
                <w:id w:val="1708905158"/>
                <w:placeholder>
                  <w:docPart w:val="4848219A4F344141A3097C6CDF55E804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Friday</w:t>
                </w:r>
              </w:sdtContent>
            </w:sdt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A6F9AA1" w14:textId="77777777" w:rsidR="005D393D" w:rsidRDefault="00BD2C1F" w:rsidP="000B67C8">
            <w:pPr>
              <w:pStyle w:val="Days"/>
            </w:pPr>
            <w:sdt>
              <w:sdtPr>
                <w:id w:val="1639148987"/>
                <w:placeholder>
                  <w:docPart w:val="1DFEC8E6BB624ABC995C5611083A5B41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Saturday</w:t>
                </w:r>
              </w:sdtContent>
            </w:sdt>
          </w:p>
        </w:tc>
      </w:tr>
      <w:tr w:rsidR="00AA1548" w14:paraId="53A315A4" w14:textId="77777777" w:rsidTr="00B46AC4">
        <w:tblPrEx>
          <w:tblLook w:val="04A0" w:firstRow="1" w:lastRow="0" w:firstColumn="1" w:lastColumn="0" w:noHBand="0" w:noVBand="1"/>
        </w:tblPrEx>
        <w:tc>
          <w:tcPr>
            <w:tcW w:w="69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801DFB" w14:textId="77777777" w:rsidR="00AA1548" w:rsidRDefault="00AA1548" w:rsidP="00AA1548">
            <w:pPr>
              <w:pStyle w:val="Dates"/>
            </w:pPr>
          </w:p>
        </w:tc>
        <w:tc>
          <w:tcPr>
            <w:tcW w:w="73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0AF994" w14:textId="77777777" w:rsidR="00AA1548" w:rsidRDefault="00AA1548" w:rsidP="00AA1548">
            <w:pPr>
              <w:pStyle w:val="Dates"/>
            </w:pPr>
          </w:p>
        </w:tc>
        <w:tc>
          <w:tcPr>
            <w:tcW w:w="72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1582F8" w14:textId="77777777" w:rsidR="00AA1548" w:rsidRDefault="00AA1548" w:rsidP="00AA1548">
            <w:pPr>
              <w:pStyle w:val="Dates"/>
            </w:pPr>
          </w:p>
        </w:tc>
        <w:tc>
          <w:tcPr>
            <w:tcW w:w="65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4E6CFC" w14:textId="560C1CD3" w:rsidR="00AA1548" w:rsidRDefault="00AA1548" w:rsidP="00AA1548">
            <w:pPr>
              <w:pStyle w:val="Dates"/>
            </w:pPr>
          </w:p>
        </w:tc>
        <w:tc>
          <w:tcPr>
            <w:tcW w:w="8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B7FA5B" w14:textId="4D289CD9" w:rsidR="00AA1548" w:rsidRPr="000A09A1" w:rsidRDefault="000A09A1" w:rsidP="000A09A1">
            <w:pPr>
              <w:rPr>
                <w:lang w:val="es-ES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D.M. Novena (S)</w:t>
            </w:r>
            <w:r w:rsidR="00B46AC4">
              <w:rPr>
                <w:b/>
                <w:bCs/>
                <w:color w:val="FFFFFF" w:themeColor="background1"/>
                <w:highlight w:val="darkGreen"/>
                <w:lang w:val="es-ES"/>
              </w:rPr>
              <w:t>[Y]</w:t>
            </w:r>
            <w:r w:rsidRPr="0064269B">
              <w:rPr>
                <w:b/>
                <w:bCs/>
                <w:color w:val="FFFFFF" w:themeColor="background1"/>
                <w:highlight w:val="darkGreen"/>
                <w:lang w:val="es-ES"/>
              </w:rPr>
              <w:t>@3pm</w:t>
            </w:r>
            <w:r w:rsidRPr="0064269B">
              <w:rPr>
                <w:color w:val="FFFFFF" w:themeColor="background1"/>
                <w:lang w:val="es-ES"/>
              </w:rPr>
              <w:t xml:space="preserve">  </w:t>
            </w:r>
            <w:r w:rsidR="00FD3FD5" w:rsidRPr="000A09A1">
              <w:rPr>
                <w:color w:val="595959" w:themeColor="text1" w:themeTint="A6"/>
                <w:sz w:val="22"/>
                <w:szCs w:val="22"/>
                <w:lang w:val="es-ES"/>
              </w:rPr>
              <w:t>1</w:t>
            </w:r>
          </w:p>
        </w:tc>
        <w:tc>
          <w:tcPr>
            <w:tcW w:w="64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B0C43CF" w14:textId="3E3EA63B" w:rsidR="00AA1548" w:rsidRDefault="00FD3FD5" w:rsidP="00AA1548">
            <w:pPr>
              <w:pStyle w:val="Dates"/>
            </w:pPr>
            <w:r>
              <w:t>2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92325F" w14:textId="20F7B4E4" w:rsidR="00AA1548" w:rsidRDefault="00FD3FD5" w:rsidP="00AA1548">
            <w:pPr>
              <w:pStyle w:val="Dates"/>
            </w:pPr>
            <w:r>
              <w:t>3</w:t>
            </w:r>
          </w:p>
        </w:tc>
      </w:tr>
      <w:tr w:rsidR="00AA1548" w:rsidRPr="00A01FEC" w14:paraId="3E073E5B" w14:textId="77777777" w:rsidTr="00B46AC4">
        <w:tblPrEx>
          <w:tblLook w:val="04A0" w:firstRow="1" w:lastRow="0" w:firstColumn="1" w:lastColumn="0" w:noHBand="0" w:noVBand="1"/>
        </w:tblPrEx>
        <w:trPr>
          <w:trHeight w:hRule="exact" w:val="2088"/>
        </w:trPr>
        <w:tc>
          <w:tcPr>
            <w:tcW w:w="69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821816" w14:textId="77777777" w:rsidR="00AA1548" w:rsidRDefault="00AA1548" w:rsidP="00AA1548"/>
        </w:tc>
        <w:tc>
          <w:tcPr>
            <w:tcW w:w="73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E2BFDC" w14:textId="77777777" w:rsidR="00AA1548" w:rsidRDefault="00AA1548" w:rsidP="00AA1548"/>
        </w:tc>
        <w:tc>
          <w:tcPr>
            <w:tcW w:w="72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E739C7" w14:textId="77777777" w:rsidR="00AA1548" w:rsidRDefault="00AA1548" w:rsidP="00AA1548"/>
        </w:tc>
        <w:tc>
          <w:tcPr>
            <w:tcW w:w="65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A085D8" w14:textId="77777777" w:rsidR="00AA1548" w:rsidRDefault="00AA1548" w:rsidP="00AA1548"/>
        </w:tc>
        <w:tc>
          <w:tcPr>
            <w:tcW w:w="8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351488" w14:textId="77777777" w:rsidR="00F73D5A" w:rsidRDefault="00F73D5A" w:rsidP="00F73D5A">
            <w:r>
              <w:t>ABS(FB1,3,4,5)[w] @9am</w:t>
            </w:r>
          </w:p>
          <w:p w14:paraId="626199EB" w14:textId="77777777" w:rsidR="00F73D5A" w:rsidRDefault="00F73D5A" w:rsidP="00F73D5A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  <w:r>
              <w:br/>
            </w:r>
            <w:r w:rsidRPr="00F21012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555AB798" w14:textId="77777777" w:rsidR="00F73D5A" w:rsidRDefault="00F73D5A" w:rsidP="00F73D5A">
            <w:r>
              <w:t>F.C.(FB1)[M] @6:45pm</w:t>
            </w:r>
          </w:p>
          <w:p w14:paraId="1442194A" w14:textId="77777777" w:rsidR="00F73D5A" w:rsidRPr="00F21012" w:rsidRDefault="00F73D5A" w:rsidP="00F73D5A">
            <w:pPr>
              <w:rPr>
                <w:b/>
                <w:bCs/>
                <w:color w:val="FFFFFF" w:themeColor="background1"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MM(FB6/S)[w] @6:30p/6:45</w:t>
            </w:r>
          </w:p>
          <w:p w14:paraId="46D0E1E8" w14:textId="77777777" w:rsidR="00F73D5A" w:rsidRPr="000D429A" w:rsidRDefault="00F73D5A" w:rsidP="00F73D5A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  <w:p w14:paraId="567759B2" w14:textId="77777777" w:rsidR="00F73D5A" w:rsidRPr="00A12C1E" w:rsidRDefault="00F73D5A" w:rsidP="00F73D5A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123BA7BB" w14:textId="77777777" w:rsidR="00AA1548" w:rsidRPr="000A09A1" w:rsidRDefault="00AA1548" w:rsidP="000A09A1">
            <w:pPr>
              <w:rPr>
                <w:lang w:val="es-ES"/>
              </w:rPr>
            </w:pPr>
          </w:p>
        </w:tc>
        <w:tc>
          <w:tcPr>
            <w:tcW w:w="64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7C4968" w14:textId="77777777" w:rsidR="00FE7FD9" w:rsidRPr="004E07BA" w:rsidRDefault="00FE7FD9" w:rsidP="00FE7FD9">
            <w:r w:rsidRPr="004E07BA">
              <w:t>VAM (CO)[M] @10am</w:t>
            </w:r>
          </w:p>
          <w:p w14:paraId="4B849234" w14:textId="77777777" w:rsidR="001430B1" w:rsidRPr="001835C4" w:rsidRDefault="00EC620D" w:rsidP="00AA1548">
            <w:pPr>
              <w:rPr>
                <w:b/>
                <w:bCs/>
                <w:color w:val="FFFFFF" w:themeColor="background1"/>
                <w:highlight w:val="darkGreen"/>
              </w:rPr>
            </w:pPr>
            <w:r w:rsidRPr="001835C4">
              <w:t>R.G.(FB5)@12:30pm</w:t>
            </w:r>
            <w:r w:rsidRPr="001835C4">
              <w:rPr>
                <w:b/>
                <w:bCs/>
                <w:color w:val="FFFFFF" w:themeColor="background1"/>
                <w:highlight w:val="darkGreen"/>
              </w:rPr>
              <w:t xml:space="preserve"> </w:t>
            </w:r>
            <w:r w:rsidR="00FE7FD9" w:rsidRPr="001835C4">
              <w:rPr>
                <w:b/>
                <w:bCs/>
                <w:color w:val="FFFFFF" w:themeColor="background1"/>
                <w:highlight w:val="darkGreen"/>
              </w:rPr>
              <w:t>D.M. Novena</w:t>
            </w:r>
          </w:p>
          <w:p w14:paraId="40E1CC28" w14:textId="2360A07B" w:rsidR="00FE7FD9" w:rsidRPr="001835C4" w:rsidRDefault="00FE7FD9" w:rsidP="00AA1548">
            <w:pPr>
              <w:rPr>
                <w:b/>
                <w:bCs/>
                <w:color w:val="FFFFFF" w:themeColor="background1"/>
                <w:lang w:val="es-ES"/>
              </w:rPr>
            </w:pPr>
            <w:r w:rsidRPr="001835C4">
              <w:rPr>
                <w:b/>
                <w:bCs/>
                <w:color w:val="FFFFFF" w:themeColor="background1"/>
                <w:highlight w:val="darkGreen"/>
                <w:lang w:val="es-ES"/>
              </w:rPr>
              <w:t>(S)</w:t>
            </w:r>
            <w:r w:rsidR="001430B1" w:rsidRPr="001835C4">
              <w:rPr>
                <w:b/>
                <w:bCs/>
                <w:color w:val="FFFFFF" w:themeColor="background1"/>
                <w:highlight w:val="darkGreen"/>
                <w:lang w:val="es-ES"/>
              </w:rPr>
              <w:t>[Y]</w:t>
            </w:r>
            <w:r w:rsidRPr="001835C4">
              <w:rPr>
                <w:b/>
                <w:bCs/>
                <w:color w:val="FFFFFF" w:themeColor="background1"/>
                <w:highlight w:val="darkGreen"/>
                <w:lang w:val="es-ES"/>
              </w:rPr>
              <w:t>@3pm</w:t>
            </w:r>
            <w:r w:rsidRPr="001835C4">
              <w:rPr>
                <w:b/>
                <w:bCs/>
                <w:color w:val="FFFFFF" w:themeColor="background1"/>
                <w:lang w:val="es-ES"/>
              </w:rPr>
              <w:t xml:space="preserve">  </w:t>
            </w:r>
          </w:p>
          <w:p w14:paraId="159E78F1" w14:textId="4D73B6E7" w:rsidR="00AA1548" w:rsidRPr="000A09A1" w:rsidRDefault="0066705F" w:rsidP="00AA1548">
            <w:pPr>
              <w:rPr>
                <w:lang w:val="es-ES"/>
              </w:rPr>
            </w:pPr>
            <w:proofErr w:type="spellStart"/>
            <w:r w:rsidRPr="00FE7FD9">
              <w:rPr>
                <w:lang w:val="es-ES"/>
              </w:rPr>
              <w:t>SoSA</w:t>
            </w:r>
            <w:proofErr w:type="spellEnd"/>
            <w:r w:rsidRPr="00FE7FD9">
              <w:rPr>
                <w:lang w:val="es-ES"/>
              </w:rPr>
              <w:t xml:space="preserve"> (PH)[M] @6pm</w:t>
            </w: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15BAFD" w14:textId="77777777" w:rsidR="00FE7FD9" w:rsidRDefault="00FE7FD9" w:rsidP="00FE7FD9">
            <w:r w:rsidRPr="002E660A">
              <w:rPr>
                <w:highlight w:val="yellow"/>
              </w:rPr>
              <w:t>Baptisms(S)[M] @10am</w:t>
            </w:r>
          </w:p>
          <w:p w14:paraId="63DA1C8C" w14:textId="77777777" w:rsidR="00560AD0" w:rsidRDefault="00FE7FD9" w:rsidP="00AA1548">
            <w:pPr>
              <w:rPr>
                <w:b/>
                <w:bCs/>
                <w:color w:val="FFFFFF" w:themeColor="background1"/>
                <w:highlight w:val="darkGreen"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</w:rPr>
              <w:t xml:space="preserve">D.M. Novena </w:t>
            </w:r>
          </w:p>
          <w:p w14:paraId="7B927E61" w14:textId="50080D1E" w:rsidR="00AA1548" w:rsidRPr="0064269B" w:rsidRDefault="00FE7FD9" w:rsidP="00AA1548">
            <w:pPr>
              <w:rPr>
                <w:b/>
                <w:bCs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</w:rPr>
              <w:t>(S)</w:t>
            </w:r>
            <w:r w:rsidR="00560AD0">
              <w:rPr>
                <w:b/>
                <w:bCs/>
                <w:color w:val="FFFFFF" w:themeColor="background1"/>
                <w:highlight w:val="darkGreen"/>
              </w:rPr>
              <w:t>[Y]</w:t>
            </w:r>
            <w:r w:rsidRPr="0064269B">
              <w:rPr>
                <w:b/>
                <w:bCs/>
                <w:color w:val="FFFFFF" w:themeColor="background1"/>
                <w:highlight w:val="darkGreen"/>
              </w:rPr>
              <w:t>@3pm</w:t>
            </w:r>
            <w:r w:rsidRPr="0064269B">
              <w:rPr>
                <w:b/>
                <w:bCs/>
                <w:color w:val="FFFFFF" w:themeColor="background1"/>
              </w:rPr>
              <w:t xml:space="preserve">  </w:t>
            </w:r>
          </w:p>
        </w:tc>
      </w:tr>
      <w:tr w:rsidR="00AA1548" w14:paraId="01471583" w14:textId="77777777" w:rsidTr="00B46AC4">
        <w:tblPrEx>
          <w:tblLook w:val="04A0" w:firstRow="1" w:lastRow="0" w:firstColumn="1" w:lastColumn="0" w:noHBand="0" w:noVBand="1"/>
        </w:tblPrEx>
        <w:tc>
          <w:tcPr>
            <w:tcW w:w="69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F01149" w14:textId="0389A16D" w:rsidR="00AA1548" w:rsidRDefault="00FD3FD5" w:rsidP="00AA1548">
            <w:pPr>
              <w:pStyle w:val="Dates"/>
            </w:pPr>
            <w:r>
              <w:t>4</w:t>
            </w:r>
          </w:p>
        </w:tc>
        <w:tc>
          <w:tcPr>
            <w:tcW w:w="73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D3EA66" w14:textId="47BE62FA" w:rsidR="00AA1548" w:rsidRDefault="00FD3FD5" w:rsidP="00AA1548">
            <w:pPr>
              <w:pStyle w:val="Dates"/>
            </w:pPr>
            <w:r>
              <w:t>5</w:t>
            </w:r>
          </w:p>
        </w:tc>
        <w:tc>
          <w:tcPr>
            <w:tcW w:w="72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D40C79" w14:textId="756A03D5" w:rsidR="00AA1548" w:rsidRDefault="00FD3FD5" w:rsidP="00AA1548">
            <w:pPr>
              <w:pStyle w:val="Dates"/>
            </w:pPr>
            <w:r>
              <w:t>6</w:t>
            </w:r>
          </w:p>
        </w:tc>
        <w:tc>
          <w:tcPr>
            <w:tcW w:w="65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EF2107" w14:textId="52CA8DEA" w:rsidR="00AA1548" w:rsidRDefault="00FD3FD5" w:rsidP="00AA1548">
            <w:pPr>
              <w:pStyle w:val="Dates"/>
            </w:pPr>
            <w:r>
              <w:t>7</w:t>
            </w:r>
          </w:p>
        </w:tc>
        <w:tc>
          <w:tcPr>
            <w:tcW w:w="8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D2BD51" w14:textId="58D47216" w:rsidR="00AA1548" w:rsidRDefault="00FD3FD5" w:rsidP="00AA1548">
            <w:pPr>
              <w:pStyle w:val="Dates"/>
            </w:pPr>
            <w:r>
              <w:t>8</w:t>
            </w:r>
          </w:p>
        </w:tc>
        <w:tc>
          <w:tcPr>
            <w:tcW w:w="64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B5B9F9" w14:textId="71D33C15" w:rsidR="00AA1548" w:rsidRDefault="00FD3FD5" w:rsidP="00AA1548">
            <w:pPr>
              <w:pStyle w:val="Dates"/>
            </w:pPr>
            <w:r>
              <w:t>9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AC4E5D" w14:textId="6A60D920" w:rsidR="00AA1548" w:rsidRDefault="00AA1548" w:rsidP="00AA1548">
            <w:pPr>
              <w:pStyle w:val="Dates"/>
            </w:pPr>
            <w:r w:rsidRPr="002D4903">
              <w:t>1</w:t>
            </w:r>
            <w:r w:rsidR="00FD3FD5">
              <w:t>0</w:t>
            </w:r>
          </w:p>
        </w:tc>
      </w:tr>
      <w:tr w:rsidR="00AA1548" w:rsidRPr="00BE1ABD" w14:paraId="30B9032B" w14:textId="77777777" w:rsidTr="00B46AC4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69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53D2C2" w14:textId="77777777" w:rsidR="00A01FEC" w:rsidRDefault="00A01FEC" w:rsidP="00A01FEC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1BC9119A" w14:textId="77777777" w:rsidR="00A01FEC" w:rsidRDefault="00A01FEC" w:rsidP="00A01FEC">
            <w:r w:rsidRPr="002E660A">
              <w:rPr>
                <w:highlight w:val="yellow"/>
              </w:rPr>
              <w:t>CRE (FB)[w] @8am</w:t>
            </w:r>
          </w:p>
          <w:p w14:paraId="42D8A9D6" w14:textId="77777777" w:rsidR="00AA1548" w:rsidRDefault="00AA1548" w:rsidP="00AA1548"/>
          <w:p w14:paraId="1F110042" w14:textId="03B29430" w:rsidR="00A01FEC" w:rsidRPr="0064269B" w:rsidRDefault="00A01FEC" w:rsidP="00AA1548">
            <w:pPr>
              <w:rPr>
                <w:b/>
                <w:bCs/>
              </w:rPr>
            </w:pPr>
            <w:r w:rsidRPr="0064269B">
              <w:rPr>
                <w:b/>
                <w:bCs/>
                <w:color w:val="FFFFFF" w:themeColor="background1"/>
                <w:highlight w:val="darkGreen"/>
              </w:rPr>
              <w:t>D.M. Feast</w:t>
            </w:r>
          </w:p>
        </w:tc>
        <w:tc>
          <w:tcPr>
            <w:tcW w:w="73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F03FE0" w14:textId="05316DBA" w:rsidR="00A01FEC" w:rsidRPr="00947D61" w:rsidRDefault="00A01FEC" w:rsidP="00A01FEC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]@10am</w:t>
            </w:r>
          </w:p>
          <w:p w14:paraId="63CF53C2" w14:textId="77777777" w:rsidR="00A01FEC" w:rsidRPr="00C94F7F" w:rsidRDefault="00A01FEC" w:rsidP="00A01FEC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23CD1C16" w14:textId="77777777" w:rsidR="00A01FEC" w:rsidRPr="00C94F7F" w:rsidRDefault="00A01FEC" w:rsidP="00A01FEC">
            <w:pPr>
              <w:rPr>
                <w:lang w:val="es-ES"/>
              </w:rPr>
            </w:pPr>
            <w:r w:rsidRPr="00C94F7F">
              <w:rPr>
                <w:lang w:val="es-ES"/>
              </w:rPr>
              <w:t>ABS(FB2,3,4)[w]@6:30pm</w:t>
            </w:r>
          </w:p>
          <w:p w14:paraId="6A43AA42" w14:textId="77777777" w:rsidR="00AA1548" w:rsidRDefault="00AA1548" w:rsidP="00AA1548"/>
        </w:tc>
        <w:tc>
          <w:tcPr>
            <w:tcW w:w="72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0D2D58" w14:textId="77777777" w:rsidR="00857205" w:rsidRPr="00857205" w:rsidRDefault="00857205" w:rsidP="00857205">
            <w:pPr>
              <w:rPr>
                <w:lang w:val="es-ES"/>
              </w:rPr>
            </w:pPr>
            <w:proofErr w:type="spellStart"/>
            <w:r w:rsidRPr="00857205">
              <w:rPr>
                <w:lang w:val="es-ES"/>
              </w:rPr>
              <w:t>Quilters</w:t>
            </w:r>
            <w:proofErr w:type="spellEnd"/>
            <w:r w:rsidRPr="00857205">
              <w:rPr>
                <w:lang w:val="es-ES"/>
              </w:rPr>
              <w:t>.(JB4)[w]@8am</w:t>
            </w:r>
          </w:p>
          <w:p w14:paraId="6186B058" w14:textId="77777777" w:rsidR="0010010A" w:rsidRPr="00FA556F" w:rsidRDefault="0010010A" w:rsidP="0010010A">
            <w:pPr>
              <w:rPr>
                <w:lang w:val="es-ES"/>
              </w:rPr>
            </w:pPr>
            <w:r w:rsidRPr="00FA556F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FA556F">
              <w:rPr>
                <w:lang w:val="es-ES"/>
              </w:rPr>
              <w:t>]</w:t>
            </w:r>
          </w:p>
          <w:p w14:paraId="0727FAB6" w14:textId="77777777" w:rsidR="0010010A" w:rsidRDefault="0010010A" w:rsidP="0010010A">
            <w:pPr>
              <w:rPr>
                <w:lang w:val="es-ES"/>
              </w:rPr>
            </w:pPr>
            <w:r w:rsidRPr="00FA556F">
              <w:rPr>
                <w:lang w:val="es-ES"/>
              </w:rPr>
              <w:t>@10am</w:t>
            </w:r>
          </w:p>
          <w:p w14:paraId="15A8C3FB" w14:textId="77777777" w:rsidR="00AA1548" w:rsidRDefault="0010010A" w:rsidP="00AA1548">
            <w:pPr>
              <w:rPr>
                <w:lang w:val="es-ES"/>
              </w:rPr>
            </w:pPr>
            <w:r w:rsidRPr="002E660A">
              <w:rPr>
                <w:highlight w:val="yellow"/>
                <w:lang w:val="es-ES"/>
              </w:rPr>
              <w:t>OCIA (FB/JB)[w]@5pm</w:t>
            </w:r>
          </w:p>
          <w:p w14:paraId="40E799DA" w14:textId="06732F9B" w:rsidR="00AD2C40" w:rsidRPr="0010010A" w:rsidRDefault="00AD2C40" w:rsidP="00AA1548">
            <w:pPr>
              <w:rPr>
                <w:lang w:val="es-ES"/>
              </w:rPr>
            </w:pPr>
            <w:r>
              <w:rPr>
                <w:lang w:val="es-ES"/>
              </w:rPr>
              <w:t>S.M.(PH)[M]@6:30p</w:t>
            </w:r>
          </w:p>
        </w:tc>
        <w:tc>
          <w:tcPr>
            <w:tcW w:w="65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066A38" w14:textId="77777777" w:rsidR="00BE1ABD" w:rsidRPr="00B91942" w:rsidRDefault="00BE1ABD" w:rsidP="00BE1ABD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7925A62E" w14:textId="77777777" w:rsidR="00BE1ABD" w:rsidRDefault="00BE1ABD" w:rsidP="00BE1ABD">
            <w:r w:rsidRPr="002E660A">
              <w:rPr>
                <w:highlight w:val="yellow"/>
              </w:rPr>
              <w:t>YFF(FB/JB)[w] @3pm</w:t>
            </w:r>
          </w:p>
          <w:p w14:paraId="346529A0" w14:textId="5FBCF8F2" w:rsidR="00BE1ABD" w:rsidRPr="00F21012" w:rsidRDefault="00BE1ABD" w:rsidP="00BE1ABD">
            <w:pPr>
              <w:rPr>
                <w:b/>
                <w:bCs/>
                <w:color w:val="FFFFFF" w:themeColor="background1"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F21012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F21012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100629B3" w14:textId="77777777" w:rsidR="00AA1548" w:rsidRPr="00BE1ABD" w:rsidRDefault="00AA1548" w:rsidP="00AA1548"/>
        </w:tc>
        <w:tc>
          <w:tcPr>
            <w:tcW w:w="8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36FBC9" w14:textId="77777777" w:rsidR="00BE1ABD" w:rsidRPr="00F21012" w:rsidRDefault="00BE1ABD" w:rsidP="00BE1ABD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1165FA88" w14:textId="2535A9F2" w:rsidR="00BE1ABD" w:rsidRPr="00F21012" w:rsidRDefault="00BE1ABD" w:rsidP="00BE1ABD">
            <w:pPr>
              <w:rPr>
                <w:b/>
                <w:bCs/>
                <w:color w:val="FFFFFF" w:themeColor="background1"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MM(FB6/S)[w]@6:30p</w:t>
            </w:r>
          </w:p>
          <w:p w14:paraId="1048E2D7" w14:textId="77777777" w:rsidR="00BE1ABD" w:rsidRPr="00DA43E5" w:rsidRDefault="00BE1ABD" w:rsidP="00BE1ABD">
            <w:pPr>
              <w:rPr>
                <w:lang w:val="es-ES"/>
              </w:rPr>
            </w:pPr>
            <w:proofErr w:type="spellStart"/>
            <w:r w:rsidRPr="00DA43E5">
              <w:rPr>
                <w:lang w:val="es-ES"/>
              </w:rPr>
              <w:t>Cenaculo</w:t>
            </w:r>
            <w:proofErr w:type="spellEnd"/>
            <w:r w:rsidRPr="00DA43E5">
              <w:rPr>
                <w:lang w:val="es-ES"/>
              </w:rPr>
              <w:t xml:space="preserve"> (JB2)[w] @6:45pm</w:t>
            </w:r>
          </w:p>
          <w:p w14:paraId="1C7067A0" w14:textId="438E5202" w:rsidR="004A4811" w:rsidRDefault="00DA43E5" w:rsidP="00AA1548">
            <w:pPr>
              <w:rPr>
                <w:lang w:val="es-ES"/>
              </w:rPr>
            </w:pPr>
            <w:r w:rsidRPr="00DA43E5">
              <w:rPr>
                <w:lang w:val="es-ES"/>
              </w:rPr>
              <w:t>D</w:t>
            </w:r>
            <w:r>
              <w:rPr>
                <w:lang w:val="es-ES"/>
              </w:rPr>
              <w:t>oSA(PH</w:t>
            </w:r>
            <w:r w:rsidR="00A341D7">
              <w:rPr>
                <w:lang w:val="es-ES"/>
              </w:rPr>
              <w:t>/K/Over</w:t>
            </w:r>
            <w:r>
              <w:rPr>
                <w:lang w:val="es-ES"/>
              </w:rPr>
              <w:t>)</w:t>
            </w:r>
            <w:r w:rsidR="004A4811">
              <w:rPr>
                <w:lang w:val="es-ES"/>
              </w:rPr>
              <w:t>[Y]</w:t>
            </w:r>
          </w:p>
          <w:p w14:paraId="577A61E9" w14:textId="39E8361A" w:rsidR="00AA1548" w:rsidRPr="00DA43E5" w:rsidRDefault="007D32EB" w:rsidP="00AA1548">
            <w:pPr>
              <w:rPr>
                <w:lang w:val="es-ES"/>
              </w:rPr>
            </w:pPr>
            <w:r>
              <w:rPr>
                <w:lang w:val="es-ES"/>
              </w:rPr>
              <w:t>@</w:t>
            </w:r>
            <w:r w:rsidR="00376A72">
              <w:rPr>
                <w:lang w:val="es-ES"/>
              </w:rPr>
              <w:t>1</w:t>
            </w:r>
            <w:r w:rsidR="00A26E00">
              <w:rPr>
                <w:lang w:val="es-ES"/>
              </w:rPr>
              <w:t>0am-3pm</w:t>
            </w:r>
          </w:p>
        </w:tc>
        <w:tc>
          <w:tcPr>
            <w:tcW w:w="64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FC01F5" w14:textId="121FE67A" w:rsidR="00292118" w:rsidRPr="00B228FC" w:rsidRDefault="00EC620D" w:rsidP="00292118">
            <w:r>
              <w:t>R.G.(FB5)@12:30pm</w:t>
            </w:r>
            <w:r w:rsidRPr="00B228FC">
              <w:t xml:space="preserve"> </w:t>
            </w:r>
            <w:r w:rsidR="00292118" w:rsidRPr="00B228FC">
              <w:t>Rosary &amp; D.M. (CH)[</w:t>
            </w:r>
            <w:r w:rsidR="00292118">
              <w:t>w</w:t>
            </w:r>
            <w:r w:rsidR="00292118" w:rsidRPr="00B228FC">
              <w:t>]</w:t>
            </w:r>
          </w:p>
          <w:p w14:paraId="65E3F5B5" w14:textId="77777777" w:rsidR="00292118" w:rsidRPr="00B228FC" w:rsidRDefault="00292118" w:rsidP="00292118">
            <w:r>
              <w:t>@2:30pm</w:t>
            </w:r>
          </w:p>
          <w:p w14:paraId="29B4A74A" w14:textId="3AB409B1" w:rsidR="004A4811" w:rsidRPr="001835C4" w:rsidRDefault="00A26E00" w:rsidP="00AA1548">
            <w:proofErr w:type="spellStart"/>
            <w:r w:rsidRPr="001835C4">
              <w:t>DoSA</w:t>
            </w:r>
            <w:proofErr w:type="spellEnd"/>
            <w:r w:rsidRPr="001835C4">
              <w:t>(PH</w:t>
            </w:r>
            <w:r w:rsidR="004A4811" w:rsidRPr="001835C4">
              <w:t>/K/Over</w:t>
            </w:r>
            <w:r w:rsidRPr="001835C4">
              <w:t>)</w:t>
            </w:r>
            <w:r w:rsidR="004A4811" w:rsidRPr="001835C4">
              <w:t>[Y]</w:t>
            </w:r>
          </w:p>
          <w:p w14:paraId="0D0B1618" w14:textId="32E8D809" w:rsidR="00AA1548" w:rsidRPr="00A26E00" w:rsidRDefault="00A26E00" w:rsidP="00AA1548">
            <w:r w:rsidRPr="00A26E00">
              <w:t>@10am-3pm</w:t>
            </w: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580AEF" w14:textId="77777777" w:rsidR="00292118" w:rsidRDefault="00292118" w:rsidP="00292118">
            <w:r w:rsidRPr="002E660A">
              <w:rPr>
                <w:highlight w:val="yellow"/>
              </w:rPr>
              <w:t>Pre-Bap Class(FB5)[M] @10am</w:t>
            </w:r>
          </w:p>
          <w:p w14:paraId="0C58BB5B" w14:textId="77777777" w:rsidR="004A4811" w:rsidRDefault="00A26E00" w:rsidP="00AA1548">
            <w:r w:rsidRPr="00A341D7">
              <w:t>Daughters’ Tea</w:t>
            </w:r>
          </w:p>
          <w:p w14:paraId="06DFE770" w14:textId="4E67D7D5" w:rsidR="004A4811" w:rsidRDefault="00A26E00" w:rsidP="00AA1548">
            <w:r w:rsidRPr="00A341D7">
              <w:t>(PH</w:t>
            </w:r>
            <w:r w:rsidR="004A4811">
              <w:t>/K/Over</w:t>
            </w:r>
            <w:r w:rsidR="001C4F1A">
              <w:t>)[Y]</w:t>
            </w:r>
          </w:p>
          <w:p w14:paraId="7D5B4027" w14:textId="71750D09" w:rsidR="00AA1548" w:rsidRPr="00BE1ABD" w:rsidRDefault="00A26E00" w:rsidP="00AA1548">
            <w:r w:rsidRPr="00A341D7">
              <w:t>@10am-3pm</w:t>
            </w:r>
          </w:p>
        </w:tc>
      </w:tr>
      <w:tr w:rsidR="00AA1548" w14:paraId="4A583762" w14:textId="77777777" w:rsidTr="00B46AC4">
        <w:tblPrEx>
          <w:tblLook w:val="04A0" w:firstRow="1" w:lastRow="0" w:firstColumn="1" w:lastColumn="0" w:noHBand="0" w:noVBand="1"/>
        </w:tblPrEx>
        <w:tc>
          <w:tcPr>
            <w:tcW w:w="69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BB4AC8" w14:textId="7FE56F20" w:rsidR="00AA1548" w:rsidRDefault="00AA1548" w:rsidP="00AA1548">
            <w:pPr>
              <w:pStyle w:val="Dates"/>
            </w:pPr>
            <w:r>
              <w:t>1</w:t>
            </w:r>
            <w:r w:rsidR="00FD3FD5">
              <w:t>1</w:t>
            </w:r>
          </w:p>
        </w:tc>
        <w:tc>
          <w:tcPr>
            <w:tcW w:w="73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30C368" w14:textId="3588C96B" w:rsidR="00AA1548" w:rsidRDefault="00AA1548" w:rsidP="00AA1548">
            <w:pPr>
              <w:pStyle w:val="Dates"/>
            </w:pPr>
            <w:r w:rsidRPr="002D4903">
              <w:t>1</w:t>
            </w:r>
            <w:r w:rsidR="00FD3FD5">
              <w:t>2</w:t>
            </w:r>
          </w:p>
        </w:tc>
        <w:tc>
          <w:tcPr>
            <w:tcW w:w="72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C54413" w14:textId="39E323F4" w:rsidR="00AA1548" w:rsidRDefault="00AA1548" w:rsidP="00AA1548">
            <w:pPr>
              <w:pStyle w:val="Dates"/>
            </w:pPr>
            <w:r w:rsidRPr="002D4903">
              <w:t>1</w:t>
            </w:r>
            <w:r w:rsidR="00FD3FD5">
              <w:t>3</w:t>
            </w:r>
          </w:p>
        </w:tc>
        <w:tc>
          <w:tcPr>
            <w:tcW w:w="65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D157D5" w14:textId="12BA2055" w:rsidR="00AA1548" w:rsidRDefault="00AA1548" w:rsidP="00AA1548">
            <w:pPr>
              <w:pStyle w:val="Dates"/>
            </w:pPr>
            <w:r w:rsidRPr="002D4903">
              <w:t>1</w:t>
            </w:r>
            <w:r w:rsidR="00FD3FD5">
              <w:t>4</w:t>
            </w:r>
          </w:p>
        </w:tc>
        <w:tc>
          <w:tcPr>
            <w:tcW w:w="8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23526F" w14:textId="3A5EC657" w:rsidR="00AA1548" w:rsidRDefault="00AA1548" w:rsidP="00AA1548">
            <w:pPr>
              <w:pStyle w:val="Dates"/>
            </w:pPr>
            <w:r w:rsidRPr="002D4903">
              <w:t>1</w:t>
            </w:r>
            <w:r w:rsidR="00FD3FD5">
              <w:t>5</w:t>
            </w:r>
          </w:p>
        </w:tc>
        <w:tc>
          <w:tcPr>
            <w:tcW w:w="64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1E2DD0" w14:textId="50564507" w:rsidR="00AA1548" w:rsidRDefault="00AA1548" w:rsidP="00AA1548">
            <w:pPr>
              <w:pStyle w:val="Dates"/>
            </w:pPr>
            <w:r w:rsidRPr="002D4903">
              <w:t>1</w:t>
            </w:r>
            <w:r w:rsidR="00FD3FD5">
              <w:t>6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D054F5" w14:textId="3F525844" w:rsidR="00AA1548" w:rsidRDefault="00AA1548" w:rsidP="00AA1548">
            <w:pPr>
              <w:pStyle w:val="Dates"/>
            </w:pPr>
            <w:r w:rsidRPr="002D4903">
              <w:t>1</w:t>
            </w:r>
            <w:r w:rsidR="00FD3FD5">
              <w:t>7</w:t>
            </w:r>
          </w:p>
        </w:tc>
      </w:tr>
      <w:tr w:rsidR="00AA1548" w14:paraId="35AE5AF5" w14:textId="77777777" w:rsidTr="00B46AC4">
        <w:tblPrEx>
          <w:tblLook w:val="04A0" w:firstRow="1" w:lastRow="0" w:firstColumn="1" w:lastColumn="0" w:noHBand="0" w:noVBand="1"/>
        </w:tblPrEx>
        <w:trPr>
          <w:trHeight w:hRule="exact" w:val="1638"/>
        </w:trPr>
        <w:tc>
          <w:tcPr>
            <w:tcW w:w="69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B368570" w14:textId="77777777" w:rsidR="00292118" w:rsidRDefault="00292118" w:rsidP="00292118">
            <w:r w:rsidRPr="002E660A">
              <w:rPr>
                <w:highlight w:val="yellow"/>
              </w:rPr>
              <w:t>CRE (FB)[w] @8am</w:t>
            </w:r>
          </w:p>
          <w:p w14:paraId="35519886" w14:textId="77777777" w:rsidR="00AA1548" w:rsidRDefault="00AA1548" w:rsidP="00AA1548"/>
        </w:tc>
        <w:tc>
          <w:tcPr>
            <w:tcW w:w="73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17A876" w14:textId="77777777" w:rsidR="00292118" w:rsidRPr="00292118" w:rsidRDefault="00292118" w:rsidP="00292118">
            <w:r w:rsidRPr="00292118">
              <w:t>S Cursillo (JB2)[w] @6pm</w:t>
            </w:r>
          </w:p>
          <w:p w14:paraId="3ADD6911" w14:textId="77777777" w:rsidR="00292118" w:rsidRDefault="00292118" w:rsidP="00292118">
            <w:r w:rsidRPr="00E57812">
              <w:t xml:space="preserve">Guadalupanas </w:t>
            </w:r>
            <w:r w:rsidRPr="00E57812">
              <w:rPr>
                <w:u w:val="single"/>
              </w:rPr>
              <w:t xml:space="preserve">M </w:t>
            </w:r>
            <w:r w:rsidRPr="00E57812">
              <w:t>(FB1)[M] @6:45pm</w:t>
            </w:r>
          </w:p>
          <w:p w14:paraId="16551211" w14:textId="77777777" w:rsidR="00AA1548" w:rsidRDefault="00AA1548" w:rsidP="00AA1548"/>
        </w:tc>
        <w:tc>
          <w:tcPr>
            <w:tcW w:w="72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494055" w14:textId="77777777" w:rsidR="00857205" w:rsidRPr="00857205" w:rsidRDefault="00857205" w:rsidP="00857205">
            <w:r w:rsidRPr="00857205">
              <w:t>Quilters.(JB4)[w]@8am</w:t>
            </w:r>
          </w:p>
          <w:p w14:paraId="7F91FB3F" w14:textId="77777777" w:rsidR="00355D42" w:rsidRPr="003D4231" w:rsidRDefault="00355D42" w:rsidP="00355D42">
            <w:r w:rsidRPr="002E660A">
              <w:rPr>
                <w:highlight w:val="yellow"/>
              </w:rPr>
              <w:t>OCIA (FB/JB)[w]@5pm</w:t>
            </w:r>
          </w:p>
          <w:p w14:paraId="1E60AD5B" w14:textId="77777777" w:rsidR="00355D42" w:rsidRPr="00F45235" w:rsidRDefault="00355D42" w:rsidP="00355D42">
            <w:pPr>
              <w:rPr>
                <w:lang w:val="es-ES"/>
              </w:rPr>
            </w:pPr>
            <w:r w:rsidRPr="00F45235">
              <w:rPr>
                <w:lang w:val="es-ES"/>
              </w:rPr>
              <w:t>DoSA(PH/K)[M] @6pm</w:t>
            </w:r>
          </w:p>
          <w:p w14:paraId="58A2D14B" w14:textId="77777777" w:rsidR="00AA1548" w:rsidRDefault="00AA1548" w:rsidP="00AA1548"/>
        </w:tc>
        <w:tc>
          <w:tcPr>
            <w:tcW w:w="65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09A1CA" w14:textId="77777777" w:rsidR="00AA1548" w:rsidRDefault="00355D42" w:rsidP="00AA1548">
            <w:r w:rsidRPr="002E660A">
              <w:rPr>
                <w:highlight w:val="yellow"/>
              </w:rPr>
              <w:t>Catechist In Service(FB)</w:t>
            </w:r>
            <w:r w:rsidR="002E6FFC" w:rsidRPr="002E660A">
              <w:rPr>
                <w:highlight w:val="yellow"/>
              </w:rPr>
              <w:t>@6</w:t>
            </w:r>
          </w:p>
          <w:p w14:paraId="79441025" w14:textId="02B56E73" w:rsidR="002E6FFC" w:rsidRPr="00F21012" w:rsidRDefault="002E6FFC" w:rsidP="00AA1548">
            <w:pPr>
              <w:rPr>
                <w:b/>
                <w:bCs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F21012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F21012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</w:tc>
        <w:tc>
          <w:tcPr>
            <w:tcW w:w="8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DF6405" w14:textId="5791FE16" w:rsidR="00C34A75" w:rsidRPr="00F21012" w:rsidRDefault="00C34A75" w:rsidP="00C34A75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5F0D08A1" w14:textId="16C56529" w:rsidR="00C34A75" w:rsidRPr="00F21012" w:rsidRDefault="00C34A75" w:rsidP="00C34A75">
            <w:pPr>
              <w:rPr>
                <w:b/>
                <w:bCs/>
                <w:color w:val="FFFFFF" w:themeColor="background1"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MM(FB6/S)[w] @6:30p</w:t>
            </w:r>
          </w:p>
          <w:p w14:paraId="1D617BEF" w14:textId="77777777" w:rsidR="007B4CDF" w:rsidRDefault="007B4CDF" w:rsidP="007B4CDF">
            <w:r>
              <w:t>P.C. (JB3)[M] @6:45pm</w:t>
            </w:r>
          </w:p>
          <w:p w14:paraId="56428441" w14:textId="77777777" w:rsidR="002E660A" w:rsidRDefault="002E660A" w:rsidP="00AA1548"/>
          <w:p w14:paraId="1F8A25E2" w14:textId="77777777" w:rsidR="002E660A" w:rsidRDefault="002E660A" w:rsidP="00AA1548"/>
          <w:p w14:paraId="432C5CD8" w14:textId="50D892F2" w:rsidR="00AA1548" w:rsidRDefault="002E6FFC" w:rsidP="00AA1548">
            <w:r w:rsidRPr="002E660A">
              <w:rPr>
                <w:highlight w:val="yellow"/>
              </w:rPr>
              <w:t>Conf</w:t>
            </w:r>
            <w:r w:rsidR="00233670" w:rsidRPr="002E660A">
              <w:rPr>
                <w:highlight w:val="yellow"/>
              </w:rPr>
              <w:t>irmation Retreat Day1</w:t>
            </w:r>
            <w:r w:rsidR="00EC2F04" w:rsidRPr="002E660A">
              <w:rPr>
                <w:highlight w:val="yellow"/>
              </w:rPr>
              <w:t xml:space="preserve"> (TBD)</w:t>
            </w:r>
          </w:p>
        </w:tc>
        <w:tc>
          <w:tcPr>
            <w:tcW w:w="64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758BA2" w14:textId="6FDBB08A" w:rsidR="00C34A75" w:rsidRPr="00B228FC" w:rsidRDefault="00EC620D" w:rsidP="00C34A75">
            <w:r>
              <w:t>R.G.(FB5)@12:30pm</w:t>
            </w:r>
            <w:r w:rsidRPr="00B228FC">
              <w:t xml:space="preserve"> </w:t>
            </w:r>
            <w:r w:rsidR="00C34A75" w:rsidRPr="00B228FC">
              <w:t>Rosary &amp; D.M. (CH)[</w:t>
            </w:r>
            <w:r w:rsidR="00C34A75">
              <w:t>w</w:t>
            </w:r>
            <w:r w:rsidR="00C34A75" w:rsidRPr="00B228FC">
              <w:t>]</w:t>
            </w:r>
          </w:p>
          <w:p w14:paraId="5A7A7C8C" w14:textId="77777777" w:rsidR="00C34A75" w:rsidRPr="00B228FC" w:rsidRDefault="00C34A75" w:rsidP="00C34A75">
            <w:r>
              <w:t>@2:30pm</w:t>
            </w:r>
          </w:p>
          <w:p w14:paraId="65353373" w14:textId="77777777" w:rsidR="00A21948" w:rsidRDefault="00A21948" w:rsidP="00AA1548"/>
          <w:p w14:paraId="5DE2EF6C" w14:textId="77777777" w:rsidR="00A21948" w:rsidRDefault="00A21948" w:rsidP="00AA1548"/>
          <w:p w14:paraId="17F2989F" w14:textId="598E6188" w:rsidR="00AA1548" w:rsidRDefault="00233670" w:rsidP="00AA1548">
            <w:r w:rsidRPr="002E660A">
              <w:rPr>
                <w:highlight w:val="yellow"/>
              </w:rPr>
              <w:t>Confirmation Retreat Day2</w:t>
            </w:r>
            <w:r w:rsidR="00EC2F04" w:rsidRPr="002E660A">
              <w:rPr>
                <w:highlight w:val="yellow"/>
              </w:rPr>
              <w:t>(TBD)</w:t>
            </w: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DF62EE" w14:textId="77777777" w:rsidR="00C34A75" w:rsidRDefault="00C34A75" w:rsidP="00C34A75">
            <w:r>
              <w:t>VIRTUS Renewal E. &amp; S.</w:t>
            </w:r>
          </w:p>
          <w:p w14:paraId="2352C54D" w14:textId="7A236135" w:rsidR="00A21948" w:rsidRDefault="00C34A75" w:rsidP="00AA1548">
            <w:r>
              <w:t>(JB1)[M] @ 9am</w:t>
            </w:r>
          </w:p>
          <w:p w14:paraId="613962FD" w14:textId="77777777" w:rsidR="00A21948" w:rsidRDefault="00A21948" w:rsidP="00AA1548"/>
          <w:p w14:paraId="5719BEBD" w14:textId="77777777" w:rsidR="00A21948" w:rsidRDefault="00A21948" w:rsidP="00AA1548"/>
          <w:p w14:paraId="5F19B812" w14:textId="77777777" w:rsidR="00C34A75" w:rsidRDefault="00C34A75" w:rsidP="00AA1548"/>
          <w:p w14:paraId="50D5D08C" w14:textId="36F7E505" w:rsidR="00AA1548" w:rsidRDefault="00233670" w:rsidP="00AA1548">
            <w:r w:rsidRPr="002E660A">
              <w:rPr>
                <w:highlight w:val="yellow"/>
              </w:rPr>
              <w:t>Confirmation Retreat Day3</w:t>
            </w:r>
            <w:r w:rsidR="00EC2F04" w:rsidRPr="002E660A">
              <w:rPr>
                <w:highlight w:val="yellow"/>
              </w:rPr>
              <w:t>(TBD</w:t>
            </w:r>
            <w:r w:rsidR="00EC2F04">
              <w:t>)</w:t>
            </w:r>
          </w:p>
        </w:tc>
      </w:tr>
      <w:tr w:rsidR="00AA1548" w14:paraId="5C6A1C14" w14:textId="77777777" w:rsidTr="00B46AC4">
        <w:tblPrEx>
          <w:tblLook w:val="04A0" w:firstRow="1" w:lastRow="0" w:firstColumn="1" w:lastColumn="0" w:noHBand="0" w:noVBand="1"/>
        </w:tblPrEx>
        <w:tc>
          <w:tcPr>
            <w:tcW w:w="69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E44982" w14:textId="06A456CE" w:rsidR="00AA1548" w:rsidRDefault="00AA1548" w:rsidP="00AA1548">
            <w:pPr>
              <w:pStyle w:val="Dates"/>
            </w:pPr>
            <w:r>
              <w:t>1</w:t>
            </w:r>
            <w:r w:rsidR="00FD3FD5">
              <w:t>8</w:t>
            </w:r>
          </w:p>
        </w:tc>
        <w:tc>
          <w:tcPr>
            <w:tcW w:w="73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E4FEA1" w14:textId="238BA710" w:rsidR="00AA1548" w:rsidRDefault="00FD3FD5" w:rsidP="00AA1548">
            <w:pPr>
              <w:pStyle w:val="Dates"/>
            </w:pPr>
            <w:r>
              <w:t>19</w:t>
            </w:r>
          </w:p>
        </w:tc>
        <w:tc>
          <w:tcPr>
            <w:tcW w:w="72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0950CF" w14:textId="4CE72945" w:rsidR="00AA1548" w:rsidRDefault="00AA1548" w:rsidP="00AA1548">
            <w:pPr>
              <w:pStyle w:val="Dates"/>
            </w:pPr>
            <w:r w:rsidRPr="002D4903">
              <w:t>2</w:t>
            </w:r>
            <w:r w:rsidR="00FD3FD5">
              <w:t>0</w:t>
            </w:r>
          </w:p>
        </w:tc>
        <w:tc>
          <w:tcPr>
            <w:tcW w:w="65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6E0BBC" w14:textId="03584FCA" w:rsidR="00AA1548" w:rsidRDefault="00AA1548" w:rsidP="00AA1548">
            <w:pPr>
              <w:pStyle w:val="Dates"/>
            </w:pPr>
            <w:r w:rsidRPr="002D4903">
              <w:t>2</w:t>
            </w:r>
            <w:r w:rsidR="00FD3FD5">
              <w:t>1</w:t>
            </w:r>
          </w:p>
        </w:tc>
        <w:tc>
          <w:tcPr>
            <w:tcW w:w="8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C512C6" w14:textId="1C09C234" w:rsidR="00AA1548" w:rsidRDefault="00AA1548" w:rsidP="00AA1548">
            <w:pPr>
              <w:pStyle w:val="Dates"/>
            </w:pPr>
            <w:r w:rsidRPr="002D4903">
              <w:t>2</w:t>
            </w:r>
            <w:r w:rsidR="00FD3FD5">
              <w:t>2</w:t>
            </w:r>
          </w:p>
        </w:tc>
        <w:tc>
          <w:tcPr>
            <w:tcW w:w="64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6E09ED" w14:textId="739F6EBF" w:rsidR="00AA1548" w:rsidRDefault="00AA1548" w:rsidP="00AA1548">
            <w:pPr>
              <w:pStyle w:val="Dates"/>
            </w:pPr>
            <w:r w:rsidRPr="002D4903">
              <w:t>2</w:t>
            </w:r>
            <w:r w:rsidR="00FD3FD5">
              <w:t>3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7F9452" w14:textId="3425E047" w:rsidR="00AA1548" w:rsidRDefault="00AA1548" w:rsidP="00AA1548">
            <w:pPr>
              <w:pStyle w:val="Dates"/>
            </w:pPr>
            <w:r w:rsidRPr="002D4903">
              <w:t>2</w:t>
            </w:r>
            <w:r w:rsidR="00FD3FD5">
              <w:t>4</w:t>
            </w:r>
          </w:p>
        </w:tc>
      </w:tr>
      <w:tr w:rsidR="00AA1548" w:rsidRPr="001929F3" w14:paraId="67EED5E4" w14:textId="77777777" w:rsidTr="00B46AC4">
        <w:tblPrEx>
          <w:tblLook w:val="04A0" w:firstRow="1" w:lastRow="0" w:firstColumn="1" w:lastColumn="0" w:noHBand="0" w:noVBand="1"/>
        </w:tblPrEx>
        <w:trPr>
          <w:trHeight w:hRule="exact" w:val="1467"/>
        </w:trPr>
        <w:tc>
          <w:tcPr>
            <w:tcW w:w="69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DFC288" w14:textId="77777777" w:rsidR="00292118" w:rsidRDefault="00292118" w:rsidP="00292118">
            <w:r w:rsidRPr="002E660A">
              <w:rPr>
                <w:highlight w:val="yellow"/>
              </w:rPr>
              <w:t>CRE (FB)[w] @8am</w:t>
            </w:r>
          </w:p>
          <w:p w14:paraId="46616123" w14:textId="77777777" w:rsidR="00552C5C" w:rsidRDefault="00552C5C" w:rsidP="00552C5C">
            <w:proofErr w:type="spellStart"/>
            <w:r>
              <w:t>KofC</w:t>
            </w:r>
            <w:proofErr w:type="spellEnd"/>
            <w:r>
              <w:t xml:space="preserve"> C&amp;D (PH)[M] @9am</w:t>
            </w:r>
          </w:p>
          <w:p w14:paraId="6DC402B4" w14:textId="77777777" w:rsidR="00AA1548" w:rsidRDefault="00AA1548" w:rsidP="00AA1548"/>
        </w:tc>
        <w:tc>
          <w:tcPr>
            <w:tcW w:w="73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85DA78" w14:textId="0326DE79" w:rsidR="00C20C5A" w:rsidRPr="00947D61" w:rsidRDefault="00C20C5A" w:rsidP="00C20C5A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]@10am</w:t>
            </w:r>
          </w:p>
          <w:p w14:paraId="571ADD06" w14:textId="77777777" w:rsidR="00C20C5A" w:rsidRPr="00C94F7F" w:rsidRDefault="00C20C5A" w:rsidP="00C20C5A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13A8B29F" w14:textId="77777777" w:rsidR="00AA1548" w:rsidRPr="00C20C5A" w:rsidRDefault="00AA1548" w:rsidP="00AA1548">
            <w:pPr>
              <w:rPr>
                <w:lang w:val="es-ES"/>
              </w:rPr>
            </w:pPr>
          </w:p>
        </w:tc>
        <w:tc>
          <w:tcPr>
            <w:tcW w:w="72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DA1F27" w14:textId="77777777" w:rsidR="00857205" w:rsidRPr="00857205" w:rsidRDefault="00857205" w:rsidP="00857205">
            <w:pPr>
              <w:rPr>
                <w:lang w:val="es-ES"/>
              </w:rPr>
            </w:pPr>
            <w:proofErr w:type="spellStart"/>
            <w:r w:rsidRPr="00857205">
              <w:rPr>
                <w:lang w:val="es-ES"/>
              </w:rPr>
              <w:t>Quilters</w:t>
            </w:r>
            <w:proofErr w:type="spellEnd"/>
            <w:r w:rsidRPr="00857205">
              <w:rPr>
                <w:lang w:val="es-ES"/>
              </w:rPr>
              <w:t>.(JB4)[w]@8am</w:t>
            </w:r>
          </w:p>
          <w:p w14:paraId="27EE2D36" w14:textId="15593F45" w:rsidR="00B81099" w:rsidRPr="00B81099" w:rsidRDefault="00B81099" w:rsidP="00B81099">
            <w:pPr>
              <w:rPr>
                <w:lang w:val="es-ES"/>
              </w:rPr>
            </w:pPr>
            <w:r w:rsidRPr="00B81099">
              <w:rPr>
                <w:lang w:val="es-ES"/>
              </w:rPr>
              <w:t>E Cursillo(FB2)[w</w:t>
            </w:r>
            <w:r>
              <w:rPr>
                <w:lang w:val="es-ES"/>
              </w:rPr>
              <w:t>]</w:t>
            </w:r>
            <w:r w:rsidRPr="00B81099">
              <w:rPr>
                <w:lang w:val="es-ES"/>
              </w:rPr>
              <w:t>@10am</w:t>
            </w:r>
          </w:p>
          <w:p w14:paraId="0B2F2063" w14:textId="7124654E" w:rsidR="001929F3" w:rsidRDefault="001929F3" w:rsidP="001929F3">
            <w:pPr>
              <w:rPr>
                <w:lang w:val="es-ES"/>
              </w:rPr>
            </w:pPr>
            <w:r w:rsidRPr="002E660A">
              <w:rPr>
                <w:highlight w:val="yellow"/>
                <w:lang w:val="es-ES"/>
              </w:rPr>
              <w:t>OCIA (FB/JB)[w]@5pm</w:t>
            </w:r>
          </w:p>
          <w:p w14:paraId="1E139795" w14:textId="14E408B7" w:rsidR="001929F3" w:rsidRPr="004E07BA" w:rsidRDefault="001929F3" w:rsidP="001929F3">
            <w:pPr>
              <w:rPr>
                <w:lang w:val="es-ES"/>
              </w:rPr>
            </w:pPr>
            <w:proofErr w:type="spellStart"/>
            <w:r w:rsidRPr="004E07BA">
              <w:rPr>
                <w:lang w:val="es-ES"/>
              </w:rPr>
              <w:t>KofC</w:t>
            </w:r>
            <w:proofErr w:type="spellEnd"/>
            <w:r w:rsidRPr="004E07BA">
              <w:rPr>
                <w:lang w:val="es-ES"/>
              </w:rPr>
              <w:t xml:space="preserve"> M(PH)[M]@6pm </w:t>
            </w:r>
            <w:proofErr w:type="spellStart"/>
            <w:r w:rsidRPr="004E07BA">
              <w:rPr>
                <w:lang w:val="es-ES"/>
              </w:rPr>
              <w:t>MoMs</w:t>
            </w:r>
            <w:proofErr w:type="spellEnd"/>
            <w:r w:rsidRPr="004E07BA">
              <w:rPr>
                <w:lang w:val="es-ES"/>
              </w:rPr>
              <w:t>(CH)[M]@6:30pm</w:t>
            </w:r>
          </w:p>
          <w:p w14:paraId="49D941B9" w14:textId="77777777" w:rsidR="00AA1548" w:rsidRPr="004E07BA" w:rsidRDefault="00AA1548" w:rsidP="00AA1548">
            <w:pPr>
              <w:rPr>
                <w:lang w:val="es-ES"/>
              </w:rPr>
            </w:pPr>
          </w:p>
        </w:tc>
        <w:tc>
          <w:tcPr>
            <w:tcW w:w="65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EDD8DD" w14:textId="77777777" w:rsidR="007A2DAB" w:rsidRDefault="007A2DAB" w:rsidP="007A2DAB">
            <w:r w:rsidRPr="002E660A">
              <w:rPr>
                <w:highlight w:val="yellow"/>
              </w:rPr>
              <w:t>YFF(FB/JB)[w] @3pm</w:t>
            </w:r>
          </w:p>
          <w:p w14:paraId="17A5651D" w14:textId="77777777" w:rsidR="007A2DAB" w:rsidRDefault="007A2DAB" w:rsidP="007A2DAB">
            <w:r w:rsidRPr="00433142">
              <w:t>A</w:t>
            </w:r>
            <w:r>
              <w:t>FF(PH)[M] @6:45pm</w:t>
            </w:r>
          </w:p>
          <w:p w14:paraId="2EBB2662" w14:textId="3F24C04F" w:rsidR="00AA1548" w:rsidRPr="00F21012" w:rsidRDefault="007A2DAB" w:rsidP="007A2DAB">
            <w:pPr>
              <w:rPr>
                <w:b/>
                <w:bCs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8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4DD182" w14:textId="77777777" w:rsidR="007A2DAB" w:rsidRPr="00F21012" w:rsidRDefault="007A2DAB" w:rsidP="007A2DAB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2D6B53D3" w14:textId="2DC68ADF" w:rsidR="007A2DAB" w:rsidRPr="00F21012" w:rsidRDefault="007A2DAB" w:rsidP="007A2DAB">
            <w:pPr>
              <w:rPr>
                <w:b/>
                <w:bCs/>
                <w:color w:val="FFFFFF" w:themeColor="background1"/>
              </w:rPr>
            </w:pPr>
            <w:r w:rsidRPr="00F21012">
              <w:rPr>
                <w:b/>
                <w:bCs/>
                <w:color w:val="FFFFFF" w:themeColor="background1"/>
                <w:highlight w:val="blue"/>
              </w:rPr>
              <w:t>MM(FB6/S)[w]@6:30p</w:t>
            </w:r>
          </w:p>
          <w:p w14:paraId="097B9933" w14:textId="77777777" w:rsidR="007A2DAB" w:rsidRPr="00A12C1E" w:rsidRDefault="007A2DAB" w:rsidP="007A2DAB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5CBC3EB6" w14:textId="77777777" w:rsidR="00AA1548" w:rsidRPr="001929F3" w:rsidRDefault="00AA1548" w:rsidP="00AA1548"/>
        </w:tc>
        <w:tc>
          <w:tcPr>
            <w:tcW w:w="64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3BCF94" w14:textId="475B403C" w:rsidR="007A2DAB" w:rsidRPr="00B228FC" w:rsidRDefault="00EC620D" w:rsidP="007A2DAB">
            <w:r>
              <w:t>R.G.(FB5)@12:30pm</w:t>
            </w:r>
            <w:r w:rsidRPr="00B228FC">
              <w:t xml:space="preserve"> </w:t>
            </w:r>
            <w:r w:rsidR="007A2DAB" w:rsidRPr="00B228FC">
              <w:t>Rosary &amp; D.M. (CH)[</w:t>
            </w:r>
            <w:r w:rsidR="007A2DAB">
              <w:t>w</w:t>
            </w:r>
            <w:r w:rsidR="007A2DAB" w:rsidRPr="00B228FC">
              <w:t>]</w:t>
            </w:r>
          </w:p>
          <w:p w14:paraId="7F974D68" w14:textId="77777777" w:rsidR="007A2DAB" w:rsidRPr="00B228FC" w:rsidRDefault="007A2DAB" w:rsidP="007A2DAB">
            <w:r>
              <w:t>@2:30pm</w:t>
            </w:r>
          </w:p>
          <w:p w14:paraId="3CBEC667" w14:textId="53199E5C" w:rsidR="00AA1548" w:rsidRPr="007A2DAB" w:rsidRDefault="00D23285" w:rsidP="00AA1548">
            <w:pPr>
              <w:rPr>
                <w:b/>
                <w:bCs/>
              </w:rPr>
            </w:pPr>
            <w:r>
              <w:t>M.H.</w:t>
            </w:r>
            <w:r w:rsidRPr="003D237F">
              <w:rPr>
                <w:u w:val="single"/>
              </w:rPr>
              <w:t xml:space="preserve"> M</w:t>
            </w:r>
            <w:r>
              <w:rPr>
                <w:u w:val="single"/>
              </w:rPr>
              <w:t xml:space="preserve"> </w:t>
            </w:r>
            <w:r>
              <w:t>(PH)[Q]@6pm</w:t>
            </w: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CDB8F7" w14:textId="77777777" w:rsidR="00E84BC4" w:rsidRPr="002E660A" w:rsidRDefault="00E84BC4" w:rsidP="00E84BC4">
            <w:pPr>
              <w:rPr>
                <w:highlight w:val="yellow"/>
              </w:rPr>
            </w:pPr>
            <w:r w:rsidRPr="002E660A">
              <w:rPr>
                <w:highlight w:val="yellow"/>
              </w:rPr>
              <w:t>FHC Prep(FB/JB/PH)[M]</w:t>
            </w:r>
          </w:p>
          <w:p w14:paraId="7DCE21AD" w14:textId="773D9E30" w:rsidR="00AA1548" w:rsidRPr="001929F3" w:rsidRDefault="00E84BC4" w:rsidP="00E84BC4">
            <w:r w:rsidRPr="002E660A">
              <w:rPr>
                <w:highlight w:val="yellow"/>
              </w:rPr>
              <w:t>@9am</w:t>
            </w:r>
          </w:p>
        </w:tc>
      </w:tr>
      <w:tr w:rsidR="00AA1548" w14:paraId="4ECDD0D4" w14:textId="77777777" w:rsidTr="00B46AC4">
        <w:tblPrEx>
          <w:tblLook w:val="04A0" w:firstRow="1" w:lastRow="0" w:firstColumn="1" w:lastColumn="0" w:noHBand="0" w:noVBand="1"/>
        </w:tblPrEx>
        <w:tc>
          <w:tcPr>
            <w:tcW w:w="69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0908955" w14:textId="759AD591" w:rsidR="00AA1548" w:rsidRDefault="00AA1548" w:rsidP="00AA1548">
            <w:pPr>
              <w:pStyle w:val="Dates"/>
            </w:pPr>
            <w:r>
              <w:t>2</w:t>
            </w:r>
            <w:r w:rsidR="00FD3FD5">
              <w:t>5</w:t>
            </w:r>
          </w:p>
        </w:tc>
        <w:tc>
          <w:tcPr>
            <w:tcW w:w="73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F1653C" w14:textId="2D26907D" w:rsidR="00AA1548" w:rsidRDefault="00AA1548" w:rsidP="00AA1548">
            <w:pPr>
              <w:pStyle w:val="Dates"/>
            </w:pPr>
            <w:r w:rsidRPr="002D4903">
              <w:t>2</w:t>
            </w:r>
            <w:r w:rsidR="00FD3FD5">
              <w:t>6</w:t>
            </w:r>
          </w:p>
        </w:tc>
        <w:tc>
          <w:tcPr>
            <w:tcW w:w="72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C58317" w14:textId="7CCF6D43" w:rsidR="00AA1548" w:rsidRDefault="00AA1548" w:rsidP="00AA1548">
            <w:pPr>
              <w:pStyle w:val="Dates"/>
            </w:pPr>
            <w:r w:rsidRPr="002D4903">
              <w:t>2</w:t>
            </w:r>
            <w:r w:rsidR="00FD3FD5">
              <w:t>7</w:t>
            </w:r>
          </w:p>
        </w:tc>
        <w:tc>
          <w:tcPr>
            <w:tcW w:w="65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42F075" w14:textId="5138555A" w:rsidR="00AA1548" w:rsidRDefault="00AA1548" w:rsidP="00AA1548">
            <w:pPr>
              <w:pStyle w:val="Dates"/>
            </w:pPr>
            <w:r w:rsidRPr="002D4903">
              <w:t>2</w:t>
            </w:r>
            <w:r w:rsidR="00FD3FD5">
              <w:t>8</w:t>
            </w:r>
          </w:p>
        </w:tc>
        <w:tc>
          <w:tcPr>
            <w:tcW w:w="8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0F8FF1" w14:textId="697573E1" w:rsidR="00AA1548" w:rsidRDefault="000A09A1" w:rsidP="00AA1548">
            <w:pPr>
              <w:pStyle w:val="Dates"/>
            </w:pPr>
            <w:r>
              <w:t>29</w:t>
            </w:r>
          </w:p>
        </w:tc>
        <w:tc>
          <w:tcPr>
            <w:tcW w:w="64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120FC8" w14:textId="37B174E9" w:rsidR="00AA1548" w:rsidRDefault="000A09A1" w:rsidP="00AA1548">
            <w:pPr>
              <w:pStyle w:val="Dates"/>
            </w:pPr>
            <w:r>
              <w:t>30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F42F77" w14:textId="77777777" w:rsidR="00AA1548" w:rsidRDefault="00AA1548" w:rsidP="00AA1548">
            <w:pPr>
              <w:pStyle w:val="Dates"/>
            </w:pPr>
          </w:p>
        </w:tc>
      </w:tr>
      <w:tr w:rsidR="0005195E" w14:paraId="7EEFD7FD" w14:textId="77777777" w:rsidTr="00B46AC4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69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1C0BD5" w14:textId="77777777" w:rsidR="00292118" w:rsidRDefault="00292118" w:rsidP="00292118">
            <w:r w:rsidRPr="002E660A">
              <w:rPr>
                <w:highlight w:val="yellow"/>
              </w:rPr>
              <w:t>CRE (FB)[w] @8am</w:t>
            </w:r>
          </w:p>
          <w:p w14:paraId="48D144BC" w14:textId="77777777" w:rsidR="005D393D" w:rsidRDefault="005D393D" w:rsidP="000B67C8"/>
        </w:tc>
        <w:tc>
          <w:tcPr>
            <w:tcW w:w="73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0D1A81" w14:textId="77777777" w:rsidR="00E84BC4" w:rsidRPr="00C94F7F" w:rsidRDefault="00E84BC4" w:rsidP="00E84BC4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1F46B378" w14:textId="77777777" w:rsidR="005D393D" w:rsidRDefault="005D393D" w:rsidP="000B67C8"/>
        </w:tc>
        <w:tc>
          <w:tcPr>
            <w:tcW w:w="72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3B674B" w14:textId="77777777" w:rsidR="00857205" w:rsidRPr="00857205" w:rsidRDefault="00857205" w:rsidP="00857205">
            <w:r w:rsidRPr="00857205">
              <w:t>Quilters.(JB4)[w]@8am</w:t>
            </w:r>
          </w:p>
          <w:p w14:paraId="654E0B94" w14:textId="77777777" w:rsidR="00E84BC4" w:rsidRPr="003D4231" w:rsidRDefault="00E84BC4" w:rsidP="00E84BC4">
            <w:r w:rsidRPr="002E660A">
              <w:rPr>
                <w:highlight w:val="yellow"/>
              </w:rPr>
              <w:t>OCIA (FB/JB)[w]@5pm</w:t>
            </w:r>
          </w:p>
          <w:p w14:paraId="765FCDE5" w14:textId="77777777" w:rsidR="005D393D" w:rsidRDefault="005D393D" w:rsidP="000B67C8"/>
        </w:tc>
        <w:tc>
          <w:tcPr>
            <w:tcW w:w="65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46FA09" w14:textId="77777777" w:rsidR="002C4209" w:rsidRDefault="002C4209" w:rsidP="002C4209">
            <w:r w:rsidRPr="002E660A">
              <w:rPr>
                <w:highlight w:val="yellow"/>
              </w:rPr>
              <w:t>YFF(FB/JB)[w] @3pm</w:t>
            </w:r>
          </w:p>
          <w:p w14:paraId="65F2F79F" w14:textId="31ABDC1D" w:rsidR="002C4209" w:rsidRPr="00551399" w:rsidRDefault="002C4209" w:rsidP="002C4209">
            <w:pPr>
              <w:rPr>
                <w:b/>
                <w:bCs/>
                <w:color w:val="FFFFFF" w:themeColor="background1"/>
              </w:rPr>
            </w:pPr>
            <w:r w:rsidRPr="00551399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551399" w:rsidRPr="00551399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551399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546AB916" w14:textId="77777777" w:rsidR="005D393D" w:rsidRDefault="005D393D" w:rsidP="000B67C8"/>
        </w:tc>
        <w:tc>
          <w:tcPr>
            <w:tcW w:w="8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6DA68A" w14:textId="77777777" w:rsidR="002C4209" w:rsidRPr="00551399" w:rsidRDefault="002C4209" w:rsidP="002C4209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51399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219B076E" w14:textId="34CA5099" w:rsidR="002C4209" w:rsidRPr="00551399" w:rsidRDefault="002C4209" w:rsidP="002C4209">
            <w:pPr>
              <w:rPr>
                <w:b/>
                <w:bCs/>
                <w:color w:val="FFFFFF" w:themeColor="background1"/>
              </w:rPr>
            </w:pPr>
            <w:r w:rsidRPr="00551399">
              <w:rPr>
                <w:b/>
                <w:bCs/>
                <w:color w:val="FFFFFF" w:themeColor="background1"/>
                <w:highlight w:val="blue"/>
              </w:rPr>
              <w:t>MM(FB6/S)[w]@6:30p</w:t>
            </w:r>
          </w:p>
          <w:p w14:paraId="5378B963" w14:textId="77777777" w:rsidR="002C4209" w:rsidRPr="00A12C1E" w:rsidRDefault="002C4209" w:rsidP="002C4209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1D4B543D" w14:textId="77777777" w:rsidR="005D393D" w:rsidRDefault="005D393D" w:rsidP="000B67C8"/>
        </w:tc>
        <w:tc>
          <w:tcPr>
            <w:tcW w:w="64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BBC203" w14:textId="5581B2C6" w:rsidR="00325495" w:rsidRPr="00B228FC" w:rsidRDefault="00EC620D" w:rsidP="00325495">
            <w:r>
              <w:t>R.G.(FB5)@12:30pm</w:t>
            </w:r>
            <w:r w:rsidRPr="00B228FC">
              <w:t xml:space="preserve"> </w:t>
            </w:r>
            <w:r w:rsidR="00325495" w:rsidRPr="00B228FC">
              <w:t>Rosary &amp; D.M. (CH)[</w:t>
            </w:r>
            <w:r w:rsidR="00325495">
              <w:t>w</w:t>
            </w:r>
            <w:r w:rsidR="00325495" w:rsidRPr="00B228FC">
              <w:t>]</w:t>
            </w:r>
          </w:p>
          <w:p w14:paraId="170EBF37" w14:textId="77777777" w:rsidR="00325495" w:rsidRPr="00B228FC" w:rsidRDefault="00325495" w:rsidP="00325495">
            <w:r>
              <w:t>@2:30pm</w:t>
            </w:r>
          </w:p>
          <w:p w14:paraId="6DEB7A6E" w14:textId="126155E9" w:rsidR="005D393D" w:rsidRDefault="000D47C0" w:rsidP="000B67C8">
            <w:r>
              <w:t>A.S. Mary Month of May Setup (TBD)</w:t>
            </w: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C4B8BB" w14:textId="77777777" w:rsidR="005D393D" w:rsidRDefault="005D393D" w:rsidP="000B67C8"/>
        </w:tc>
      </w:tr>
    </w:tbl>
    <w:p w14:paraId="67558552" w14:textId="77777777" w:rsidR="00D435C2" w:rsidRDefault="00D435C2" w:rsidP="00D435C2"/>
    <w:p w14:paraId="56E889D5" w14:textId="77777777" w:rsidR="00D435C2" w:rsidRDefault="00D435C2" w:rsidP="00D435C2">
      <w:pPr>
        <w:sectPr w:rsidR="00D435C2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09"/>
        <w:gridCol w:w="2194"/>
        <w:gridCol w:w="2096"/>
        <w:gridCol w:w="822"/>
        <w:gridCol w:w="980"/>
        <w:gridCol w:w="2450"/>
        <w:gridCol w:w="1842"/>
        <w:gridCol w:w="2015"/>
        <w:gridCol w:w="6"/>
      </w:tblGrid>
      <w:tr w:rsidR="005D393D" w14:paraId="75E4F420" w14:textId="77777777" w:rsidTr="00DE416A">
        <w:trPr>
          <w:gridAfter w:val="1"/>
          <w:wAfter w:w="2" w:type="pct"/>
        </w:trPr>
        <w:tc>
          <w:tcPr>
            <w:tcW w:w="2470" w:type="pct"/>
            <w:gridSpan w:val="4"/>
            <w:shd w:val="clear" w:color="auto" w:fill="0D5672" w:themeFill="accent1" w:themeFillShade="80"/>
          </w:tcPr>
          <w:p w14:paraId="31FC9190" w14:textId="77777777" w:rsidR="005D393D" w:rsidRPr="00FD038C" w:rsidRDefault="005D393D" w:rsidP="000B67C8">
            <w:pPr>
              <w:pStyle w:val="Month"/>
              <w:rPr>
                <w:sz w:val="72"/>
                <w:szCs w:val="72"/>
              </w:rPr>
            </w:pPr>
            <w:r w:rsidRPr="00FD038C">
              <w:rPr>
                <w:sz w:val="72"/>
                <w:szCs w:val="72"/>
              </w:rPr>
              <w:lastRenderedPageBreak/>
              <w:t>May</w:t>
            </w:r>
          </w:p>
        </w:tc>
        <w:tc>
          <w:tcPr>
            <w:tcW w:w="2528" w:type="pct"/>
            <w:gridSpan w:val="4"/>
            <w:shd w:val="clear" w:color="auto" w:fill="0D5672" w:themeFill="accent1" w:themeFillShade="80"/>
          </w:tcPr>
          <w:p w14:paraId="41690B58" w14:textId="3EA2EEEB" w:rsidR="005D393D" w:rsidRPr="00FD038C" w:rsidRDefault="00FD038C" w:rsidP="00FD038C">
            <w:pPr>
              <w:jc w:val="right"/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</w:pPr>
            <w:r w:rsidRPr="00FD038C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2027</w:t>
            </w:r>
          </w:p>
        </w:tc>
      </w:tr>
      <w:tr w:rsidR="005D393D" w14:paraId="7199227D" w14:textId="77777777" w:rsidTr="00DE416A">
        <w:tblPrEx>
          <w:tblLook w:val="04A0" w:firstRow="1" w:lastRow="0" w:firstColumn="1" w:lastColumn="0" w:noHBand="0" w:noVBand="1"/>
        </w:tblPrEx>
        <w:tc>
          <w:tcPr>
            <w:tcW w:w="697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9058993" w14:textId="77777777" w:rsidR="005D393D" w:rsidRDefault="00BD2C1F" w:rsidP="000B67C8">
            <w:pPr>
              <w:pStyle w:val="Days"/>
            </w:pPr>
            <w:sdt>
              <w:sdtPr>
                <w:id w:val="-919711334"/>
                <w:placeholder>
                  <w:docPart w:val="2986B760BB1247A5A99260904208A3B3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Sunday</w:t>
                </w:r>
              </w:sdtContent>
            </w:sdt>
          </w:p>
        </w:tc>
        <w:tc>
          <w:tcPr>
            <w:tcW w:w="76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47B9A06" w14:textId="77777777" w:rsidR="005D393D" w:rsidRDefault="00BD2C1F" w:rsidP="000B67C8">
            <w:pPr>
              <w:pStyle w:val="Days"/>
            </w:pPr>
            <w:sdt>
              <w:sdtPr>
                <w:id w:val="-777710003"/>
                <w:placeholder>
                  <w:docPart w:val="28B759DBBF1841FD8A0C203F7C3E6694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Monday</w:t>
                </w:r>
              </w:sdtContent>
            </w:sdt>
          </w:p>
        </w:tc>
        <w:tc>
          <w:tcPr>
            <w:tcW w:w="72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4D0DF47" w14:textId="77777777" w:rsidR="005D393D" w:rsidRDefault="00BD2C1F" w:rsidP="000B67C8">
            <w:pPr>
              <w:pStyle w:val="Days"/>
            </w:pPr>
            <w:sdt>
              <w:sdtPr>
                <w:id w:val="-721521958"/>
                <w:placeholder>
                  <w:docPart w:val="AF90CFB7BFE84661A93EE37FCACDD1FF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Tuesday</w:t>
                </w:r>
              </w:sdtContent>
            </w:sdt>
          </w:p>
        </w:tc>
        <w:tc>
          <w:tcPr>
            <w:tcW w:w="625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C126D74" w14:textId="77777777" w:rsidR="005D393D" w:rsidRDefault="00BD2C1F" w:rsidP="000B67C8">
            <w:pPr>
              <w:pStyle w:val="Days"/>
            </w:pPr>
            <w:sdt>
              <w:sdtPr>
                <w:id w:val="1739524130"/>
                <w:placeholder>
                  <w:docPart w:val="56617E2DF69541AA809C59B0671BDC94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Wednesday</w:t>
                </w:r>
              </w:sdtContent>
            </w:sdt>
          </w:p>
        </w:tc>
        <w:tc>
          <w:tcPr>
            <w:tcW w:w="85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9FDB9A2" w14:textId="77777777" w:rsidR="005D393D" w:rsidRDefault="00BD2C1F" w:rsidP="000B67C8">
            <w:pPr>
              <w:pStyle w:val="Days"/>
            </w:pPr>
            <w:sdt>
              <w:sdtPr>
                <w:id w:val="1314224305"/>
                <w:placeholder>
                  <w:docPart w:val="AB77D0B95FC6432D89A4BCC4DC113C0E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Thursday</w:t>
                </w:r>
              </w:sdtContent>
            </w:sdt>
          </w:p>
        </w:tc>
        <w:tc>
          <w:tcPr>
            <w:tcW w:w="63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5C7420F" w14:textId="77777777" w:rsidR="005D393D" w:rsidRDefault="00BD2C1F" w:rsidP="000B67C8">
            <w:pPr>
              <w:pStyle w:val="Days"/>
            </w:pPr>
            <w:sdt>
              <w:sdtPr>
                <w:id w:val="1943639365"/>
                <w:placeholder>
                  <w:docPart w:val="42A232705C1344D2920841BE158156AD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Friday</w:t>
                </w:r>
              </w:sdtContent>
            </w:sdt>
          </w:p>
        </w:tc>
        <w:tc>
          <w:tcPr>
            <w:tcW w:w="700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83E1ADC" w14:textId="77777777" w:rsidR="005D393D" w:rsidRDefault="00BD2C1F" w:rsidP="000B67C8">
            <w:pPr>
              <w:pStyle w:val="Days"/>
            </w:pPr>
            <w:sdt>
              <w:sdtPr>
                <w:id w:val="-508370395"/>
                <w:placeholder>
                  <w:docPart w:val="9234A2580A0E481B80F80E6235F19EE7"/>
                </w:placeholder>
                <w:temporary/>
                <w:showingPlcHdr/>
                <w15:appearance w15:val="hidden"/>
              </w:sdtPr>
              <w:sdtEndPr/>
              <w:sdtContent>
                <w:r w:rsidR="005D393D">
                  <w:t>Saturday</w:t>
                </w:r>
              </w:sdtContent>
            </w:sdt>
          </w:p>
        </w:tc>
      </w:tr>
      <w:tr w:rsidR="00AA1548" w14:paraId="1170DC49" w14:textId="77777777" w:rsidTr="00DE416A">
        <w:tblPrEx>
          <w:tblLook w:val="04A0" w:firstRow="1" w:lastRow="0" w:firstColumn="1" w:lastColumn="0" w:noHBand="0" w:noVBand="1"/>
        </w:tblPrEx>
        <w:tc>
          <w:tcPr>
            <w:tcW w:w="69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CD1AEF" w14:textId="77777777" w:rsidR="00AA1548" w:rsidRDefault="00AA1548" w:rsidP="00AA1548">
            <w:pPr>
              <w:pStyle w:val="Dates"/>
            </w:pPr>
          </w:p>
        </w:tc>
        <w:tc>
          <w:tcPr>
            <w:tcW w:w="76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8F10AD" w14:textId="77777777" w:rsidR="00AA1548" w:rsidRDefault="00AA1548" w:rsidP="00AA1548">
            <w:pPr>
              <w:pStyle w:val="Dates"/>
            </w:pPr>
          </w:p>
        </w:tc>
        <w:tc>
          <w:tcPr>
            <w:tcW w:w="72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7F8C20" w14:textId="77777777" w:rsidR="00AA1548" w:rsidRDefault="00AA1548" w:rsidP="00AA1548">
            <w:pPr>
              <w:pStyle w:val="Dates"/>
            </w:pPr>
          </w:p>
        </w:tc>
        <w:tc>
          <w:tcPr>
            <w:tcW w:w="625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2F61D9" w14:textId="77777777" w:rsidR="00AA1548" w:rsidRDefault="00AA1548" w:rsidP="00AA1548">
            <w:pPr>
              <w:pStyle w:val="Dates"/>
            </w:pPr>
          </w:p>
        </w:tc>
        <w:tc>
          <w:tcPr>
            <w:tcW w:w="85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C97A7B" w14:textId="77777777" w:rsidR="00AA1548" w:rsidRDefault="00AA1548" w:rsidP="00AA1548">
            <w:pPr>
              <w:pStyle w:val="Dates"/>
            </w:pPr>
          </w:p>
        </w:tc>
        <w:tc>
          <w:tcPr>
            <w:tcW w:w="63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6C8072" w14:textId="3B299620" w:rsidR="00AA1548" w:rsidRDefault="00AA1548" w:rsidP="00AA1548">
            <w:pPr>
              <w:pStyle w:val="Dates"/>
            </w:pPr>
          </w:p>
        </w:tc>
        <w:tc>
          <w:tcPr>
            <w:tcW w:w="700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88855B" w14:textId="1DD53BA6" w:rsidR="00AA1548" w:rsidRDefault="000D47C0" w:rsidP="00AA1548">
            <w:pPr>
              <w:pStyle w:val="Dates"/>
            </w:pPr>
            <w:r>
              <w:t>1</w:t>
            </w:r>
          </w:p>
        </w:tc>
      </w:tr>
      <w:tr w:rsidR="00AA1548" w14:paraId="01AEC213" w14:textId="77777777" w:rsidTr="00DE416A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69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BFA979" w14:textId="77777777" w:rsidR="00AA1548" w:rsidRDefault="00AA1548" w:rsidP="00AA1548"/>
        </w:tc>
        <w:tc>
          <w:tcPr>
            <w:tcW w:w="76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D54F57" w14:textId="77777777" w:rsidR="00AA1548" w:rsidRDefault="00AA1548" w:rsidP="00AA1548"/>
        </w:tc>
        <w:tc>
          <w:tcPr>
            <w:tcW w:w="72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5181EA" w14:textId="77777777" w:rsidR="00AA1548" w:rsidRDefault="00AA1548" w:rsidP="00AA1548"/>
        </w:tc>
        <w:tc>
          <w:tcPr>
            <w:tcW w:w="625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F1C885" w14:textId="77777777" w:rsidR="00AA1548" w:rsidRDefault="00AA1548" w:rsidP="00AA1548"/>
        </w:tc>
        <w:tc>
          <w:tcPr>
            <w:tcW w:w="85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A68058" w14:textId="77777777" w:rsidR="00AA1548" w:rsidRDefault="00AA1548" w:rsidP="00AA1548"/>
        </w:tc>
        <w:tc>
          <w:tcPr>
            <w:tcW w:w="63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966458" w14:textId="77777777" w:rsidR="00AA1548" w:rsidRDefault="00AA1548" w:rsidP="00AA1548"/>
        </w:tc>
        <w:tc>
          <w:tcPr>
            <w:tcW w:w="700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96FC3A" w14:textId="7C5B96B9" w:rsidR="00FF7C47" w:rsidRDefault="00FF7C47" w:rsidP="00FF7C47">
            <w:r w:rsidRPr="002E660A">
              <w:rPr>
                <w:highlight w:val="yellow"/>
              </w:rPr>
              <w:t>Baptisms(S)[M] @10am</w:t>
            </w:r>
          </w:p>
          <w:p w14:paraId="3868B41E" w14:textId="4E03082E" w:rsidR="00FF7C47" w:rsidRDefault="00FF7C47" w:rsidP="00FF7C47">
            <w:r>
              <w:t xml:space="preserve">Altar Server </w:t>
            </w:r>
            <w:r w:rsidRPr="000E7AFE">
              <w:rPr>
                <w:u w:val="single"/>
              </w:rPr>
              <w:t>Tr</w:t>
            </w:r>
            <w:r>
              <w:t xml:space="preserve"> (S)[Q] </w:t>
            </w:r>
            <w:r>
              <w:br/>
              <w:t>@11am</w:t>
            </w:r>
          </w:p>
          <w:p w14:paraId="27945C89" w14:textId="77777777" w:rsidR="00AA1548" w:rsidRDefault="00AA1548" w:rsidP="00AA1548"/>
        </w:tc>
      </w:tr>
      <w:tr w:rsidR="00AA1548" w14:paraId="72B81CD5" w14:textId="77777777" w:rsidTr="00DE416A">
        <w:tblPrEx>
          <w:tblLook w:val="04A0" w:firstRow="1" w:lastRow="0" w:firstColumn="1" w:lastColumn="0" w:noHBand="0" w:noVBand="1"/>
        </w:tblPrEx>
        <w:tc>
          <w:tcPr>
            <w:tcW w:w="69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57FF43" w14:textId="6D9CD649" w:rsidR="00AA1548" w:rsidRDefault="000D47C0" w:rsidP="00AA1548">
            <w:pPr>
              <w:pStyle w:val="Dates"/>
            </w:pPr>
            <w:r>
              <w:t>2</w:t>
            </w:r>
          </w:p>
        </w:tc>
        <w:tc>
          <w:tcPr>
            <w:tcW w:w="76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E87533" w14:textId="032711C5" w:rsidR="00AA1548" w:rsidRDefault="000D47C0" w:rsidP="00AA1548">
            <w:pPr>
              <w:pStyle w:val="Dates"/>
            </w:pPr>
            <w:r>
              <w:t>3</w:t>
            </w:r>
          </w:p>
        </w:tc>
        <w:tc>
          <w:tcPr>
            <w:tcW w:w="72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E4F76D" w14:textId="6654E97F" w:rsidR="00AA1548" w:rsidRDefault="004908C1" w:rsidP="00AA1548">
            <w:pPr>
              <w:pStyle w:val="Dates"/>
            </w:pPr>
            <w:r>
              <w:t>4</w:t>
            </w:r>
          </w:p>
        </w:tc>
        <w:tc>
          <w:tcPr>
            <w:tcW w:w="625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F4D887" w14:textId="14D688B7" w:rsidR="00AA1548" w:rsidRDefault="004908C1" w:rsidP="00AA1548">
            <w:pPr>
              <w:pStyle w:val="Dates"/>
            </w:pPr>
            <w:r>
              <w:t>5</w:t>
            </w:r>
          </w:p>
        </w:tc>
        <w:tc>
          <w:tcPr>
            <w:tcW w:w="85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239B44" w14:textId="23FE1644" w:rsidR="00AA1548" w:rsidRDefault="004908C1" w:rsidP="00AA1548">
            <w:pPr>
              <w:pStyle w:val="Dates"/>
            </w:pPr>
            <w:r>
              <w:t>6</w:t>
            </w:r>
          </w:p>
        </w:tc>
        <w:tc>
          <w:tcPr>
            <w:tcW w:w="63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087304" w14:textId="1BC30755" w:rsidR="00AA1548" w:rsidRDefault="004908C1" w:rsidP="00AA1548">
            <w:pPr>
              <w:pStyle w:val="Dates"/>
            </w:pPr>
            <w:r>
              <w:t>7</w:t>
            </w:r>
          </w:p>
        </w:tc>
        <w:tc>
          <w:tcPr>
            <w:tcW w:w="700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314F33" w14:textId="3DF584B1" w:rsidR="00AA1548" w:rsidRDefault="004908C1" w:rsidP="00AA1548">
            <w:pPr>
              <w:pStyle w:val="Dates"/>
            </w:pPr>
            <w:r>
              <w:t>8</w:t>
            </w:r>
          </w:p>
        </w:tc>
      </w:tr>
      <w:tr w:rsidR="00AA1548" w:rsidRPr="00503F03" w14:paraId="75C92BEF" w14:textId="77777777" w:rsidTr="00DE416A">
        <w:tblPrEx>
          <w:tblLook w:val="04A0" w:firstRow="1" w:lastRow="0" w:firstColumn="1" w:lastColumn="0" w:noHBand="0" w:noVBand="1"/>
        </w:tblPrEx>
        <w:trPr>
          <w:trHeight w:hRule="exact" w:val="1899"/>
        </w:trPr>
        <w:tc>
          <w:tcPr>
            <w:tcW w:w="69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6E0CBC" w14:textId="77777777" w:rsidR="00314636" w:rsidRDefault="00314636" w:rsidP="00314636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20994378" w14:textId="77777777" w:rsidR="00B92F77" w:rsidRDefault="00B92F77" w:rsidP="00B92F77">
            <w:r w:rsidRPr="002E660A">
              <w:rPr>
                <w:highlight w:val="yellow"/>
              </w:rPr>
              <w:t>CRE (FB)[w] @8am</w:t>
            </w:r>
          </w:p>
          <w:p w14:paraId="26946BD2" w14:textId="77777777" w:rsidR="00AA1548" w:rsidRDefault="00AA1548" w:rsidP="00AA1548"/>
          <w:p w14:paraId="6D3B1834" w14:textId="77777777" w:rsidR="0043208F" w:rsidRDefault="0043208F" w:rsidP="00AA1548"/>
          <w:p w14:paraId="73CE7915" w14:textId="77777777" w:rsidR="00412B26" w:rsidRDefault="00412B26" w:rsidP="00AA1548">
            <w:pPr>
              <w:rPr>
                <w:highlight w:val="yellow"/>
              </w:rPr>
            </w:pPr>
          </w:p>
          <w:p w14:paraId="1C371842" w14:textId="06A14486" w:rsidR="00BD05F5" w:rsidRDefault="00BD05F5" w:rsidP="00AA1548">
            <w:r w:rsidRPr="002E660A">
              <w:rPr>
                <w:highlight w:val="yellow"/>
              </w:rPr>
              <w:t>F.F. Registration</w:t>
            </w:r>
            <w:r w:rsidR="00CE32E3" w:rsidRPr="002E660A">
              <w:rPr>
                <w:highlight w:val="yellow"/>
              </w:rPr>
              <w:t xml:space="preserve"> Begins</w:t>
            </w:r>
            <w:r w:rsidR="00B00E1C" w:rsidRPr="002E660A">
              <w:rPr>
                <w:highlight w:val="yellow"/>
              </w:rPr>
              <w:t xml:space="preserve"> for returning students</w:t>
            </w:r>
            <w:r w:rsidR="00CE32E3" w:rsidRPr="002E660A">
              <w:rPr>
                <w:highlight w:val="yellow"/>
              </w:rPr>
              <w:t>(FB)</w:t>
            </w:r>
          </w:p>
        </w:tc>
        <w:tc>
          <w:tcPr>
            <w:tcW w:w="76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864D7C" w14:textId="77777777" w:rsidR="00CE32E3" w:rsidRPr="00947D61" w:rsidRDefault="00CE32E3" w:rsidP="00CE32E3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]@10am</w:t>
            </w:r>
          </w:p>
          <w:p w14:paraId="345763D7" w14:textId="77777777" w:rsidR="00CE32E3" w:rsidRPr="00C94F7F" w:rsidRDefault="00CE32E3" w:rsidP="00CE32E3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1B4C37D9" w14:textId="77777777" w:rsidR="006E2F94" w:rsidRPr="006A69DE" w:rsidRDefault="006E2F94" w:rsidP="00AA1548">
            <w:pPr>
              <w:rPr>
                <w:lang w:val="es-ES"/>
              </w:rPr>
            </w:pPr>
          </w:p>
          <w:p w14:paraId="6DF4A79C" w14:textId="77777777" w:rsidR="006E2F94" w:rsidRPr="006A69DE" w:rsidRDefault="006E2F94" w:rsidP="00AA1548">
            <w:pPr>
              <w:rPr>
                <w:lang w:val="es-ES"/>
              </w:rPr>
            </w:pPr>
          </w:p>
          <w:p w14:paraId="6866C062" w14:textId="77777777" w:rsidR="006E2F94" w:rsidRPr="006A69DE" w:rsidRDefault="006E2F94" w:rsidP="00AA1548">
            <w:pPr>
              <w:rPr>
                <w:lang w:val="es-ES"/>
              </w:rPr>
            </w:pPr>
          </w:p>
          <w:p w14:paraId="19344E01" w14:textId="77777777" w:rsidR="00412B26" w:rsidRPr="001835C4" w:rsidRDefault="00412B26" w:rsidP="00AA1548">
            <w:pPr>
              <w:rPr>
                <w:highlight w:val="yellow"/>
                <w:lang w:val="es-ES"/>
              </w:rPr>
            </w:pPr>
          </w:p>
          <w:p w14:paraId="00B5E5D5" w14:textId="1025E7A5" w:rsidR="00C37D72" w:rsidRPr="002E660A" w:rsidRDefault="00C37D72" w:rsidP="00AA1548">
            <w:pPr>
              <w:rPr>
                <w:highlight w:val="yellow"/>
              </w:rPr>
            </w:pPr>
            <w:r w:rsidRPr="002E660A">
              <w:rPr>
                <w:highlight w:val="yellow"/>
              </w:rPr>
              <w:t>FHC Mass Re</w:t>
            </w:r>
            <w:r w:rsidR="008E5AAB" w:rsidRPr="002E660A">
              <w:rPr>
                <w:highlight w:val="yellow"/>
              </w:rPr>
              <w:t>hearsal</w:t>
            </w:r>
            <w:r w:rsidRPr="002E660A">
              <w:rPr>
                <w:highlight w:val="yellow"/>
              </w:rPr>
              <w:t xml:space="preserve"> (S)[Y]</w:t>
            </w:r>
          </w:p>
          <w:p w14:paraId="08AA5FA4" w14:textId="5C8AF20A" w:rsidR="00C37D72" w:rsidRPr="00C37D72" w:rsidRDefault="00C37D72" w:rsidP="00AA1548">
            <w:r w:rsidRPr="002E660A">
              <w:rPr>
                <w:highlight w:val="yellow"/>
              </w:rPr>
              <w:t>@TBD</w:t>
            </w:r>
          </w:p>
        </w:tc>
        <w:tc>
          <w:tcPr>
            <w:tcW w:w="72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A57389" w14:textId="77777777" w:rsidR="00857205" w:rsidRPr="00857205" w:rsidRDefault="00857205" w:rsidP="00857205">
            <w:pPr>
              <w:rPr>
                <w:lang w:val="es-ES"/>
              </w:rPr>
            </w:pPr>
            <w:proofErr w:type="spellStart"/>
            <w:r w:rsidRPr="00857205">
              <w:rPr>
                <w:lang w:val="es-ES"/>
              </w:rPr>
              <w:t>Quilters</w:t>
            </w:r>
            <w:proofErr w:type="spellEnd"/>
            <w:r w:rsidRPr="00857205">
              <w:rPr>
                <w:lang w:val="es-ES"/>
              </w:rPr>
              <w:t>.(JB4)[w]@8am</w:t>
            </w:r>
          </w:p>
          <w:p w14:paraId="76A9A0A9" w14:textId="77777777" w:rsidR="001C54F0" w:rsidRPr="00FA556F" w:rsidRDefault="001C54F0" w:rsidP="001C54F0">
            <w:pPr>
              <w:rPr>
                <w:lang w:val="es-ES"/>
              </w:rPr>
            </w:pPr>
            <w:r w:rsidRPr="00FA556F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FA556F">
              <w:rPr>
                <w:lang w:val="es-ES"/>
              </w:rPr>
              <w:t>]</w:t>
            </w:r>
          </w:p>
          <w:p w14:paraId="64857458" w14:textId="77777777" w:rsidR="001C54F0" w:rsidRDefault="001C54F0" w:rsidP="001C54F0">
            <w:pPr>
              <w:rPr>
                <w:lang w:val="es-ES"/>
              </w:rPr>
            </w:pPr>
            <w:r w:rsidRPr="00FA556F">
              <w:rPr>
                <w:lang w:val="es-ES"/>
              </w:rPr>
              <w:t>@10am</w:t>
            </w:r>
          </w:p>
          <w:p w14:paraId="70DA73D1" w14:textId="77777777" w:rsidR="00AA1548" w:rsidRDefault="001C54F0" w:rsidP="001C54F0">
            <w:pPr>
              <w:rPr>
                <w:lang w:val="es-ES"/>
              </w:rPr>
            </w:pPr>
            <w:r w:rsidRPr="002E660A">
              <w:rPr>
                <w:highlight w:val="yellow"/>
                <w:lang w:val="es-ES"/>
              </w:rPr>
              <w:t>OCIA (FB/JB)[w]@5pm</w:t>
            </w:r>
          </w:p>
          <w:p w14:paraId="0B23CAE2" w14:textId="0799FA43" w:rsidR="006B1C8C" w:rsidRPr="001C54F0" w:rsidRDefault="006B1C8C" w:rsidP="001C54F0">
            <w:pPr>
              <w:rPr>
                <w:lang w:val="es-ES"/>
              </w:rPr>
            </w:pPr>
            <w:r>
              <w:rPr>
                <w:lang w:val="es-ES"/>
              </w:rPr>
              <w:t>S.M.(PH)[M]@6:30p</w:t>
            </w:r>
          </w:p>
        </w:tc>
        <w:tc>
          <w:tcPr>
            <w:tcW w:w="625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7CE0E4" w14:textId="77777777" w:rsidR="00E9029E" w:rsidRPr="00B91942" w:rsidRDefault="00E9029E" w:rsidP="00E9029E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25CC8497" w14:textId="77777777" w:rsidR="00E9029E" w:rsidRDefault="00E9029E" w:rsidP="00E9029E">
            <w:r w:rsidRPr="002E660A">
              <w:rPr>
                <w:highlight w:val="yellow"/>
              </w:rPr>
              <w:t>YFF(FB/JB)[w] @3pm</w:t>
            </w:r>
          </w:p>
          <w:p w14:paraId="110C46B3" w14:textId="2E94B03E" w:rsidR="00E9029E" w:rsidRDefault="00E9029E" w:rsidP="00E9029E">
            <w:proofErr w:type="spellStart"/>
            <w:r>
              <w:t>E.Reader</w:t>
            </w:r>
            <w:proofErr w:type="spellEnd"/>
            <w:r>
              <w:t xml:space="preserve"> &amp; E.M. </w:t>
            </w:r>
            <w:r w:rsidRPr="00380FBE">
              <w:rPr>
                <w:u w:val="single"/>
              </w:rPr>
              <w:t>M</w:t>
            </w:r>
            <w:r w:rsidRPr="00021214">
              <w:t>(PH)</w:t>
            </w:r>
            <w:r>
              <w:rPr>
                <w:u w:val="single"/>
              </w:rPr>
              <w:br/>
            </w:r>
            <w:r>
              <w:t>[Q] @6:30pm]</w:t>
            </w:r>
          </w:p>
          <w:p w14:paraId="32074EB4" w14:textId="35344F5E" w:rsidR="00E9029E" w:rsidRPr="00551399" w:rsidRDefault="00E9029E" w:rsidP="00E9029E">
            <w:pPr>
              <w:rPr>
                <w:b/>
                <w:bCs/>
                <w:color w:val="FFFFFF" w:themeColor="background1"/>
              </w:rPr>
            </w:pPr>
            <w:r w:rsidRPr="00551399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551399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551399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772AEB55" w14:textId="77777777" w:rsidR="00AA1548" w:rsidRPr="00E9029E" w:rsidRDefault="00AA1548" w:rsidP="00AA1548"/>
        </w:tc>
        <w:tc>
          <w:tcPr>
            <w:tcW w:w="85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CCEB2D" w14:textId="35FD733C" w:rsidR="001042F7" w:rsidRDefault="00DD5AD4" w:rsidP="001042F7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 F.C.(FB1)[M] @6:45pm</w:t>
            </w:r>
          </w:p>
          <w:p w14:paraId="6334F654" w14:textId="01935C10" w:rsidR="001042F7" w:rsidRPr="00551399" w:rsidRDefault="001042F7" w:rsidP="001042F7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51399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01DAE80F" w14:textId="77777777" w:rsidR="001042F7" w:rsidRPr="00551399" w:rsidRDefault="001042F7" w:rsidP="001042F7">
            <w:pPr>
              <w:rPr>
                <w:b/>
                <w:bCs/>
                <w:color w:val="FFFFFF" w:themeColor="background1"/>
              </w:rPr>
            </w:pPr>
            <w:r w:rsidRPr="00551399">
              <w:rPr>
                <w:b/>
                <w:bCs/>
                <w:color w:val="FFFFFF" w:themeColor="background1"/>
                <w:highlight w:val="blue"/>
              </w:rPr>
              <w:t>MM(FB6/S)[w]@6:30p</w:t>
            </w:r>
          </w:p>
          <w:p w14:paraId="46053E5F" w14:textId="77777777" w:rsidR="001042F7" w:rsidRDefault="001042F7" w:rsidP="001042F7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0EA70B5E" w14:textId="76EE583B" w:rsidR="00337B92" w:rsidRPr="00A12C1E" w:rsidRDefault="00576080" w:rsidP="001042F7">
            <w:r>
              <w:t>A.S. Ascencion of the Lord</w:t>
            </w:r>
            <w:r w:rsidR="00DC5500">
              <w:t xml:space="preserve"> Setup</w:t>
            </w:r>
            <w:r>
              <w:t>(TBD)</w:t>
            </w:r>
          </w:p>
          <w:p w14:paraId="449314AA" w14:textId="77777777" w:rsidR="00AA1548" w:rsidRPr="00E9029E" w:rsidRDefault="00AA1548" w:rsidP="00AA1548"/>
        </w:tc>
        <w:tc>
          <w:tcPr>
            <w:tcW w:w="63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B0D30B" w14:textId="77777777" w:rsidR="008E5AAB" w:rsidRPr="006A69DE" w:rsidRDefault="008E5AAB" w:rsidP="008E5AAB">
            <w:r w:rsidRPr="006A69DE">
              <w:t>VAM (CO)[M] @10am</w:t>
            </w:r>
          </w:p>
          <w:p w14:paraId="66F0B310" w14:textId="760B5D84" w:rsidR="00B15543" w:rsidRPr="00B228FC" w:rsidRDefault="003F7591" w:rsidP="00B15543">
            <w:r>
              <w:t>R.G.(FB5)@12:30pm</w:t>
            </w:r>
            <w:r w:rsidRPr="00B228FC">
              <w:t xml:space="preserve"> </w:t>
            </w:r>
            <w:r w:rsidR="00B15543" w:rsidRPr="00B228FC">
              <w:t>Rosary &amp; D.M. (CH)[</w:t>
            </w:r>
            <w:r w:rsidR="00B15543">
              <w:t>w</w:t>
            </w:r>
            <w:r w:rsidR="00B15543" w:rsidRPr="00B228FC">
              <w:t>]</w:t>
            </w:r>
          </w:p>
          <w:p w14:paraId="3B12600E" w14:textId="77777777" w:rsidR="00B15543" w:rsidRPr="00B228FC" w:rsidRDefault="00B15543" w:rsidP="00B15543">
            <w:r>
              <w:t>@2:30pm</w:t>
            </w:r>
          </w:p>
          <w:p w14:paraId="267F6FB2" w14:textId="524CEED0" w:rsidR="006E2F94" w:rsidRPr="006A69DE" w:rsidRDefault="008E5AAB" w:rsidP="008E5AAB">
            <w:proofErr w:type="spellStart"/>
            <w:r w:rsidRPr="006A69DE">
              <w:t>SoSA</w:t>
            </w:r>
            <w:proofErr w:type="spellEnd"/>
            <w:r w:rsidRPr="006A69DE">
              <w:t xml:space="preserve"> (PH)[M] @6pm</w:t>
            </w:r>
          </w:p>
          <w:p w14:paraId="598C901A" w14:textId="2C91A86D" w:rsidR="006E2F94" w:rsidRPr="006E2F94" w:rsidRDefault="006E2F94" w:rsidP="006E2F94">
            <w:r w:rsidRPr="002E660A">
              <w:rPr>
                <w:highlight w:val="yellow"/>
              </w:rPr>
              <w:t>FHC Mass Rehearsal (S)[Y]@TBD</w:t>
            </w:r>
          </w:p>
        </w:tc>
        <w:tc>
          <w:tcPr>
            <w:tcW w:w="700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8E3C04" w14:textId="3BEEED26" w:rsidR="00503F03" w:rsidRDefault="00503F03" w:rsidP="00503F03">
            <w:r>
              <w:t>VIRTUS Init</w:t>
            </w:r>
            <w:r w:rsidR="003C7AA6">
              <w:t>i</w:t>
            </w:r>
            <w:r>
              <w:t>al</w:t>
            </w:r>
          </w:p>
          <w:p w14:paraId="2DA12AB0" w14:textId="52A5BD8F" w:rsidR="00503F03" w:rsidRPr="00312EB0" w:rsidRDefault="00503F03" w:rsidP="00503F03">
            <w:r>
              <w:t xml:space="preserve">(FB1,3)[M] @ </w:t>
            </w:r>
            <w:r w:rsidR="00163AB6">
              <w:t>9</w:t>
            </w:r>
            <w:r>
              <w:t>am</w:t>
            </w:r>
          </w:p>
          <w:p w14:paraId="4FC51336" w14:textId="77777777" w:rsidR="00AA1548" w:rsidRDefault="00AA1548" w:rsidP="00AA1548"/>
          <w:p w14:paraId="5BC14C7C" w14:textId="77777777" w:rsidR="00163AB6" w:rsidRDefault="00163AB6" w:rsidP="00AA1548"/>
          <w:p w14:paraId="154FA6CF" w14:textId="77777777" w:rsidR="00163AB6" w:rsidRDefault="00163AB6" w:rsidP="00AA1548"/>
          <w:p w14:paraId="00812731" w14:textId="6C727076" w:rsidR="00163AB6" w:rsidRPr="00503F03" w:rsidRDefault="00163AB6" w:rsidP="00AA1548">
            <w:r w:rsidRPr="002E660A">
              <w:rPr>
                <w:highlight w:val="yellow"/>
              </w:rPr>
              <w:t>FHC M</w:t>
            </w:r>
            <w:r w:rsidR="000920D7" w:rsidRPr="002E660A">
              <w:rPr>
                <w:highlight w:val="yellow"/>
              </w:rPr>
              <w:t>ass(S)[Y]@TBD</w:t>
            </w:r>
          </w:p>
        </w:tc>
      </w:tr>
      <w:tr w:rsidR="00AA1548" w14:paraId="277886C4" w14:textId="77777777" w:rsidTr="00DE416A">
        <w:tblPrEx>
          <w:tblLook w:val="04A0" w:firstRow="1" w:lastRow="0" w:firstColumn="1" w:lastColumn="0" w:noHBand="0" w:noVBand="1"/>
        </w:tblPrEx>
        <w:tc>
          <w:tcPr>
            <w:tcW w:w="69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A76550" w14:textId="397CA934" w:rsidR="00AA1548" w:rsidRDefault="004908C1" w:rsidP="00AA1548">
            <w:pPr>
              <w:pStyle w:val="Dates"/>
            </w:pPr>
            <w:r>
              <w:t>9</w:t>
            </w:r>
          </w:p>
        </w:tc>
        <w:tc>
          <w:tcPr>
            <w:tcW w:w="76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E68C3F" w14:textId="42F41022" w:rsidR="00AA1548" w:rsidRDefault="00AA1548" w:rsidP="00AA1548">
            <w:pPr>
              <w:pStyle w:val="Dates"/>
            </w:pPr>
            <w:r w:rsidRPr="000B1C7E">
              <w:t>1</w:t>
            </w:r>
            <w:r w:rsidR="004908C1">
              <w:t>0</w:t>
            </w:r>
          </w:p>
        </w:tc>
        <w:tc>
          <w:tcPr>
            <w:tcW w:w="72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9F3317" w14:textId="4C932F68" w:rsidR="00AA1548" w:rsidRDefault="00AA1548" w:rsidP="00AA1548">
            <w:pPr>
              <w:pStyle w:val="Dates"/>
            </w:pPr>
            <w:r w:rsidRPr="000B1C7E">
              <w:t>1</w:t>
            </w:r>
            <w:r w:rsidR="004908C1">
              <w:t>1</w:t>
            </w:r>
          </w:p>
        </w:tc>
        <w:tc>
          <w:tcPr>
            <w:tcW w:w="625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77C9E8" w14:textId="08D3CCD0" w:rsidR="00AA1548" w:rsidRDefault="00AA1548" w:rsidP="00AA1548">
            <w:pPr>
              <w:pStyle w:val="Dates"/>
            </w:pPr>
            <w:r w:rsidRPr="000B1C7E">
              <w:t>1</w:t>
            </w:r>
            <w:r w:rsidR="004908C1">
              <w:t>2</w:t>
            </w:r>
          </w:p>
        </w:tc>
        <w:tc>
          <w:tcPr>
            <w:tcW w:w="85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8986E0" w14:textId="7FFC1DE7" w:rsidR="00AA1548" w:rsidRDefault="00AA1548" w:rsidP="00AA1548">
            <w:pPr>
              <w:pStyle w:val="Dates"/>
            </w:pPr>
            <w:r w:rsidRPr="000B1C7E">
              <w:t>1</w:t>
            </w:r>
            <w:r w:rsidR="004908C1">
              <w:t>3</w:t>
            </w:r>
          </w:p>
        </w:tc>
        <w:tc>
          <w:tcPr>
            <w:tcW w:w="63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07FEB1" w14:textId="4ACF48CE" w:rsidR="00AA1548" w:rsidRDefault="00AA1548" w:rsidP="00AA1548">
            <w:pPr>
              <w:pStyle w:val="Dates"/>
            </w:pPr>
            <w:r w:rsidRPr="000B1C7E">
              <w:t>1</w:t>
            </w:r>
            <w:r w:rsidR="004908C1">
              <w:t>4</w:t>
            </w:r>
          </w:p>
        </w:tc>
        <w:tc>
          <w:tcPr>
            <w:tcW w:w="700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C2926F" w14:textId="19B9E298" w:rsidR="00AA1548" w:rsidRDefault="00AA1548" w:rsidP="00AA1548">
            <w:pPr>
              <w:pStyle w:val="Dates"/>
            </w:pPr>
            <w:r w:rsidRPr="000B1C7E">
              <w:t>1</w:t>
            </w:r>
            <w:r w:rsidR="004908C1">
              <w:t>5</w:t>
            </w:r>
          </w:p>
        </w:tc>
      </w:tr>
      <w:tr w:rsidR="00AA1548" w:rsidRPr="001835C4" w14:paraId="72D8137F" w14:textId="77777777" w:rsidTr="00DE416A">
        <w:tblPrEx>
          <w:tblLook w:val="04A0" w:firstRow="1" w:lastRow="0" w:firstColumn="1" w:lastColumn="0" w:noHBand="0" w:noVBand="1"/>
        </w:tblPrEx>
        <w:trPr>
          <w:trHeight w:hRule="exact" w:val="1818"/>
        </w:trPr>
        <w:tc>
          <w:tcPr>
            <w:tcW w:w="69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E90732" w14:textId="77777777" w:rsidR="005F6AE7" w:rsidRDefault="005F6AE7" w:rsidP="005F6AE7">
            <w:proofErr w:type="spellStart"/>
            <w:r>
              <w:t>S.Reader</w:t>
            </w:r>
            <w:proofErr w:type="spellEnd"/>
            <w:r>
              <w:t xml:space="preserve"> &amp; E.M. </w:t>
            </w:r>
            <w:r w:rsidRPr="000E7AFE">
              <w:rPr>
                <w:u w:val="single"/>
              </w:rPr>
              <w:t>M</w:t>
            </w:r>
          </w:p>
          <w:p w14:paraId="58C5FA01" w14:textId="77777777" w:rsidR="005F6AE7" w:rsidRDefault="005F6AE7" w:rsidP="005F6AE7">
            <w:r>
              <w:t>PH/S)[Q] @2:30pm</w:t>
            </w:r>
          </w:p>
          <w:p w14:paraId="55D6C9E5" w14:textId="77777777" w:rsidR="00AA1548" w:rsidRDefault="00AA1548" w:rsidP="00AA1548"/>
        </w:tc>
        <w:tc>
          <w:tcPr>
            <w:tcW w:w="76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D5C3F2" w14:textId="77777777" w:rsidR="005F6AE7" w:rsidRPr="006A69DE" w:rsidRDefault="005F6AE7" w:rsidP="005F6AE7">
            <w:r w:rsidRPr="006A69DE">
              <w:t>S Cursillo (JB2)[w] @6pm</w:t>
            </w:r>
          </w:p>
          <w:p w14:paraId="662AAF15" w14:textId="77777777" w:rsidR="00AA1548" w:rsidRDefault="00AA1548" w:rsidP="00AA1548"/>
          <w:p w14:paraId="1CEEC6B7" w14:textId="77777777" w:rsidR="005F6AE7" w:rsidRDefault="005F6AE7" w:rsidP="00AA1548"/>
          <w:p w14:paraId="2A31D632" w14:textId="77777777" w:rsidR="002E660A" w:rsidRDefault="002E660A" w:rsidP="005F6AE7"/>
          <w:p w14:paraId="0ABD0BC4" w14:textId="77777777" w:rsidR="002E660A" w:rsidRDefault="002E660A" w:rsidP="005F6AE7"/>
          <w:p w14:paraId="43A0D9E6" w14:textId="54F3096A" w:rsidR="005F6AE7" w:rsidRPr="002E660A" w:rsidRDefault="005F6AE7" w:rsidP="005F6AE7">
            <w:pPr>
              <w:rPr>
                <w:highlight w:val="yellow"/>
              </w:rPr>
            </w:pPr>
            <w:r w:rsidRPr="002E660A">
              <w:rPr>
                <w:highlight w:val="yellow"/>
              </w:rPr>
              <w:t>FHC Mass Rehearsal (S)[Y]</w:t>
            </w:r>
          </w:p>
          <w:p w14:paraId="2C0C34FA" w14:textId="0CD42220" w:rsidR="005F6AE7" w:rsidRDefault="005F6AE7" w:rsidP="005F6AE7">
            <w:r w:rsidRPr="002E660A">
              <w:rPr>
                <w:highlight w:val="yellow"/>
              </w:rPr>
              <w:t>@TBD</w:t>
            </w:r>
          </w:p>
        </w:tc>
        <w:tc>
          <w:tcPr>
            <w:tcW w:w="72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84EAB8" w14:textId="77777777" w:rsidR="00857205" w:rsidRPr="00857205" w:rsidRDefault="00857205" w:rsidP="00857205">
            <w:r w:rsidRPr="00857205">
              <w:t>Quilters.(JB4)[w]@8am</w:t>
            </w:r>
          </w:p>
          <w:p w14:paraId="4B42ECC7" w14:textId="77777777" w:rsidR="000647BB" w:rsidRPr="003D4231" w:rsidRDefault="000647BB" w:rsidP="000647BB">
            <w:r w:rsidRPr="002E660A">
              <w:rPr>
                <w:highlight w:val="yellow"/>
              </w:rPr>
              <w:t>OCIA (FB/JB)[w]@5pm</w:t>
            </w:r>
          </w:p>
          <w:p w14:paraId="61825D44" w14:textId="77777777" w:rsidR="000647BB" w:rsidRPr="00F45235" w:rsidRDefault="000647BB" w:rsidP="000647BB">
            <w:pPr>
              <w:rPr>
                <w:lang w:val="es-ES"/>
              </w:rPr>
            </w:pPr>
            <w:r w:rsidRPr="00F45235">
              <w:rPr>
                <w:lang w:val="es-ES"/>
              </w:rPr>
              <w:t>DoSA(PH/K)[M] @6pm</w:t>
            </w:r>
          </w:p>
          <w:p w14:paraId="6B592C0A" w14:textId="77777777" w:rsidR="00AA1548" w:rsidRDefault="00AA1548" w:rsidP="00AA1548"/>
        </w:tc>
        <w:tc>
          <w:tcPr>
            <w:tcW w:w="625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1EC91F" w14:textId="77777777" w:rsidR="000647BB" w:rsidRDefault="000647BB" w:rsidP="000647BB">
            <w:r w:rsidRPr="002E660A">
              <w:rPr>
                <w:highlight w:val="yellow"/>
              </w:rPr>
              <w:t>YFF(FB/JB)[w] @3pm</w:t>
            </w:r>
          </w:p>
          <w:p w14:paraId="0E168C59" w14:textId="75D0BAC9" w:rsidR="000647BB" w:rsidRPr="00076734" w:rsidRDefault="000647BB" w:rsidP="000647BB">
            <w:pPr>
              <w:rPr>
                <w:b/>
                <w:bCs/>
                <w:color w:val="FFFFFF" w:themeColor="background1"/>
              </w:rPr>
            </w:pPr>
            <w:r w:rsidRPr="00076734">
              <w:rPr>
                <w:b/>
                <w:bCs/>
                <w:color w:val="FFFFFF" w:themeColor="background1"/>
                <w:highlight w:val="blue"/>
              </w:rPr>
              <w:t>MM(S)[w] @6:</w:t>
            </w:r>
            <w:r w:rsidR="00936F20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Pr="00076734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56FB77F0" w14:textId="77777777" w:rsidR="00AA1548" w:rsidRDefault="00AA1548" w:rsidP="00AA1548"/>
        </w:tc>
        <w:tc>
          <w:tcPr>
            <w:tcW w:w="85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E1F78F" w14:textId="77777777" w:rsidR="000647BB" w:rsidRPr="00076734" w:rsidRDefault="000647BB" w:rsidP="000647BB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076734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61E31538" w14:textId="77777777" w:rsidR="000647BB" w:rsidRPr="00076734" w:rsidRDefault="000647BB" w:rsidP="000647BB">
            <w:pPr>
              <w:rPr>
                <w:b/>
                <w:bCs/>
                <w:color w:val="FFFFFF" w:themeColor="background1"/>
              </w:rPr>
            </w:pPr>
            <w:r w:rsidRPr="00076734">
              <w:rPr>
                <w:b/>
                <w:bCs/>
                <w:color w:val="FFFFFF" w:themeColor="background1"/>
                <w:highlight w:val="blue"/>
              </w:rPr>
              <w:t>MM(FB6/S)[w]@6:30p</w:t>
            </w:r>
          </w:p>
          <w:p w14:paraId="5FB1F150" w14:textId="77777777" w:rsidR="000647BB" w:rsidRPr="000647BB" w:rsidRDefault="000647BB" w:rsidP="000647BB">
            <w:pPr>
              <w:rPr>
                <w:lang w:val="es-ES"/>
              </w:rPr>
            </w:pPr>
            <w:proofErr w:type="spellStart"/>
            <w:r w:rsidRPr="000647BB">
              <w:rPr>
                <w:lang w:val="es-ES"/>
              </w:rPr>
              <w:t>Cenaculo</w:t>
            </w:r>
            <w:proofErr w:type="spellEnd"/>
            <w:r w:rsidRPr="000647BB">
              <w:rPr>
                <w:lang w:val="es-ES"/>
              </w:rPr>
              <w:t xml:space="preserve"> (JB2)[w] @6:45pm</w:t>
            </w:r>
          </w:p>
          <w:p w14:paraId="1F9A5ED2" w14:textId="77777777" w:rsidR="000647BB" w:rsidRPr="000647BB" w:rsidRDefault="000647BB" w:rsidP="000647BB">
            <w:pPr>
              <w:rPr>
                <w:lang w:val="es-ES"/>
              </w:rPr>
            </w:pPr>
            <w:r w:rsidRPr="000647BB">
              <w:rPr>
                <w:lang w:val="es-ES"/>
              </w:rPr>
              <w:t xml:space="preserve">Guadalupanas </w:t>
            </w:r>
            <w:r w:rsidRPr="000647BB">
              <w:rPr>
                <w:u w:val="single"/>
                <w:lang w:val="es-ES"/>
              </w:rPr>
              <w:t xml:space="preserve">M </w:t>
            </w:r>
            <w:r w:rsidRPr="000647BB">
              <w:rPr>
                <w:lang w:val="es-ES"/>
              </w:rPr>
              <w:t>(FB1)[M] @6:45pm</w:t>
            </w:r>
          </w:p>
          <w:p w14:paraId="08351938" w14:textId="77777777" w:rsidR="00AA1548" w:rsidRPr="000647BB" w:rsidRDefault="00AA1548" w:rsidP="00AA1548">
            <w:pPr>
              <w:rPr>
                <w:lang w:val="es-ES"/>
              </w:rPr>
            </w:pPr>
          </w:p>
        </w:tc>
        <w:tc>
          <w:tcPr>
            <w:tcW w:w="63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4112EB" w14:textId="00EE18EA" w:rsidR="00B15543" w:rsidRPr="00B228FC" w:rsidRDefault="003F7591" w:rsidP="00B15543">
            <w:r>
              <w:t>R.G.(FB5)@12:30pm</w:t>
            </w:r>
            <w:r w:rsidRPr="00B228FC">
              <w:t xml:space="preserve"> </w:t>
            </w:r>
            <w:r w:rsidR="00B15543" w:rsidRPr="00B228FC">
              <w:t>Rosary &amp; D.M. (CH)[</w:t>
            </w:r>
            <w:r w:rsidR="00B15543">
              <w:t>w</w:t>
            </w:r>
            <w:r w:rsidR="00B15543" w:rsidRPr="00B228FC">
              <w:t>]</w:t>
            </w:r>
          </w:p>
          <w:p w14:paraId="68F8D671" w14:textId="7D638816" w:rsidR="00AA1548" w:rsidRPr="006A69DE" w:rsidRDefault="00B15543" w:rsidP="00AA1548">
            <w:r>
              <w:t>@2:30pm</w:t>
            </w:r>
          </w:p>
          <w:p w14:paraId="5CEEF713" w14:textId="77777777" w:rsidR="002E660A" w:rsidRDefault="002E660A" w:rsidP="00AA1548">
            <w:pPr>
              <w:rPr>
                <w:highlight w:val="yellow"/>
              </w:rPr>
            </w:pPr>
          </w:p>
          <w:p w14:paraId="743DA16C" w14:textId="77777777" w:rsidR="002E660A" w:rsidRDefault="002E660A" w:rsidP="00AA1548">
            <w:pPr>
              <w:rPr>
                <w:highlight w:val="yellow"/>
              </w:rPr>
            </w:pPr>
          </w:p>
          <w:p w14:paraId="78152373" w14:textId="56898199" w:rsidR="00B15543" w:rsidRPr="00B15543" w:rsidRDefault="00B15543" w:rsidP="00AA1548">
            <w:r w:rsidRPr="002E660A">
              <w:rPr>
                <w:highlight w:val="yellow"/>
              </w:rPr>
              <w:t>FHC Mass Rehearsal (S)[Y]@TBD</w:t>
            </w:r>
          </w:p>
        </w:tc>
        <w:tc>
          <w:tcPr>
            <w:tcW w:w="700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96ABC6" w14:textId="70476F1C" w:rsidR="00347F32" w:rsidRDefault="00347F32" w:rsidP="00347F32">
            <w:r>
              <w:t>VIRTUS Renewal</w:t>
            </w:r>
          </w:p>
          <w:p w14:paraId="0448B841" w14:textId="77777777" w:rsidR="00347F32" w:rsidRDefault="00347F32" w:rsidP="00347F32">
            <w:r>
              <w:t>(JB1)[M] @ 9am</w:t>
            </w:r>
          </w:p>
          <w:p w14:paraId="09336400" w14:textId="77777777" w:rsidR="00341F0A" w:rsidRDefault="00341F0A" w:rsidP="00341F0A">
            <w:r w:rsidRPr="002E660A">
              <w:rPr>
                <w:highlight w:val="yellow"/>
              </w:rPr>
              <w:t>FHC Mass(S)[Y]@TBD</w:t>
            </w:r>
          </w:p>
          <w:p w14:paraId="0D374CD6" w14:textId="77777777" w:rsidR="00AA1548" w:rsidRDefault="00347F32" w:rsidP="00AA1548">
            <w:r>
              <w:t>A.S.</w:t>
            </w:r>
            <w:r w:rsidR="00C64938">
              <w:t xml:space="preserve"> Pentecost Setup(TBD)</w:t>
            </w:r>
          </w:p>
          <w:p w14:paraId="7759C530" w14:textId="77777777" w:rsidR="00A31E2D" w:rsidRPr="002E660A" w:rsidRDefault="00904B71" w:rsidP="00AA1548">
            <w:pPr>
              <w:rPr>
                <w:highlight w:val="yellow"/>
                <w:lang w:val="es-ES"/>
              </w:rPr>
            </w:pPr>
            <w:r w:rsidRPr="002E660A">
              <w:rPr>
                <w:highlight w:val="yellow"/>
                <w:lang w:val="es-ES"/>
              </w:rPr>
              <w:t>OCIA Mas</w:t>
            </w:r>
            <w:r w:rsidR="00A31E2D" w:rsidRPr="002E660A">
              <w:rPr>
                <w:highlight w:val="yellow"/>
                <w:lang w:val="es-ES"/>
              </w:rPr>
              <w:t>s</w:t>
            </w:r>
          </w:p>
          <w:p w14:paraId="5DFDF620" w14:textId="6C4D94FE" w:rsidR="00904B71" w:rsidRPr="00A31E2D" w:rsidRDefault="00341F0A" w:rsidP="00AA1548">
            <w:pPr>
              <w:rPr>
                <w:lang w:val="es-ES"/>
              </w:rPr>
            </w:pPr>
            <w:r w:rsidRPr="002E660A">
              <w:rPr>
                <w:highlight w:val="yellow"/>
                <w:lang w:val="es-ES"/>
              </w:rPr>
              <w:t>(PH/K/S)@TBD</w:t>
            </w:r>
          </w:p>
        </w:tc>
      </w:tr>
      <w:tr w:rsidR="00AA1548" w14:paraId="65D872FF" w14:textId="77777777" w:rsidTr="00DE416A">
        <w:tblPrEx>
          <w:tblLook w:val="04A0" w:firstRow="1" w:lastRow="0" w:firstColumn="1" w:lastColumn="0" w:noHBand="0" w:noVBand="1"/>
        </w:tblPrEx>
        <w:tc>
          <w:tcPr>
            <w:tcW w:w="69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70E239" w14:textId="47E7C2DA" w:rsidR="00AA1548" w:rsidRDefault="00AA1548" w:rsidP="00AA1548">
            <w:pPr>
              <w:pStyle w:val="Dates"/>
            </w:pPr>
            <w:r>
              <w:t>1</w:t>
            </w:r>
            <w:r w:rsidR="004908C1">
              <w:t>6</w:t>
            </w:r>
          </w:p>
        </w:tc>
        <w:tc>
          <w:tcPr>
            <w:tcW w:w="76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A3A4EA" w14:textId="75794A2A" w:rsidR="00AA1548" w:rsidRDefault="00AA1548" w:rsidP="00AA1548">
            <w:pPr>
              <w:pStyle w:val="Dates"/>
            </w:pPr>
            <w:r w:rsidRPr="000B1C7E">
              <w:t>1</w:t>
            </w:r>
            <w:r w:rsidR="004908C1">
              <w:t>7</w:t>
            </w:r>
          </w:p>
        </w:tc>
        <w:tc>
          <w:tcPr>
            <w:tcW w:w="72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FA5052" w14:textId="4C0E9A64" w:rsidR="00AA1548" w:rsidRDefault="00AA1548" w:rsidP="00AA1548">
            <w:pPr>
              <w:pStyle w:val="Dates"/>
            </w:pPr>
            <w:r w:rsidRPr="000B1C7E">
              <w:t>1</w:t>
            </w:r>
            <w:r w:rsidR="004908C1">
              <w:t>8</w:t>
            </w:r>
          </w:p>
        </w:tc>
        <w:tc>
          <w:tcPr>
            <w:tcW w:w="625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E80CD1" w14:textId="250AF954" w:rsidR="00AA1548" w:rsidRDefault="004908C1" w:rsidP="00AA1548">
            <w:pPr>
              <w:pStyle w:val="Dates"/>
            </w:pPr>
            <w:r>
              <w:t>19</w:t>
            </w:r>
          </w:p>
        </w:tc>
        <w:tc>
          <w:tcPr>
            <w:tcW w:w="85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407C26" w14:textId="2EC9D87C" w:rsidR="00AA1548" w:rsidRDefault="00AA1548" w:rsidP="00AA1548">
            <w:pPr>
              <w:pStyle w:val="Dates"/>
            </w:pPr>
            <w:r w:rsidRPr="000B1C7E">
              <w:t>2</w:t>
            </w:r>
            <w:r w:rsidR="004908C1">
              <w:t>0</w:t>
            </w:r>
          </w:p>
        </w:tc>
        <w:tc>
          <w:tcPr>
            <w:tcW w:w="63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E7AFEB" w14:textId="065F60FB" w:rsidR="00AA1548" w:rsidRDefault="00AA1548" w:rsidP="00AA1548">
            <w:pPr>
              <w:pStyle w:val="Dates"/>
            </w:pPr>
            <w:r w:rsidRPr="000B1C7E">
              <w:t>2</w:t>
            </w:r>
            <w:r w:rsidR="004908C1">
              <w:t>1</w:t>
            </w:r>
          </w:p>
        </w:tc>
        <w:tc>
          <w:tcPr>
            <w:tcW w:w="700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54BCB5" w14:textId="7EBC38D0" w:rsidR="00AA1548" w:rsidRDefault="00AA1548" w:rsidP="00AA1548">
            <w:pPr>
              <w:pStyle w:val="Dates"/>
            </w:pPr>
            <w:r w:rsidRPr="000B1C7E">
              <w:t>2</w:t>
            </w:r>
            <w:r w:rsidR="004908C1">
              <w:t>2</w:t>
            </w:r>
          </w:p>
        </w:tc>
      </w:tr>
      <w:tr w:rsidR="00AA1548" w:rsidRPr="007B4CDF" w14:paraId="45076BDC" w14:textId="77777777" w:rsidTr="00DE416A">
        <w:tblPrEx>
          <w:tblLook w:val="04A0" w:firstRow="1" w:lastRow="0" w:firstColumn="1" w:lastColumn="0" w:noHBand="0" w:noVBand="1"/>
        </w:tblPrEx>
        <w:trPr>
          <w:trHeight w:hRule="exact" w:val="1359"/>
        </w:trPr>
        <w:tc>
          <w:tcPr>
            <w:tcW w:w="69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F51260" w14:textId="77777777" w:rsidR="00A31E2D" w:rsidRDefault="00A31E2D" w:rsidP="00A31E2D">
            <w:r w:rsidRPr="002E660A">
              <w:rPr>
                <w:highlight w:val="yellow"/>
              </w:rPr>
              <w:t>CRE (FB)[w] @8am</w:t>
            </w:r>
          </w:p>
          <w:p w14:paraId="1ACEF71F" w14:textId="77777777" w:rsidR="00A31E2D" w:rsidRDefault="00A31E2D" w:rsidP="00A31E2D">
            <w:proofErr w:type="spellStart"/>
            <w:r>
              <w:t>KofC</w:t>
            </w:r>
            <w:proofErr w:type="spellEnd"/>
            <w:r>
              <w:t xml:space="preserve"> C&amp;D (PH)[M] @9am</w:t>
            </w:r>
          </w:p>
          <w:p w14:paraId="3BC09B98" w14:textId="77777777" w:rsidR="00AA1548" w:rsidRDefault="00AA1548" w:rsidP="00AA1548"/>
        </w:tc>
        <w:tc>
          <w:tcPr>
            <w:tcW w:w="76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AAF38B" w14:textId="77777777" w:rsidR="00DB0571" w:rsidRPr="00947D61" w:rsidRDefault="00DB0571" w:rsidP="00DB0571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]@10am</w:t>
            </w:r>
          </w:p>
          <w:p w14:paraId="254E0EBD" w14:textId="77777777" w:rsidR="00DB0571" w:rsidRPr="00C94F7F" w:rsidRDefault="00DB0571" w:rsidP="00DB0571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671DF2D4" w14:textId="77777777" w:rsidR="00AA1548" w:rsidRPr="00DB0571" w:rsidRDefault="00AA1548" w:rsidP="00AA1548">
            <w:pPr>
              <w:rPr>
                <w:lang w:val="es-ES"/>
              </w:rPr>
            </w:pPr>
          </w:p>
        </w:tc>
        <w:tc>
          <w:tcPr>
            <w:tcW w:w="72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F18597" w14:textId="77777777" w:rsidR="00857205" w:rsidRPr="00CA63C0" w:rsidRDefault="00857205" w:rsidP="00857205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2BFD914E" w14:textId="1FAE4795" w:rsidR="001F12C3" w:rsidRDefault="001F12C3" w:rsidP="001F12C3">
            <w:pPr>
              <w:rPr>
                <w:lang w:val="es-ES"/>
              </w:rPr>
            </w:pPr>
            <w:r w:rsidRPr="00FA556F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FA556F">
              <w:rPr>
                <w:lang w:val="es-ES"/>
              </w:rPr>
              <w:t>]@10am</w:t>
            </w:r>
          </w:p>
          <w:p w14:paraId="79AFC1E5" w14:textId="77777777" w:rsidR="001634DF" w:rsidRPr="004E07BA" w:rsidRDefault="001634DF" w:rsidP="001634DF">
            <w:proofErr w:type="spellStart"/>
            <w:r w:rsidRPr="004E07BA">
              <w:t>KofC</w:t>
            </w:r>
            <w:proofErr w:type="spellEnd"/>
            <w:r w:rsidRPr="004E07BA">
              <w:t xml:space="preserve"> M(PH)[M]@6pm </w:t>
            </w:r>
            <w:proofErr w:type="spellStart"/>
            <w:r w:rsidRPr="004E07BA">
              <w:t>MoMs</w:t>
            </w:r>
            <w:proofErr w:type="spellEnd"/>
            <w:r w:rsidRPr="004E07BA">
              <w:t>(CH)[M]@6:30pm</w:t>
            </w:r>
          </w:p>
          <w:p w14:paraId="02F99C57" w14:textId="77777777" w:rsidR="00AA1548" w:rsidRPr="004E07BA" w:rsidRDefault="00AA1548" w:rsidP="00AA1548"/>
        </w:tc>
        <w:tc>
          <w:tcPr>
            <w:tcW w:w="625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6CBF5C" w14:textId="09972154" w:rsidR="001634DF" w:rsidRDefault="001634DF" w:rsidP="001634DF">
            <w:r w:rsidRPr="00433142">
              <w:t>A</w:t>
            </w:r>
            <w:r>
              <w:t>FF(PH)[M]@6:45pm</w:t>
            </w:r>
          </w:p>
          <w:p w14:paraId="3CEF699B" w14:textId="77777777" w:rsidR="00AA1548" w:rsidRPr="00DB0571" w:rsidRDefault="00AA1548" w:rsidP="00AA1548">
            <w:pPr>
              <w:rPr>
                <w:lang w:val="es-ES"/>
              </w:rPr>
            </w:pPr>
          </w:p>
        </w:tc>
        <w:tc>
          <w:tcPr>
            <w:tcW w:w="85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9310AD" w14:textId="77777777" w:rsidR="00597F4F" w:rsidRPr="007B4CDF" w:rsidRDefault="00597F4F" w:rsidP="00597F4F">
            <w:pPr>
              <w:rPr>
                <w:lang w:val="es-ES"/>
              </w:rPr>
            </w:pPr>
            <w:r w:rsidRPr="007B4CDF">
              <w:rPr>
                <w:lang w:val="es-ES"/>
              </w:rPr>
              <w:t>H.H. M(JB2)[Q] @2pm</w:t>
            </w:r>
          </w:p>
          <w:p w14:paraId="1DDC245E" w14:textId="77777777" w:rsidR="007B4CDF" w:rsidRPr="000647BB" w:rsidRDefault="007B4CDF" w:rsidP="007B4CDF">
            <w:pPr>
              <w:rPr>
                <w:lang w:val="es-ES"/>
              </w:rPr>
            </w:pPr>
            <w:proofErr w:type="spellStart"/>
            <w:r w:rsidRPr="000647BB">
              <w:rPr>
                <w:lang w:val="es-ES"/>
              </w:rPr>
              <w:t>Cenaculo</w:t>
            </w:r>
            <w:proofErr w:type="spellEnd"/>
            <w:r w:rsidRPr="000647BB">
              <w:rPr>
                <w:lang w:val="es-ES"/>
              </w:rPr>
              <w:t xml:space="preserve"> (JB2)[w] @6:45pm</w:t>
            </w:r>
          </w:p>
          <w:p w14:paraId="7A1DF5FA" w14:textId="77777777" w:rsidR="007B4CDF" w:rsidRDefault="007B4CDF" w:rsidP="007B4CDF">
            <w:r>
              <w:t>P.C. (JB3)[M] @6:45pm</w:t>
            </w:r>
          </w:p>
          <w:p w14:paraId="47B33B66" w14:textId="1763AC11" w:rsidR="00AA1548" w:rsidRPr="00076734" w:rsidRDefault="007B4CDF" w:rsidP="00AA1548">
            <w:pPr>
              <w:rPr>
                <w:b/>
                <w:bCs/>
              </w:rPr>
            </w:pPr>
            <w:r w:rsidRPr="00076734">
              <w:rPr>
                <w:b/>
                <w:bCs/>
                <w:color w:val="FFFFFF" w:themeColor="background1"/>
                <w:highlight w:val="blue"/>
              </w:rPr>
              <w:t>MM Musi</w:t>
            </w:r>
            <w:r w:rsidR="0043208F" w:rsidRPr="00076734">
              <w:rPr>
                <w:b/>
                <w:bCs/>
                <w:color w:val="FFFFFF" w:themeColor="background1"/>
                <w:highlight w:val="blue"/>
              </w:rPr>
              <w:t>c App. Party(PH)</w:t>
            </w:r>
          </w:p>
        </w:tc>
        <w:tc>
          <w:tcPr>
            <w:tcW w:w="63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4E5FF5" w14:textId="40C1C054" w:rsidR="0043208F" w:rsidRPr="00B228FC" w:rsidRDefault="003F7591" w:rsidP="0043208F">
            <w:r>
              <w:t>R.G.(FB5)@12:30pm</w:t>
            </w:r>
            <w:r w:rsidRPr="00B228FC">
              <w:t xml:space="preserve"> </w:t>
            </w:r>
            <w:r w:rsidR="0043208F" w:rsidRPr="00B228FC">
              <w:t>Rosary &amp; D.M. (CH)[</w:t>
            </w:r>
            <w:r w:rsidR="0043208F">
              <w:t>w</w:t>
            </w:r>
            <w:r w:rsidR="0043208F" w:rsidRPr="00B228FC">
              <w:t>]</w:t>
            </w:r>
          </w:p>
          <w:p w14:paraId="0AC4296D" w14:textId="77777777" w:rsidR="0043208F" w:rsidRPr="00B228FC" w:rsidRDefault="0043208F" w:rsidP="0043208F">
            <w:r>
              <w:t>@2:30pm</w:t>
            </w:r>
          </w:p>
          <w:p w14:paraId="41FA8B9A" w14:textId="77777777" w:rsidR="00AA1548" w:rsidRPr="007B4CDF" w:rsidRDefault="00AA1548" w:rsidP="00AA1548"/>
        </w:tc>
        <w:tc>
          <w:tcPr>
            <w:tcW w:w="700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CA5ABA" w14:textId="77777777" w:rsidR="00AA1548" w:rsidRPr="007B4CDF" w:rsidRDefault="00AA1548" w:rsidP="00AA1548"/>
        </w:tc>
      </w:tr>
      <w:tr w:rsidR="00AA1548" w14:paraId="797548AD" w14:textId="77777777" w:rsidTr="00DE416A">
        <w:tblPrEx>
          <w:tblLook w:val="04A0" w:firstRow="1" w:lastRow="0" w:firstColumn="1" w:lastColumn="0" w:noHBand="0" w:noVBand="1"/>
        </w:tblPrEx>
        <w:tc>
          <w:tcPr>
            <w:tcW w:w="69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C1AC0A" w14:textId="48502105" w:rsidR="00AA1548" w:rsidRDefault="00AA1548" w:rsidP="00AA1548">
            <w:pPr>
              <w:pStyle w:val="Dates"/>
            </w:pPr>
            <w:r>
              <w:t>2</w:t>
            </w:r>
            <w:r w:rsidR="004908C1">
              <w:t>3</w:t>
            </w:r>
          </w:p>
        </w:tc>
        <w:tc>
          <w:tcPr>
            <w:tcW w:w="76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F1E2A9" w14:textId="03C5892E" w:rsidR="00AA1548" w:rsidRDefault="00AA1548" w:rsidP="00AA1548">
            <w:pPr>
              <w:pStyle w:val="Dates"/>
            </w:pPr>
            <w:r w:rsidRPr="000B1C7E">
              <w:t>2</w:t>
            </w:r>
            <w:r w:rsidR="004908C1">
              <w:t>4</w:t>
            </w:r>
          </w:p>
        </w:tc>
        <w:tc>
          <w:tcPr>
            <w:tcW w:w="72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913DDF" w14:textId="5BA9BB7F" w:rsidR="00AA1548" w:rsidRDefault="00AA1548" w:rsidP="00AA1548">
            <w:pPr>
              <w:pStyle w:val="Dates"/>
            </w:pPr>
            <w:r w:rsidRPr="000B1C7E">
              <w:t>2</w:t>
            </w:r>
            <w:r w:rsidR="004908C1">
              <w:t>5</w:t>
            </w:r>
          </w:p>
        </w:tc>
        <w:tc>
          <w:tcPr>
            <w:tcW w:w="625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FF4AA3" w14:textId="01EF456A" w:rsidR="00AA1548" w:rsidRDefault="00AA1548" w:rsidP="00AA1548">
            <w:pPr>
              <w:pStyle w:val="Dates"/>
            </w:pPr>
            <w:r w:rsidRPr="000B1C7E">
              <w:t>2</w:t>
            </w:r>
            <w:r w:rsidR="004908C1">
              <w:t>6</w:t>
            </w:r>
          </w:p>
        </w:tc>
        <w:tc>
          <w:tcPr>
            <w:tcW w:w="85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DF12A8" w14:textId="55F46094" w:rsidR="00AA1548" w:rsidRDefault="00AA1548" w:rsidP="00AA1548">
            <w:pPr>
              <w:pStyle w:val="Dates"/>
            </w:pPr>
            <w:r w:rsidRPr="000B1C7E">
              <w:t>2</w:t>
            </w:r>
            <w:r w:rsidR="004908C1">
              <w:t>7</w:t>
            </w:r>
          </w:p>
        </w:tc>
        <w:tc>
          <w:tcPr>
            <w:tcW w:w="63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DB6D6E" w14:textId="317EB8CB" w:rsidR="00AA1548" w:rsidRDefault="00AA1548" w:rsidP="00AA1548">
            <w:pPr>
              <w:pStyle w:val="Dates"/>
            </w:pPr>
            <w:r w:rsidRPr="000B1C7E">
              <w:t>2</w:t>
            </w:r>
            <w:r w:rsidR="004908C1">
              <w:t>8</w:t>
            </w:r>
          </w:p>
        </w:tc>
        <w:tc>
          <w:tcPr>
            <w:tcW w:w="700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01E9DB" w14:textId="19FF8AD0" w:rsidR="00AA1548" w:rsidRDefault="004908C1" w:rsidP="00AA1548">
            <w:pPr>
              <w:pStyle w:val="Dates"/>
            </w:pPr>
            <w:r>
              <w:t>29</w:t>
            </w:r>
          </w:p>
        </w:tc>
      </w:tr>
      <w:tr w:rsidR="0005195E" w14:paraId="55145E4A" w14:textId="77777777" w:rsidTr="00DE416A">
        <w:tblPrEx>
          <w:tblLook w:val="04A0" w:firstRow="1" w:lastRow="0" w:firstColumn="1" w:lastColumn="0" w:noHBand="0" w:noVBand="1"/>
        </w:tblPrEx>
        <w:trPr>
          <w:trHeight w:hRule="exact" w:val="1008"/>
        </w:trPr>
        <w:tc>
          <w:tcPr>
            <w:tcW w:w="69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AB84B1" w14:textId="77777777" w:rsidR="005D393D" w:rsidRDefault="005D393D" w:rsidP="000B67C8"/>
          <w:p w14:paraId="752E9AD6" w14:textId="77777777" w:rsidR="00412B26" w:rsidRDefault="00412B26" w:rsidP="000B67C8">
            <w:pPr>
              <w:rPr>
                <w:highlight w:val="yellow"/>
              </w:rPr>
            </w:pPr>
          </w:p>
          <w:p w14:paraId="2372180D" w14:textId="53080181" w:rsidR="0043208F" w:rsidRDefault="0043208F" w:rsidP="000B67C8">
            <w:r w:rsidRPr="002E660A">
              <w:rPr>
                <w:highlight w:val="yellow"/>
              </w:rPr>
              <w:t>F.F. Registration Begins for new Students(FB)</w:t>
            </w:r>
          </w:p>
        </w:tc>
        <w:tc>
          <w:tcPr>
            <w:tcW w:w="76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BAF3BB" w14:textId="77777777" w:rsidR="00B00E1C" w:rsidRPr="00C94F7F" w:rsidRDefault="00B00E1C" w:rsidP="00B00E1C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6B11604B" w14:textId="77777777" w:rsidR="005D393D" w:rsidRDefault="005D393D" w:rsidP="000B67C8"/>
        </w:tc>
        <w:tc>
          <w:tcPr>
            <w:tcW w:w="72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A81895" w14:textId="77777777" w:rsidR="005D393D" w:rsidRDefault="005D393D" w:rsidP="000B67C8"/>
        </w:tc>
        <w:tc>
          <w:tcPr>
            <w:tcW w:w="625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C3BF02" w14:textId="77777777" w:rsidR="005D393D" w:rsidRDefault="005D393D" w:rsidP="000B67C8"/>
        </w:tc>
        <w:tc>
          <w:tcPr>
            <w:tcW w:w="85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837003" w14:textId="77777777" w:rsidR="005D393D" w:rsidRDefault="005D393D" w:rsidP="000B67C8"/>
        </w:tc>
        <w:tc>
          <w:tcPr>
            <w:tcW w:w="63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6D1D73" w14:textId="77777777" w:rsidR="005D393D" w:rsidRDefault="005D393D" w:rsidP="000B67C8"/>
        </w:tc>
        <w:tc>
          <w:tcPr>
            <w:tcW w:w="700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0F9002" w14:textId="77777777" w:rsidR="005D393D" w:rsidRDefault="005D393D" w:rsidP="000B67C8"/>
        </w:tc>
      </w:tr>
      <w:tr w:rsidR="005D393D" w14:paraId="25CCB711" w14:textId="77777777" w:rsidTr="00DE416A">
        <w:tblPrEx>
          <w:tblLook w:val="04A0" w:firstRow="1" w:lastRow="0" w:firstColumn="1" w:lastColumn="0" w:noHBand="0" w:noVBand="1"/>
        </w:tblPrEx>
        <w:tc>
          <w:tcPr>
            <w:tcW w:w="69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721441" w14:textId="087D8D33" w:rsidR="005D393D" w:rsidRDefault="00AA1548" w:rsidP="000B67C8">
            <w:pPr>
              <w:pStyle w:val="Dates"/>
            </w:pPr>
            <w:r>
              <w:t>3</w:t>
            </w:r>
            <w:r w:rsidR="004908C1">
              <w:t>0</w:t>
            </w:r>
          </w:p>
        </w:tc>
        <w:tc>
          <w:tcPr>
            <w:tcW w:w="76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7FAD25" w14:textId="08020473" w:rsidR="005D393D" w:rsidRDefault="004908C1" w:rsidP="000B67C8">
            <w:pPr>
              <w:pStyle w:val="Dates"/>
            </w:pPr>
            <w:r>
              <w:t>31</w:t>
            </w:r>
          </w:p>
        </w:tc>
        <w:tc>
          <w:tcPr>
            <w:tcW w:w="72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2252BC" w14:textId="77777777" w:rsidR="005D393D" w:rsidRDefault="005D393D" w:rsidP="000B67C8">
            <w:pPr>
              <w:pStyle w:val="Dates"/>
            </w:pPr>
          </w:p>
        </w:tc>
        <w:tc>
          <w:tcPr>
            <w:tcW w:w="625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CCDE86" w14:textId="77777777" w:rsidR="005D393D" w:rsidRDefault="005D393D" w:rsidP="000B67C8">
            <w:pPr>
              <w:pStyle w:val="Dates"/>
            </w:pPr>
          </w:p>
        </w:tc>
        <w:tc>
          <w:tcPr>
            <w:tcW w:w="85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81878E" w14:textId="77777777" w:rsidR="005D393D" w:rsidRDefault="005D393D" w:rsidP="000B67C8">
            <w:pPr>
              <w:pStyle w:val="Dates"/>
            </w:pPr>
          </w:p>
        </w:tc>
        <w:tc>
          <w:tcPr>
            <w:tcW w:w="63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3A3A5C" w14:textId="77777777" w:rsidR="005D393D" w:rsidRDefault="005D393D" w:rsidP="000B67C8">
            <w:pPr>
              <w:pStyle w:val="Dates"/>
            </w:pPr>
          </w:p>
        </w:tc>
        <w:tc>
          <w:tcPr>
            <w:tcW w:w="700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DDCB4B" w14:textId="77777777" w:rsidR="005D393D" w:rsidRDefault="005D393D" w:rsidP="000B67C8">
            <w:pPr>
              <w:pStyle w:val="Dates"/>
            </w:pPr>
          </w:p>
        </w:tc>
      </w:tr>
      <w:tr w:rsidR="005D393D" w14:paraId="39EA57F6" w14:textId="77777777" w:rsidTr="00DE416A">
        <w:tblPrEx>
          <w:tblLook w:val="04A0" w:firstRow="1" w:lastRow="0" w:firstColumn="1" w:lastColumn="0" w:noHBand="0" w:noVBand="1"/>
        </w:tblPrEx>
        <w:trPr>
          <w:trHeight w:hRule="exact" w:val="630"/>
        </w:trPr>
        <w:tc>
          <w:tcPr>
            <w:tcW w:w="69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97D135" w14:textId="77777777" w:rsidR="005D393D" w:rsidRDefault="005D393D" w:rsidP="000B67C8"/>
        </w:tc>
        <w:tc>
          <w:tcPr>
            <w:tcW w:w="76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1B8FBD" w14:textId="77777777" w:rsidR="00B00E1C" w:rsidRPr="00C94F7F" w:rsidRDefault="00B00E1C" w:rsidP="00B00E1C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1041A36A" w14:textId="77777777" w:rsidR="005D393D" w:rsidRDefault="005D393D" w:rsidP="000B67C8"/>
        </w:tc>
        <w:tc>
          <w:tcPr>
            <w:tcW w:w="72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26E616" w14:textId="77777777" w:rsidR="005D393D" w:rsidRDefault="005D393D" w:rsidP="000B67C8"/>
        </w:tc>
        <w:tc>
          <w:tcPr>
            <w:tcW w:w="625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55A5E6" w14:textId="77777777" w:rsidR="005D393D" w:rsidRDefault="005D393D" w:rsidP="000B67C8"/>
        </w:tc>
        <w:tc>
          <w:tcPr>
            <w:tcW w:w="85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CA1C1B" w14:textId="77777777" w:rsidR="005D393D" w:rsidRDefault="005D393D" w:rsidP="000B67C8"/>
        </w:tc>
        <w:tc>
          <w:tcPr>
            <w:tcW w:w="63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A51074" w14:textId="77777777" w:rsidR="005D393D" w:rsidRDefault="005D393D" w:rsidP="000B67C8"/>
        </w:tc>
        <w:tc>
          <w:tcPr>
            <w:tcW w:w="700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74E10B" w14:textId="77777777" w:rsidR="005D393D" w:rsidRDefault="005D393D" w:rsidP="000B67C8"/>
        </w:tc>
      </w:tr>
    </w:tbl>
    <w:p w14:paraId="409BD788" w14:textId="77777777" w:rsidR="00D435C2" w:rsidRDefault="00D435C2" w:rsidP="00D435C2">
      <w:pPr>
        <w:sectPr w:rsidR="00D435C2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59"/>
        <w:gridCol w:w="2058"/>
        <w:gridCol w:w="2182"/>
        <w:gridCol w:w="902"/>
        <w:gridCol w:w="1032"/>
        <w:gridCol w:w="2058"/>
        <w:gridCol w:w="2058"/>
        <w:gridCol w:w="2053"/>
        <w:gridCol w:w="12"/>
      </w:tblGrid>
      <w:tr w:rsidR="00800901" w14:paraId="0612C2B7" w14:textId="77777777" w:rsidTr="000B67C8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0D5672" w:themeFill="accent1" w:themeFillShade="80"/>
          </w:tcPr>
          <w:p w14:paraId="35A84E74" w14:textId="77777777" w:rsidR="00800901" w:rsidRPr="00FD038C" w:rsidRDefault="00800901" w:rsidP="000B67C8">
            <w:pPr>
              <w:pStyle w:val="Month"/>
              <w:rPr>
                <w:sz w:val="72"/>
                <w:szCs w:val="72"/>
              </w:rPr>
            </w:pPr>
            <w:r w:rsidRPr="00FD038C">
              <w:rPr>
                <w:sz w:val="72"/>
                <w:szCs w:val="72"/>
              </w:rPr>
              <w:lastRenderedPageBreak/>
              <w:t>June</w:t>
            </w:r>
          </w:p>
        </w:tc>
        <w:tc>
          <w:tcPr>
            <w:tcW w:w="2498" w:type="pct"/>
            <w:gridSpan w:val="4"/>
            <w:shd w:val="clear" w:color="auto" w:fill="0D5672" w:themeFill="accent1" w:themeFillShade="80"/>
          </w:tcPr>
          <w:p w14:paraId="14D68E03" w14:textId="036FB048" w:rsidR="00800901" w:rsidRPr="00FD038C" w:rsidRDefault="00FD038C" w:rsidP="00FD038C">
            <w:pPr>
              <w:jc w:val="right"/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</w:pPr>
            <w:r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2027</w:t>
            </w:r>
          </w:p>
        </w:tc>
      </w:tr>
      <w:tr w:rsidR="00800901" w14:paraId="2826E98A" w14:textId="77777777" w:rsidTr="00DE416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E2FC812" w14:textId="77777777" w:rsidR="00800901" w:rsidRDefault="00BD2C1F" w:rsidP="000B67C8">
            <w:pPr>
              <w:pStyle w:val="Days"/>
            </w:pPr>
            <w:sdt>
              <w:sdtPr>
                <w:id w:val="-505663300"/>
                <w:placeholder>
                  <w:docPart w:val="3B51A1F10E474865874A403ABE23DB5C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A1B2EFB" w14:textId="77777777" w:rsidR="00800901" w:rsidRDefault="00BD2C1F" w:rsidP="000B67C8">
            <w:pPr>
              <w:pStyle w:val="Days"/>
            </w:pPr>
            <w:sdt>
              <w:sdtPr>
                <w:id w:val="-30185159"/>
                <w:placeholder>
                  <w:docPart w:val="265DC499A9394663A36EB66D7151C593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FE64838" w14:textId="77777777" w:rsidR="00800901" w:rsidRDefault="00BD2C1F" w:rsidP="000B67C8">
            <w:pPr>
              <w:pStyle w:val="Days"/>
            </w:pPr>
            <w:sdt>
              <w:sdtPr>
                <w:id w:val="444964457"/>
                <w:placeholder>
                  <w:docPart w:val="1F186883FD30415EAA292BFDF18EF602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671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06D820E" w14:textId="77777777" w:rsidR="00800901" w:rsidRDefault="00BD2C1F" w:rsidP="000B67C8">
            <w:pPr>
              <w:pStyle w:val="Days"/>
            </w:pPr>
            <w:sdt>
              <w:sdtPr>
                <w:id w:val="-1987307679"/>
                <w:placeholder>
                  <w:docPart w:val="E2593E5B5F254D9D813FE5B76B5685EF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4233AB6" w14:textId="77777777" w:rsidR="00800901" w:rsidRDefault="00BD2C1F" w:rsidP="000B67C8">
            <w:pPr>
              <w:pStyle w:val="Days"/>
            </w:pPr>
            <w:sdt>
              <w:sdtPr>
                <w:id w:val="722100624"/>
                <w:placeholder>
                  <w:docPart w:val="623DBC0C1BCF4D1E8F2ADB4B354A1A1C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69039FA" w14:textId="77777777" w:rsidR="00800901" w:rsidRDefault="00BD2C1F" w:rsidP="000B67C8">
            <w:pPr>
              <w:pStyle w:val="Days"/>
            </w:pPr>
            <w:sdt>
              <w:sdtPr>
                <w:id w:val="779916855"/>
                <w:placeholder>
                  <w:docPart w:val="B599970C624341788A30AC396ED34854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60CE7D7" w14:textId="77777777" w:rsidR="00800901" w:rsidRDefault="00BD2C1F" w:rsidP="000B67C8">
            <w:pPr>
              <w:pStyle w:val="Days"/>
            </w:pPr>
            <w:sdt>
              <w:sdtPr>
                <w:id w:val="649945805"/>
                <w:placeholder>
                  <w:docPart w:val="9B42C902946F493C88E378BCB290D8F3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AA1548" w14:paraId="3CEE10CC" w14:textId="77777777" w:rsidTr="00DE416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DA2314" w14:textId="77777777" w:rsidR="00AA1548" w:rsidRDefault="00AA1548" w:rsidP="00AA1548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80AF34" w14:textId="7F004C7D" w:rsidR="00AA1548" w:rsidRDefault="00AA1548" w:rsidP="00AA1548">
            <w:pPr>
              <w:pStyle w:val="Dates"/>
            </w:pPr>
          </w:p>
        </w:tc>
        <w:tc>
          <w:tcPr>
            <w:tcW w:w="7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CE17F7" w14:textId="50AD9DCC" w:rsidR="00AA1548" w:rsidRDefault="00C10E73" w:rsidP="00AA1548">
            <w:pPr>
              <w:pStyle w:val="Dates"/>
            </w:pPr>
            <w:r>
              <w:t>1</w:t>
            </w:r>
          </w:p>
        </w:tc>
        <w:tc>
          <w:tcPr>
            <w:tcW w:w="671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7A0971" w14:textId="138B4608" w:rsidR="00AA1548" w:rsidRDefault="00C10E73" w:rsidP="00AA1548">
            <w:pPr>
              <w:pStyle w:val="Dates"/>
            </w:pPr>
            <w:r>
              <w:t>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C8FC0F" w14:textId="648AA2D0" w:rsidR="00AA1548" w:rsidRDefault="00C10E73" w:rsidP="00AA1548">
            <w:pPr>
              <w:pStyle w:val="Dates"/>
            </w:pPr>
            <w:r>
              <w:t>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7A9449" w14:textId="30BD655E" w:rsidR="00AA1548" w:rsidRDefault="00C10E73" w:rsidP="00AA1548">
            <w:pPr>
              <w:pStyle w:val="Dates"/>
            </w:pPr>
            <w:r>
              <w:t>4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9756EA" w14:textId="661702F4" w:rsidR="00AA1548" w:rsidRDefault="00C10E73" w:rsidP="00AA1548">
            <w:pPr>
              <w:pStyle w:val="Dates"/>
            </w:pPr>
            <w:r>
              <w:t>5</w:t>
            </w:r>
          </w:p>
        </w:tc>
      </w:tr>
      <w:tr w:rsidR="00AA1548" w14:paraId="26DF3F2A" w14:textId="77777777" w:rsidTr="00DE416A">
        <w:tblPrEx>
          <w:tblLook w:val="04A0" w:firstRow="1" w:lastRow="0" w:firstColumn="1" w:lastColumn="0" w:noHBand="0" w:noVBand="1"/>
        </w:tblPrEx>
        <w:trPr>
          <w:trHeight w:hRule="exact" w:val="1818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072805" w14:textId="77777777" w:rsidR="00AA1548" w:rsidRDefault="00AA1548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970D59" w14:textId="77777777" w:rsidR="00AA1548" w:rsidRDefault="00AA1548" w:rsidP="00AA1548"/>
        </w:tc>
        <w:tc>
          <w:tcPr>
            <w:tcW w:w="7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0BC0924" w14:textId="77777777" w:rsidR="00CA63C0" w:rsidRPr="00CA63C0" w:rsidRDefault="00CA63C0" w:rsidP="00CA63C0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75487116" w14:textId="77777777" w:rsidR="00DA0A32" w:rsidRPr="00FA556F" w:rsidRDefault="00DA0A32" w:rsidP="00DA0A32">
            <w:pPr>
              <w:rPr>
                <w:lang w:val="es-ES"/>
              </w:rPr>
            </w:pPr>
            <w:r w:rsidRPr="00FA556F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FA556F">
              <w:rPr>
                <w:lang w:val="es-ES"/>
              </w:rPr>
              <w:t>]</w:t>
            </w:r>
          </w:p>
          <w:p w14:paraId="77275E10" w14:textId="77777777" w:rsidR="00DA0A32" w:rsidRDefault="00DA0A32" w:rsidP="00DA0A32">
            <w:pPr>
              <w:rPr>
                <w:lang w:val="es-ES"/>
              </w:rPr>
            </w:pPr>
            <w:r w:rsidRPr="00FA556F">
              <w:rPr>
                <w:lang w:val="es-ES"/>
              </w:rPr>
              <w:t>@10am</w:t>
            </w:r>
          </w:p>
          <w:p w14:paraId="4AE7FEC0" w14:textId="7A5CE41F" w:rsidR="00AA1548" w:rsidRDefault="00610028" w:rsidP="00AA1548">
            <w:r>
              <w:rPr>
                <w:lang w:val="es-ES"/>
              </w:rPr>
              <w:t>S.M.(PH)[M]@6:30p</w:t>
            </w:r>
          </w:p>
        </w:tc>
        <w:tc>
          <w:tcPr>
            <w:tcW w:w="671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DB43C2" w14:textId="77777777" w:rsidR="008565E4" w:rsidRPr="00B91942" w:rsidRDefault="008565E4" w:rsidP="008565E4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4124E97C" w14:textId="10BF8E3A" w:rsidR="00AA1548" w:rsidRDefault="004E2D7A" w:rsidP="00AA1548">
            <w:r w:rsidRPr="00076734">
              <w:rPr>
                <w:highlight w:val="yellow"/>
              </w:rPr>
              <w:t>YSN (FB 3&amp;4) [Y] @6:45pm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80DC19" w14:textId="77777777" w:rsidR="006D51E4" w:rsidRDefault="006D51E4" w:rsidP="006D51E4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 F.C.(FB1)[M] @6:45pm</w:t>
            </w:r>
          </w:p>
          <w:p w14:paraId="36111F41" w14:textId="77777777" w:rsidR="006D51E4" w:rsidRPr="000D429A" w:rsidRDefault="006D51E4" w:rsidP="006D51E4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  <w:p w14:paraId="4D7719A9" w14:textId="580C90A3" w:rsidR="00EE2338" w:rsidRDefault="00EE2338" w:rsidP="00EE2338">
            <w:proofErr w:type="spellStart"/>
            <w:r>
              <w:t>E.Reader&amp;E</w:t>
            </w:r>
            <w:r w:rsidR="003C7AA6">
              <w:t>M</w:t>
            </w:r>
            <w:proofErr w:type="spellEnd"/>
            <w:r>
              <w:t xml:space="preserve"> Tr. M(S)[Q] @7pm</w:t>
            </w:r>
          </w:p>
          <w:p w14:paraId="5A577E29" w14:textId="77777777" w:rsidR="00EE2338" w:rsidRDefault="00EE2338" w:rsidP="00EE2338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401E1CCD" w14:textId="77777777" w:rsidR="00AA1548" w:rsidRDefault="00AA1548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0BAB00" w14:textId="77777777" w:rsidR="00EE2338" w:rsidRPr="00EE2338" w:rsidRDefault="00EE2338" w:rsidP="00EE2338">
            <w:r w:rsidRPr="00EE2338">
              <w:t>VAM (CO)[M] @10am</w:t>
            </w:r>
          </w:p>
          <w:p w14:paraId="5CAC16F5" w14:textId="77777777" w:rsidR="00EE2338" w:rsidRPr="00B228FC" w:rsidRDefault="00EE2338" w:rsidP="00EE2338">
            <w:r w:rsidRPr="00B228FC">
              <w:t>Rosary &amp; D.M. (CH)[</w:t>
            </w:r>
            <w:r>
              <w:t>w</w:t>
            </w:r>
            <w:r w:rsidRPr="00B228FC">
              <w:t>]</w:t>
            </w:r>
          </w:p>
          <w:p w14:paraId="50F9ADCA" w14:textId="77777777" w:rsidR="00EE2338" w:rsidRPr="00B228FC" w:rsidRDefault="00EE2338" w:rsidP="00EE2338">
            <w:r>
              <w:t>@2:30pm</w:t>
            </w:r>
          </w:p>
          <w:p w14:paraId="158CF0BB" w14:textId="77777777" w:rsidR="00EE2338" w:rsidRDefault="00EE2338" w:rsidP="00EE2338">
            <w:pPr>
              <w:rPr>
                <w:lang w:val="es-ES"/>
              </w:rPr>
            </w:pPr>
            <w:proofErr w:type="spellStart"/>
            <w:r w:rsidRPr="00FE7FD9">
              <w:rPr>
                <w:lang w:val="es-ES"/>
              </w:rPr>
              <w:t>SoSA</w:t>
            </w:r>
            <w:proofErr w:type="spellEnd"/>
            <w:r w:rsidRPr="00FE7FD9">
              <w:rPr>
                <w:lang w:val="es-ES"/>
              </w:rPr>
              <w:t xml:space="preserve"> (PH)[M] @6pm</w:t>
            </w:r>
          </w:p>
          <w:p w14:paraId="5E43CDBF" w14:textId="77777777" w:rsidR="00AA1548" w:rsidRDefault="00AA1548" w:rsidP="00AA1548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AC80F7" w14:textId="77777777" w:rsidR="00EE2338" w:rsidRPr="002E660A" w:rsidRDefault="00EE2338" w:rsidP="00EE2338">
            <w:pPr>
              <w:rPr>
                <w:highlight w:val="yellow"/>
              </w:rPr>
            </w:pPr>
            <w:r w:rsidRPr="002E660A">
              <w:rPr>
                <w:highlight w:val="yellow"/>
              </w:rPr>
              <w:t>Baptisms(S)[M] @10am</w:t>
            </w:r>
          </w:p>
          <w:p w14:paraId="6A38FA17" w14:textId="77777777" w:rsidR="00AA1548" w:rsidRPr="002E660A" w:rsidRDefault="00AA1548" w:rsidP="00AA1548">
            <w:pPr>
              <w:rPr>
                <w:highlight w:val="yellow"/>
              </w:rPr>
            </w:pPr>
          </w:p>
        </w:tc>
      </w:tr>
      <w:tr w:rsidR="00AA1548" w14:paraId="0EE3E8EB" w14:textId="77777777" w:rsidTr="00DE416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86FCEE" w14:textId="75000CDA" w:rsidR="00AA1548" w:rsidRDefault="00C10E73" w:rsidP="00AA1548">
            <w:pPr>
              <w:pStyle w:val="Dates"/>
            </w:pPr>
            <w:r>
              <w:t>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A22C07" w14:textId="1A9635D7" w:rsidR="00AA1548" w:rsidRDefault="00C10E73" w:rsidP="00AA1548">
            <w:pPr>
              <w:pStyle w:val="Dates"/>
            </w:pPr>
            <w:r>
              <w:t>7</w:t>
            </w:r>
          </w:p>
        </w:tc>
        <w:tc>
          <w:tcPr>
            <w:tcW w:w="7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7FBBCB" w14:textId="7838A156" w:rsidR="00AA1548" w:rsidRDefault="00C10E73" w:rsidP="00AA1548">
            <w:pPr>
              <w:pStyle w:val="Dates"/>
            </w:pPr>
            <w:r>
              <w:t>8</w:t>
            </w:r>
          </w:p>
        </w:tc>
        <w:tc>
          <w:tcPr>
            <w:tcW w:w="671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543DE1" w14:textId="0997D0F7" w:rsidR="00AA1548" w:rsidRDefault="00C10E73" w:rsidP="00AA1548">
            <w:pPr>
              <w:pStyle w:val="Dates"/>
            </w:pPr>
            <w:r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D6A020" w14:textId="290DD991" w:rsidR="00AA1548" w:rsidRDefault="00AA1548" w:rsidP="00AA1548">
            <w:pPr>
              <w:pStyle w:val="Dates"/>
            </w:pPr>
            <w:r w:rsidRPr="000A6F73">
              <w:t>1</w:t>
            </w:r>
            <w:r w:rsidR="00C10E73">
              <w:t>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C9DF17" w14:textId="72C2D562" w:rsidR="00AA1548" w:rsidRDefault="00AA1548" w:rsidP="00AA1548">
            <w:pPr>
              <w:pStyle w:val="Dates"/>
            </w:pPr>
            <w:r w:rsidRPr="000A6F73">
              <w:t>1</w:t>
            </w:r>
            <w:r w:rsidR="00C10E73">
              <w:t>1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804BAD" w14:textId="07252AF3" w:rsidR="00AA1548" w:rsidRDefault="00AA1548" w:rsidP="00AA1548">
            <w:pPr>
              <w:pStyle w:val="Dates"/>
            </w:pPr>
            <w:r w:rsidRPr="000A6F73">
              <w:t>1</w:t>
            </w:r>
            <w:r w:rsidR="006C5BBC">
              <w:t>2</w:t>
            </w:r>
          </w:p>
        </w:tc>
      </w:tr>
      <w:tr w:rsidR="00AA1548" w:rsidRPr="00BD4508" w14:paraId="08F8953E" w14:textId="77777777" w:rsidTr="00DE416A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DBE8B3" w14:textId="492F2555" w:rsidR="005F2F85" w:rsidRDefault="005F2F85" w:rsidP="005F2F85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416D24B2" w14:textId="470A9F3B" w:rsidR="005F2F85" w:rsidRDefault="005F2F85" w:rsidP="005F2F85">
            <w:proofErr w:type="spellStart"/>
            <w:r>
              <w:t>S.Reader</w:t>
            </w:r>
            <w:proofErr w:type="spellEnd"/>
            <w:r>
              <w:t xml:space="preserve"> &amp; E.M. Tr.(S)[Q] @2:30pm</w:t>
            </w:r>
          </w:p>
          <w:p w14:paraId="586B3446" w14:textId="77777777" w:rsidR="00AA1548" w:rsidRDefault="00AA1548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CFA387" w14:textId="104E6977" w:rsidR="006E6EAA" w:rsidRPr="00947D61" w:rsidRDefault="006E6EAA" w:rsidP="006E6EAA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]@10am</w:t>
            </w:r>
          </w:p>
          <w:p w14:paraId="6DC14CC7" w14:textId="77777777" w:rsidR="006E6EAA" w:rsidRPr="00C94F7F" w:rsidRDefault="006E6EAA" w:rsidP="006E6EAA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23C1350D" w14:textId="77777777" w:rsidR="00AA1548" w:rsidRPr="006E6EAA" w:rsidRDefault="00AA1548" w:rsidP="00AA1548">
            <w:pPr>
              <w:rPr>
                <w:lang w:val="es-ES"/>
              </w:rPr>
            </w:pPr>
          </w:p>
        </w:tc>
        <w:tc>
          <w:tcPr>
            <w:tcW w:w="7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3C8A0C" w14:textId="77777777" w:rsidR="00CA63C0" w:rsidRPr="00857205" w:rsidRDefault="00CA63C0" w:rsidP="00CA63C0">
            <w:r w:rsidRPr="00857205">
              <w:t>Quilters.(JB4)[w]@8am</w:t>
            </w:r>
          </w:p>
          <w:p w14:paraId="461D0279" w14:textId="77777777" w:rsidR="00AA1548" w:rsidRPr="006E6EAA" w:rsidRDefault="00AA1548" w:rsidP="00AA1548">
            <w:pPr>
              <w:rPr>
                <w:lang w:val="es-ES"/>
              </w:rPr>
            </w:pPr>
          </w:p>
        </w:tc>
        <w:tc>
          <w:tcPr>
            <w:tcW w:w="671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F4B21F" w14:textId="77777777" w:rsidR="00AA1548" w:rsidRPr="006E6EAA" w:rsidRDefault="00AA1548" w:rsidP="00AA1548">
            <w:pPr>
              <w:rPr>
                <w:lang w:val="es-ES"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B87370" w14:textId="77777777" w:rsidR="006E6EAA" w:rsidRDefault="006E6EAA" w:rsidP="006E6EAA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03624B1F" w14:textId="77777777" w:rsidR="00AA1548" w:rsidRPr="006E6EAA" w:rsidRDefault="00AA1548" w:rsidP="00AA1548">
            <w:pPr>
              <w:rPr>
                <w:lang w:val="es-ES"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8B5479" w14:textId="77777777" w:rsidR="006E6EAA" w:rsidRPr="00B228FC" w:rsidRDefault="006E6EAA" w:rsidP="006E6EAA">
            <w:r w:rsidRPr="00B228FC">
              <w:t>Rosary &amp; D.M. (CH)[</w:t>
            </w:r>
            <w:r>
              <w:t>w</w:t>
            </w:r>
            <w:r w:rsidRPr="00B228FC">
              <w:t>]</w:t>
            </w:r>
          </w:p>
          <w:p w14:paraId="73349419" w14:textId="77777777" w:rsidR="006E6EAA" w:rsidRPr="00B228FC" w:rsidRDefault="006E6EAA" w:rsidP="006E6EAA">
            <w:r>
              <w:t>@2:30pm</w:t>
            </w:r>
          </w:p>
          <w:p w14:paraId="6CE8A167" w14:textId="77777777" w:rsidR="00AA1548" w:rsidRPr="006E6EAA" w:rsidRDefault="00AA1548" w:rsidP="00AA1548">
            <w:pPr>
              <w:rPr>
                <w:lang w:val="es-ES"/>
              </w:rPr>
            </w:pP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7D04FB" w14:textId="77777777" w:rsidR="00BD4508" w:rsidRDefault="00BD4508" w:rsidP="00BD4508">
            <w:r w:rsidRPr="002E660A">
              <w:rPr>
                <w:highlight w:val="yellow"/>
              </w:rPr>
              <w:t>Pre-Bap Class(FB5)[M] @10am</w:t>
            </w:r>
          </w:p>
          <w:p w14:paraId="59C94195" w14:textId="77777777" w:rsidR="00BD4508" w:rsidRDefault="00BD4508" w:rsidP="00BD4508">
            <w:r>
              <w:t>VIRTUS Renewal</w:t>
            </w:r>
          </w:p>
          <w:p w14:paraId="18E5DF47" w14:textId="2CFCC453" w:rsidR="00BD4508" w:rsidRDefault="00BD4508" w:rsidP="00BD4508">
            <w:r>
              <w:t>(JB1)[M] @ 10am</w:t>
            </w:r>
          </w:p>
          <w:p w14:paraId="3384CEA6" w14:textId="77777777" w:rsidR="00AA1548" w:rsidRPr="00BD4508" w:rsidRDefault="00AA1548" w:rsidP="00AA1548"/>
        </w:tc>
      </w:tr>
      <w:tr w:rsidR="00AA1548" w14:paraId="5C86ADF2" w14:textId="77777777" w:rsidTr="00DE416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822452" w14:textId="2B0603B0" w:rsidR="00AA1548" w:rsidRDefault="00AA1548" w:rsidP="00AA1548">
            <w:pPr>
              <w:pStyle w:val="Dates"/>
            </w:pPr>
            <w:r>
              <w:t>1</w:t>
            </w:r>
            <w:r w:rsidR="006C5BBC">
              <w:t>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B82B7D" w14:textId="3EC45FFE" w:rsidR="00AA1548" w:rsidRDefault="00AA1548" w:rsidP="00AA1548">
            <w:pPr>
              <w:pStyle w:val="Dates"/>
            </w:pPr>
            <w:r w:rsidRPr="000A6F73">
              <w:t>1</w:t>
            </w:r>
            <w:r w:rsidR="006C5BBC">
              <w:t>4</w:t>
            </w:r>
          </w:p>
        </w:tc>
        <w:tc>
          <w:tcPr>
            <w:tcW w:w="7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69421D" w14:textId="2E7E24A2" w:rsidR="00AA1548" w:rsidRDefault="00AA1548" w:rsidP="00AA1548">
            <w:pPr>
              <w:pStyle w:val="Dates"/>
            </w:pPr>
            <w:r w:rsidRPr="000A6F73">
              <w:t>1</w:t>
            </w:r>
            <w:r w:rsidR="006C5BBC">
              <w:t>5</w:t>
            </w:r>
          </w:p>
        </w:tc>
        <w:tc>
          <w:tcPr>
            <w:tcW w:w="671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1A14FF" w14:textId="591A64E1" w:rsidR="00AA1548" w:rsidRDefault="006C5BBC" w:rsidP="00AA1548">
            <w:pPr>
              <w:pStyle w:val="Dates"/>
            </w:pPr>
            <w:r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A458E5" w14:textId="75DA8580" w:rsidR="00AA1548" w:rsidRDefault="00AA1548" w:rsidP="00AA1548">
            <w:pPr>
              <w:pStyle w:val="Dates"/>
            </w:pPr>
            <w:r w:rsidRPr="000A6F73">
              <w:t>1</w:t>
            </w:r>
            <w:r w:rsidR="006C5BBC">
              <w:t>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F3365D" w14:textId="508D5AE2" w:rsidR="00AA1548" w:rsidRDefault="00AA1548" w:rsidP="00AA1548">
            <w:pPr>
              <w:pStyle w:val="Dates"/>
            </w:pPr>
            <w:r w:rsidRPr="000A6F73">
              <w:t>1</w:t>
            </w:r>
            <w:r w:rsidR="006C5BBC">
              <w:t>8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795A36" w14:textId="629CC862" w:rsidR="00AA1548" w:rsidRDefault="006C5BBC" w:rsidP="00AA1548">
            <w:pPr>
              <w:pStyle w:val="Dates"/>
            </w:pPr>
            <w:r>
              <w:t>19</w:t>
            </w:r>
          </w:p>
        </w:tc>
      </w:tr>
      <w:tr w:rsidR="00AA1548" w:rsidRPr="00002EBB" w14:paraId="0A1CF4B5" w14:textId="77777777" w:rsidTr="00DE416A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DF5FDC" w14:textId="77777777" w:rsidR="00843DB0" w:rsidRDefault="00843DB0" w:rsidP="00843DB0">
            <w:r>
              <w:t>B.D. (PL)[Q] @9am</w:t>
            </w:r>
          </w:p>
          <w:p w14:paraId="668B6766" w14:textId="77777777" w:rsidR="00D04897" w:rsidRDefault="00D04897" w:rsidP="00AA1548"/>
          <w:p w14:paraId="75A083C6" w14:textId="77777777" w:rsidR="005B7034" w:rsidRDefault="005B7034" w:rsidP="00AA1548">
            <w:pPr>
              <w:rPr>
                <w:highlight w:val="yellow"/>
              </w:rPr>
            </w:pPr>
          </w:p>
          <w:p w14:paraId="63CA8FDC" w14:textId="77777777" w:rsidR="005B7034" w:rsidRDefault="005B7034" w:rsidP="00AA1548">
            <w:pPr>
              <w:rPr>
                <w:highlight w:val="yellow"/>
              </w:rPr>
            </w:pPr>
          </w:p>
          <w:p w14:paraId="35CBFF12" w14:textId="29EC2816" w:rsidR="00AA1548" w:rsidRDefault="00843DB0" w:rsidP="00AA1548">
            <w:r w:rsidRPr="002E660A">
              <w:rPr>
                <w:highlight w:val="yellow"/>
              </w:rPr>
              <w:t>CRE Summer Night</w:t>
            </w:r>
            <w:r w:rsidR="00D04897" w:rsidRPr="002E660A">
              <w:rPr>
                <w:highlight w:val="yellow"/>
              </w:rPr>
              <w:t xml:space="preserve"> (TBD</w:t>
            </w:r>
            <w:r w:rsidR="00D04897">
              <w:t>)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5EA9A0" w14:textId="77777777" w:rsidR="00D04897" w:rsidRPr="00C94F7F" w:rsidRDefault="00D04897" w:rsidP="00D04897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6E052D6D" w14:textId="77777777" w:rsidR="00AA1548" w:rsidRDefault="00AA1548" w:rsidP="00AA1548"/>
        </w:tc>
        <w:tc>
          <w:tcPr>
            <w:tcW w:w="7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FE55689" w14:textId="77777777" w:rsidR="00CA63C0" w:rsidRPr="00CA63C0" w:rsidRDefault="00CA63C0" w:rsidP="00CA63C0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28D69F19" w14:textId="7CCCC836" w:rsidR="00002EBB" w:rsidRDefault="00002EBB" w:rsidP="00002EBB">
            <w:pPr>
              <w:rPr>
                <w:lang w:val="es-ES"/>
              </w:rPr>
            </w:pPr>
            <w:r w:rsidRPr="00FA556F">
              <w:rPr>
                <w:lang w:val="es-ES"/>
              </w:rPr>
              <w:t>E Cursillo (FB2)[</w:t>
            </w:r>
            <w:r>
              <w:rPr>
                <w:lang w:val="es-ES"/>
              </w:rPr>
              <w:t>w</w:t>
            </w:r>
            <w:r w:rsidRPr="00FA556F">
              <w:rPr>
                <w:lang w:val="es-ES"/>
              </w:rPr>
              <w:t>]@10am</w:t>
            </w:r>
          </w:p>
          <w:p w14:paraId="4CA25BEC" w14:textId="77777777" w:rsidR="00002EBB" w:rsidRPr="004E07BA" w:rsidRDefault="00002EBB" w:rsidP="00002EBB">
            <w:proofErr w:type="spellStart"/>
            <w:r w:rsidRPr="004E07BA">
              <w:t>KofC</w:t>
            </w:r>
            <w:proofErr w:type="spellEnd"/>
            <w:r w:rsidRPr="004E07BA">
              <w:t xml:space="preserve"> M(PH)[M]@6pm </w:t>
            </w:r>
            <w:proofErr w:type="spellStart"/>
            <w:r w:rsidRPr="004E07BA">
              <w:t>MoMs</w:t>
            </w:r>
            <w:proofErr w:type="spellEnd"/>
            <w:r w:rsidRPr="004E07BA">
              <w:t>(CH)[M]@6:30pm</w:t>
            </w:r>
          </w:p>
          <w:p w14:paraId="57ACB145" w14:textId="77777777" w:rsidR="00AA1548" w:rsidRPr="004E07BA" w:rsidRDefault="00AA1548" w:rsidP="00AA1548"/>
        </w:tc>
        <w:tc>
          <w:tcPr>
            <w:tcW w:w="671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199BE1" w14:textId="26CFD26F" w:rsidR="00AA1548" w:rsidRPr="00002EBB" w:rsidRDefault="004E2D7A" w:rsidP="00AA1548">
            <w:pPr>
              <w:rPr>
                <w:lang w:val="es-ES"/>
              </w:rPr>
            </w:pPr>
            <w:r w:rsidRPr="00076734">
              <w:rPr>
                <w:highlight w:val="yellow"/>
              </w:rPr>
              <w:t>YSN (FB 3&amp;4) [Y] @6:45pm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D8C580" w14:textId="77777777" w:rsidR="00002EBB" w:rsidRDefault="00002EBB" w:rsidP="00002EBB">
            <w:r>
              <w:t>P.C. (JB3)[M] @6:45pm</w:t>
            </w:r>
          </w:p>
          <w:p w14:paraId="5D44A81E" w14:textId="77777777" w:rsidR="00002EBB" w:rsidRDefault="00002EBB" w:rsidP="00002EBB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4C7DCB39" w14:textId="77777777" w:rsidR="00AA1548" w:rsidRPr="00002EBB" w:rsidRDefault="00AA1548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5BB12B" w14:textId="77777777" w:rsidR="003A2FBE" w:rsidRPr="00B228FC" w:rsidRDefault="003A2FBE" w:rsidP="003A2FBE">
            <w:r w:rsidRPr="00B228FC">
              <w:t>Rosary &amp; D.M. (CH)[</w:t>
            </w:r>
            <w:r>
              <w:t>w</w:t>
            </w:r>
            <w:r w:rsidRPr="00B228FC">
              <w:t>]</w:t>
            </w:r>
          </w:p>
          <w:p w14:paraId="0CA89458" w14:textId="77777777" w:rsidR="003A2FBE" w:rsidRPr="00B228FC" w:rsidRDefault="003A2FBE" w:rsidP="003A2FBE">
            <w:r>
              <w:t>@2:30pm</w:t>
            </w:r>
          </w:p>
          <w:p w14:paraId="10EA244C" w14:textId="77777777" w:rsidR="00AA1548" w:rsidRPr="00002EBB" w:rsidRDefault="00AA1548" w:rsidP="00AA1548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7F423E" w14:textId="77777777" w:rsidR="00AA1548" w:rsidRPr="00002EBB" w:rsidRDefault="00AA1548" w:rsidP="00AA1548"/>
        </w:tc>
      </w:tr>
      <w:tr w:rsidR="00AA1548" w14:paraId="3DD32497" w14:textId="77777777" w:rsidTr="00DE416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E46F5E" w14:textId="73883BEE" w:rsidR="00AA1548" w:rsidRDefault="00AA1548" w:rsidP="00AA1548">
            <w:pPr>
              <w:pStyle w:val="Dates"/>
            </w:pPr>
            <w:r>
              <w:t>2</w:t>
            </w:r>
            <w:r w:rsidR="006C5BBC">
              <w:t>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911D30" w14:textId="01761907" w:rsidR="00AA1548" w:rsidRDefault="00AA1548" w:rsidP="00AA1548">
            <w:pPr>
              <w:pStyle w:val="Dates"/>
            </w:pPr>
            <w:r w:rsidRPr="000A6F73">
              <w:t>2</w:t>
            </w:r>
            <w:r w:rsidR="006C5BBC">
              <w:t>1</w:t>
            </w:r>
          </w:p>
        </w:tc>
        <w:tc>
          <w:tcPr>
            <w:tcW w:w="7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1986D5" w14:textId="74BE2961" w:rsidR="00AA1548" w:rsidRDefault="00AA1548" w:rsidP="00AA1548">
            <w:pPr>
              <w:pStyle w:val="Dates"/>
            </w:pPr>
            <w:r w:rsidRPr="000A6F73">
              <w:t>2</w:t>
            </w:r>
            <w:r w:rsidR="006C5BBC">
              <w:t>2</w:t>
            </w:r>
          </w:p>
        </w:tc>
        <w:tc>
          <w:tcPr>
            <w:tcW w:w="671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5640A5" w14:textId="2B0414FF" w:rsidR="00AA1548" w:rsidRDefault="00AA1548" w:rsidP="00AA1548">
            <w:pPr>
              <w:pStyle w:val="Dates"/>
            </w:pPr>
            <w:r w:rsidRPr="000A6F73">
              <w:t>2</w:t>
            </w:r>
            <w:r w:rsidR="006C5BBC">
              <w:t>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FAB450" w14:textId="4309E043" w:rsidR="00AA1548" w:rsidRDefault="00AA1548" w:rsidP="00AA1548">
            <w:pPr>
              <w:pStyle w:val="Dates"/>
            </w:pPr>
            <w:r w:rsidRPr="000A6F73">
              <w:t>2</w:t>
            </w:r>
            <w:r w:rsidR="006C5BBC">
              <w:t>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E43EA4" w14:textId="67FB2C3F" w:rsidR="00AA1548" w:rsidRDefault="00AA1548" w:rsidP="00AA1548">
            <w:pPr>
              <w:pStyle w:val="Dates"/>
            </w:pPr>
            <w:r w:rsidRPr="000A6F73">
              <w:t>2</w:t>
            </w:r>
            <w:r w:rsidR="006C5BBC">
              <w:t>5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43DF1C" w14:textId="2E755F9D" w:rsidR="00AA1548" w:rsidRDefault="00AA1548" w:rsidP="00AA1548">
            <w:pPr>
              <w:pStyle w:val="Dates"/>
            </w:pPr>
            <w:r w:rsidRPr="000A6F73">
              <w:t>2</w:t>
            </w:r>
            <w:r w:rsidR="006C5BBC">
              <w:t>6</w:t>
            </w:r>
          </w:p>
        </w:tc>
      </w:tr>
      <w:tr w:rsidR="00AA1548" w:rsidRPr="002A6A2E" w14:paraId="61FF5A16" w14:textId="77777777" w:rsidTr="00DE416A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DF05BC" w14:textId="77777777" w:rsidR="003A2FBE" w:rsidRDefault="003A2FBE" w:rsidP="003A2FBE">
            <w:proofErr w:type="spellStart"/>
            <w:r>
              <w:t>KofC</w:t>
            </w:r>
            <w:proofErr w:type="spellEnd"/>
            <w:r>
              <w:t xml:space="preserve"> C&amp;D (PH)[M] @9am</w:t>
            </w:r>
          </w:p>
          <w:p w14:paraId="682F9284" w14:textId="77777777" w:rsidR="00AA1548" w:rsidRDefault="00AA1548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799D7D" w14:textId="4EFB0DD4" w:rsidR="002A6A2E" w:rsidRPr="00947D61" w:rsidRDefault="002A6A2E" w:rsidP="002A6A2E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]@10am</w:t>
            </w:r>
          </w:p>
          <w:p w14:paraId="119BBEEC" w14:textId="77777777" w:rsidR="002A6A2E" w:rsidRDefault="002A6A2E" w:rsidP="002A6A2E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083C6B22" w14:textId="77777777" w:rsidR="002A6A2E" w:rsidRDefault="002A6A2E" w:rsidP="002A6A2E">
            <w:pPr>
              <w:rPr>
                <w:lang w:val="es-ES"/>
              </w:rPr>
            </w:pPr>
          </w:p>
          <w:p w14:paraId="7C28D934" w14:textId="77777777" w:rsidR="002A6A2E" w:rsidRDefault="002A6A2E" w:rsidP="002A6A2E">
            <w:pPr>
              <w:rPr>
                <w:lang w:val="es-ES"/>
              </w:rPr>
            </w:pPr>
          </w:p>
          <w:p w14:paraId="2521298A" w14:textId="6788E0B0" w:rsidR="002A6A2E" w:rsidRPr="00C94F7F" w:rsidRDefault="002A6A2E" w:rsidP="002A6A2E">
            <w:pPr>
              <w:jc w:val="center"/>
              <w:rPr>
                <w:lang w:val="es-ES"/>
              </w:rPr>
            </w:pPr>
            <w:r w:rsidRPr="00076734">
              <w:rPr>
                <w:highlight w:val="yellow"/>
                <w:lang w:val="es-ES"/>
              </w:rPr>
              <w:t>VBS</w:t>
            </w:r>
          </w:p>
          <w:p w14:paraId="0414ADBF" w14:textId="77777777" w:rsidR="00AA1548" w:rsidRPr="002A6A2E" w:rsidRDefault="00AA1548" w:rsidP="00AA1548">
            <w:pPr>
              <w:rPr>
                <w:lang w:val="es-ES"/>
              </w:rPr>
            </w:pPr>
          </w:p>
        </w:tc>
        <w:tc>
          <w:tcPr>
            <w:tcW w:w="7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FE511C" w14:textId="77777777" w:rsidR="002A6A2E" w:rsidRDefault="002A6A2E" w:rsidP="002A6A2E">
            <w:pPr>
              <w:jc w:val="center"/>
              <w:rPr>
                <w:lang w:val="es-ES"/>
              </w:rPr>
            </w:pPr>
          </w:p>
          <w:p w14:paraId="40CBCAE4" w14:textId="77777777" w:rsidR="002A6A2E" w:rsidRDefault="002A6A2E" w:rsidP="002A6A2E">
            <w:pPr>
              <w:jc w:val="center"/>
              <w:rPr>
                <w:lang w:val="es-ES"/>
              </w:rPr>
            </w:pPr>
          </w:p>
          <w:p w14:paraId="7DDCF7F9" w14:textId="77777777" w:rsidR="002A6A2E" w:rsidRDefault="002A6A2E" w:rsidP="002A6A2E">
            <w:pPr>
              <w:jc w:val="center"/>
              <w:rPr>
                <w:lang w:val="es-ES"/>
              </w:rPr>
            </w:pPr>
          </w:p>
          <w:p w14:paraId="32963F2C" w14:textId="77777777" w:rsidR="002A6A2E" w:rsidRDefault="002A6A2E" w:rsidP="002A6A2E">
            <w:pPr>
              <w:jc w:val="center"/>
              <w:rPr>
                <w:lang w:val="es-ES"/>
              </w:rPr>
            </w:pPr>
          </w:p>
          <w:p w14:paraId="43C0AD11" w14:textId="21220E95" w:rsidR="002A6A2E" w:rsidRPr="00C94F7F" w:rsidRDefault="002A6A2E" w:rsidP="002A6A2E">
            <w:pPr>
              <w:jc w:val="center"/>
              <w:rPr>
                <w:lang w:val="es-ES"/>
              </w:rPr>
            </w:pPr>
            <w:r w:rsidRPr="00076734">
              <w:rPr>
                <w:highlight w:val="yellow"/>
                <w:lang w:val="es-ES"/>
              </w:rPr>
              <w:t>VBS</w:t>
            </w:r>
          </w:p>
          <w:p w14:paraId="285A190F" w14:textId="77777777" w:rsidR="00AA1548" w:rsidRPr="002A6A2E" w:rsidRDefault="00AA1548" w:rsidP="00AA1548">
            <w:pPr>
              <w:rPr>
                <w:lang w:val="es-ES"/>
              </w:rPr>
            </w:pPr>
          </w:p>
        </w:tc>
        <w:tc>
          <w:tcPr>
            <w:tcW w:w="671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6B8996" w14:textId="77777777" w:rsidR="00AA1548" w:rsidRDefault="00AA1548" w:rsidP="00AA1548">
            <w:pPr>
              <w:rPr>
                <w:lang w:val="es-ES"/>
              </w:rPr>
            </w:pPr>
          </w:p>
          <w:p w14:paraId="7524BC8C" w14:textId="77777777" w:rsidR="002A6A2E" w:rsidRDefault="002A6A2E" w:rsidP="00AA1548">
            <w:pPr>
              <w:rPr>
                <w:lang w:val="es-ES"/>
              </w:rPr>
            </w:pPr>
          </w:p>
          <w:p w14:paraId="5E6121BA" w14:textId="77777777" w:rsidR="002A6A2E" w:rsidRDefault="002A6A2E" w:rsidP="00AA1548">
            <w:pPr>
              <w:rPr>
                <w:lang w:val="es-ES"/>
              </w:rPr>
            </w:pPr>
          </w:p>
          <w:p w14:paraId="7670241C" w14:textId="77777777" w:rsidR="002A6A2E" w:rsidRDefault="002A6A2E" w:rsidP="00AA1548">
            <w:pPr>
              <w:rPr>
                <w:lang w:val="es-ES"/>
              </w:rPr>
            </w:pPr>
          </w:p>
          <w:p w14:paraId="472646C0" w14:textId="77777777" w:rsidR="002A6A2E" w:rsidRPr="00C94F7F" w:rsidRDefault="002A6A2E" w:rsidP="002A6A2E">
            <w:pPr>
              <w:jc w:val="center"/>
              <w:rPr>
                <w:lang w:val="es-ES"/>
              </w:rPr>
            </w:pPr>
            <w:r w:rsidRPr="00076734">
              <w:rPr>
                <w:highlight w:val="yellow"/>
                <w:lang w:val="es-ES"/>
              </w:rPr>
              <w:t>VBS</w:t>
            </w:r>
          </w:p>
          <w:p w14:paraId="23800F6B" w14:textId="77777777" w:rsidR="002A6A2E" w:rsidRPr="002A6A2E" w:rsidRDefault="002A6A2E" w:rsidP="002A6A2E">
            <w:pPr>
              <w:jc w:val="center"/>
              <w:rPr>
                <w:lang w:val="es-ES"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D6FBFB" w14:textId="77777777" w:rsidR="002A6A2E" w:rsidRDefault="002A6A2E" w:rsidP="002A6A2E">
            <w:proofErr w:type="spellStart"/>
            <w:r w:rsidRPr="00A12C1E">
              <w:t>Cenaculo</w:t>
            </w:r>
            <w:proofErr w:type="spellEnd"/>
            <w:r w:rsidRPr="00A12C1E">
              <w:t xml:space="preserve"> (JB2)[w] @6:45pm</w:t>
            </w:r>
          </w:p>
          <w:p w14:paraId="0A66442D" w14:textId="77777777" w:rsidR="002A6A2E" w:rsidRDefault="002A6A2E" w:rsidP="00AA1548">
            <w:pPr>
              <w:rPr>
                <w:lang w:val="es-ES"/>
              </w:rPr>
            </w:pPr>
          </w:p>
          <w:p w14:paraId="3DAF5CBA" w14:textId="77777777" w:rsidR="002A6A2E" w:rsidRDefault="002A6A2E" w:rsidP="00AA1548">
            <w:pPr>
              <w:rPr>
                <w:lang w:val="es-ES"/>
              </w:rPr>
            </w:pPr>
          </w:p>
          <w:p w14:paraId="0B85159A" w14:textId="77777777" w:rsidR="002A6A2E" w:rsidRPr="00C94F7F" w:rsidRDefault="002A6A2E" w:rsidP="002A6A2E">
            <w:pPr>
              <w:jc w:val="center"/>
              <w:rPr>
                <w:lang w:val="es-ES"/>
              </w:rPr>
            </w:pPr>
            <w:r w:rsidRPr="00076734">
              <w:rPr>
                <w:highlight w:val="yellow"/>
                <w:lang w:val="es-ES"/>
              </w:rPr>
              <w:t>VBS</w:t>
            </w:r>
          </w:p>
          <w:p w14:paraId="02DC53D7" w14:textId="77777777" w:rsidR="002A6A2E" w:rsidRPr="002A6A2E" w:rsidRDefault="002A6A2E" w:rsidP="00AA1548">
            <w:pPr>
              <w:rPr>
                <w:lang w:val="es-ES"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4C5DAE" w14:textId="77777777" w:rsidR="002A6A2E" w:rsidRPr="00B228FC" w:rsidRDefault="002A6A2E" w:rsidP="002A6A2E">
            <w:r w:rsidRPr="00B228FC">
              <w:t>Rosary &amp; D.M. (CH)[</w:t>
            </w:r>
            <w:r>
              <w:t>w</w:t>
            </w:r>
            <w:r w:rsidRPr="00B228FC">
              <w:t>]</w:t>
            </w:r>
          </w:p>
          <w:p w14:paraId="392D8DF4" w14:textId="3509E30D" w:rsidR="002A6A2E" w:rsidRPr="00076734" w:rsidRDefault="002A6A2E" w:rsidP="00AA1548">
            <w:r>
              <w:t>@2:30pm</w:t>
            </w:r>
          </w:p>
          <w:p w14:paraId="09FC1F3F" w14:textId="77777777" w:rsidR="002A6A2E" w:rsidRDefault="002A6A2E" w:rsidP="00AA1548">
            <w:pPr>
              <w:rPr>
                <w:lang w:val="es-ES"/>
              </w:rPr>
            </w:pPr>
          </w:p>
          <w:p w14:paraId="597168A2" w14:textId="77777777" w:rsidR="002A6A2E" w:rsidRDefault="002A6A2E" w:rsidP="00AA1548">
            <w:pPr>
              <w:rPr>
                <w:lang w:val="es-ES"/>
              </w:rPr>
            </w:pPr>
          </w:p>
          <w:p w14:paraId="6EC7F19B" w14:textId="77777777" w:rsidR="002A6A2E" w:rsidRPr="00C94F7F" w:rsidRDefault="002A6A2E" w:rsidP="002A6A2E">
            <w:pPr>
              <w:jc w:val="center"/>
              <w:rPr>
                <w:lang w:val="es-ES"/>
              </w:rPr>
            </w:pPr>
            <w:r w:rsidRPr="00076734">
              <w:rPr>
                <w:highlight w:val="yellow"/>
                <w:lang w:val="es-ES"/>
              </w:rPr>
              <w:t>VBS</w:t>
            </w:r>
          </w:p>
          <w:p w14:paraId="59891C05" w14:textId="77777777" w:rsidR="002A6A2E" w:rsidRPr="002A6A2E" w:rsidRDefault="002A6A2E" w:rsidP="00AA1548">
            <w:pPr>
              <w:rPr>
                <w:lang w:val="es-ES"/>
              </w:rPr>
            </w:pP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3E370E" w14:textId="77777777" w:rsidR="00AA1548" w:rsidRDefault="00AA1548" w:rsidP="00AA1548">
            <w:pPr>
              <w:rPr>
                <w:lang w:val="es-ES"/>
              </w:rPr>
            </w:pPr>
          </w:p>
          <w:p w14:paraId="7F73C6EF" w14:textId="77777777" w:rsidR="002A6A2E" w:rsidRDefault="002A6A2E" w:rsidP="00AA1548">
            <w:pPr>
              <w:rPr>
                <w:lang w:val="es-ES"/>
              </w:rPr>
            </w:pPr>
          </w:p>
          <w:p w14:paraId="7F5487C1" w14:textId="77777777" w:rsidR="002A6A2E" w:rsidRDefault="002A6A2E" w:rsidP="00AA1548">
            <w:pPr>
              <w:rPr>
                <w:lang w:val="es-ES"/>
              </w:rPr>
            </w:pPr>
          </w:p>
          <w:p w14:paraId="49C12E7D" w14:textId="77777777" w:rsidR="002A6A2E" w:rsidRDefault="002A6A2E" w:rsidP="00AA1548">
            <w:pPr>
              <w:rPr>
                <w:lang w:val="es-ES"/>
              </w:rPr>
            </w:pPr>
          </w:p>
          <w:p w14:paraId="7C04DF81" w14:textId="77777777" w:rsidR="002A6A2E" w:rsidRPr="002A6A2E" w:rsidRDefault="002A6A2E" w:rsidP="001835C4">
            <w:pPr>
              <w:jc w:val="center"/>
              <w:rPr>
                <w:lang w:val="es-ES"/>
              </w:rPr>
            </w:pPr>
          </w:p>
        </w:tc>
      </w:tr>
      <w:tr w:rsidR="00AA1548" w14:paraId="5D67CCD1" w14:textId="77777777" w:rsidTr="00DE416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2FF282" w14:textId="60B910FE" w:rsidR="00AA1548" w:rsidRDefault="00AA1548" w:rsidP="00AA1548">
            <w:pPr>
              <w:pStyle w:val="Dates"/>
            </w:pPr>
            <w:r>
              <w:t>2</w:t>
            </w:r>
            <w:r w:rsidR="006C5BBC"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772A02" w14:textId="7B0AB6D4" w:rsidR="00AA1548" w:rsidRDefault="006C5BBC" w:rsidP="00AA1548">
            <w:pPr>
              <w:pStyle w:val="Dates"/>
            </w:pPr>
            <w:r>
              <w:t>30</w:t>
            </w:r>
          </w:p>
        </w:tc>
        <w:tc>
          <w:tcPr>
            <w:tcW w:w="757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938530" w14:textId="784DE28F" w:rsidR="00AA1548" w:rsidRDefault="00AA1548" w:rsidP="00AA1548">
            <w:pPr>
              <w:pStyle w:val="Dates"/>
            </w:pPr>
          </w:p>
        </w:tc>
        <w:tc>
          <w:tcPr>
            <w:tcW w:w="671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696305" w14:textId="77777777" w:rsidR="00AA1548" w:rsidRDefault="00AA1548" w:rsidP="00AA1548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0895D3" w14:textId="77777777" w:rsidR="00AA1548" w:rsidRDefault="00AA1548" w:rsidP="00AA1548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68A5C7" w14:textId="77777777" w:rsidR="00AA1548" w:rsidRDefault="00AA1548" w:rsidP="00AA1548">
            <w:pPr>
              <w:pStyle w:val="Date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ACB34F" w14:textId="77777777" w:rsidR="00AA1548" w:rsidRDefault="00AA1548" w:rsidP="00AA1548">
            <w:pPr>
              <w:pStyle w:val="Dates"/>
            </w:pPr>
          </w:p>
        </w:tc>
      </w:tr>
      <w:tr w:rsidR="00290CF4" w14:paraId="0390D3C8" w14:textId="77777777" w:rsidTr="00DE416A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295613" w14:textId="1C4781F0" w:rsidR="00290CF4" w:rsidRDefault="002A6A2E" w:rsidP="00290CF4">
            <w:r>
              <w:t>Guadalupanas Food Sale</w:t>
            </w:r>
            <w:r w:rsidR="007528B4">
              <w:t>(PH/K)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62F713" w14:textId="77777777" w:rsidR="007528B4" w:rsidRDefault="007528B4" w:rsidP="007528B4">
            <w:pPr>
              <w:rPr>
                <w:lang w:val="es-ES"/>
              </w:rPr>
            </w:pPr>
            <w:r w:rsidRPr="00C94F7F">
              <w:rPr>
                <w:lang w:val="es-ES"/>
              </w:rPr>
              <w:t>S Cursillo (JB2)[w] @6pm</w:t>
            </w:r>
          </w:p>
          <w:p w14:paraId="36D8032D" w14:textId="77777777" w:rsidR="00290CF4" w:rsidRDefault="00290CF4" w:rsidP="00290CF4"/>
        </w:tc>
        <w:tc>
          <w:tcPr>
            <w:tcW w:w="757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FE9AF5" w14:textId="77777777" w:rsidR="00290CF4" w:rsidRDefault="00290CF4" w:rsidP="00290CF4"/>
        </w:tc>
        <w:tc>
          <w:tcPr>
            <w:tcW w:w="671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D8B7908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AEDB16" w14:textId="77777777" w:rsidR="00290CF4" w:rsidRDefault="00290CF4" w:rsidP="00290CF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1790CA" w14:textId="77777777" w:rsidR="00290CF4" w:rsidRDefault="00290CF4" w:rsidP="00290CF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1A7F42" w14:textId="77777777" w:rsidR="00290CF4" w:rsidRDefault="00290CF4" w:rsidP="00290CF4"/>
        </w:tc>
      </w:tr>
    </w:tbl>
    <w:p w14:paraId="55D6D564" w14:textId="77777777" w:rsidR="00D435C2" w:rsidRDefault="00D435C2" w:rsidP="00D435C2"/>
    <w:p w14:paraId="2DC5493B" w14:textId="77777777" w:rsidR="00D435C2" w:rsidRDefault="00D435C2" w:rsidP="00D435C2">
      <w:pPr>
        <w:sectPr w:rsidR="00D435C2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W w:w="5141" w:type="pct"/>
        <w:tblLook w:val="0600" w:firstRow="0" w:lastRow="0" w:firstColumn="0" w:lastColumn="0" w:noHBand="1" w:noVBand="1"/>
        <w:tblCaption w:val="Layout table"/>
      </w:tblPr>
      <w:tblGrid>
        <w:gridCol w:w="2115"/>
        <w:gridCol w:w="2115"/>
        <w:gridCol w:w="2114"/>
        <w:gridCol w:w="1054"/>
        <w:gridCol w:w="1060"/>
        <w:gridCol w:w="2114"/>
        <w:gridCol w:w="2114"/>
        <w:gridCol w:w="2108"/>
        <w:gridCol w:w="12"/>
      </w:tblGrid>
      <w:tr w:rsidR="00800901" w14:paraId="23DA64BE" w14:textId="77777777" w:rsidTr="00DA3AB0">
        <w:trPr>
          <w:gridAfter w:val="1"/>
          <w:wAfter w:w="4" w:type="pct"/>
          <w:trHeight w:val="955"/>
        </w:trPr>
        <w:tc>
          <w:tcPr>
            <w:tcW w:w="2498" w:type="pct"/>
            <w:gridSpan w:val="4"/>
            <w:shd w:val="clear" w:color="auto" w:fill="0D5672" w:themeFill="accent1" w:themeFillShade="80"/>
          </w:tcPr>
          <w:p w14:paraId="04971622" w14:textId="77777777" w:rsidR="00800901" w:rsidRPr="00FD038C" w:rsidRDefault="00800901" w:rsidP="000B67C8">
            <w:pPr>
              <w:pStyle w:val="Month"/>
              <w:rPr>
                <w:sz w:val="72"/>
                <w:szCs w:val="72"/>
              </w:rPr>
            </w:pPr>
            <w:r w:rsidRPr="00FD038C">
              <w:rPr>
                <w:sz w:val="72"/>
                <w:szCs w:val="72"/>
              </w:rPr>
              <w:lastRenderedPageBreak/>
              <w:t>July</w:t>
            </w:r>
          </w:p>
        </w:tc>
        <w:tc>
          <w:tcPr>
            <w:tcW w:w="2498" w:type="pct"/>
            <w:gridSpan w:val="4"/>
            <w:shd w:val="clear" w:color="auto" w:fill="0D5672" w:themeFill="accent1" w:themeFillShade="80"/>
          </w:tcPr>
          <w:p w14:paraId="3338C495" w14:textId="2E572093" w:rsidR="00800901" w:rsidRPr="00FD038C" w:rsidRDefault="00FD038C" w:rsidP="00FD038C">
            <w:pPr>
              <w:jc w:val="right"/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</w:pPr>
            <w:r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</w:t>
            </w:r>
            <w:r w:rsidR="008F3CF1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6</w:t>
            </w:r>
          </w:p>
        </w:tc>
      </w:tr>
      <w:tr w:rsidR="00800901" w14:paraId="3EEFC9BE" w14:textId="77777777" w:rsidTr="00DA3AB0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C59BD0E" w14:textId="77777777" w:rsidR="00800901" w:rsidRDefault="00BD2C1F" w:rsidP="000B67C8">
            <w:pPr>
              <w:pStyle w:val="Days"/>
            </w:pPr>
            <w:sdt>
              <w:sdtPr>
                <w:id w:val="1253935943"/>
                <w:placeholder>
                  <w:docPart w:val="7C4C44E566D74669BBD035BBCB3A689B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9B697BA" w14:textId="77777777" w:rsidR="00800901" w:rsidRDefault="00BD2C1F" w:rsidP="000B67C8">
            <w:pPr>
              <w:pStyle w:val="Days"/>
            </w:pPr>
            <w:sdt>
              <w:sdtPr>
                <w:id w:val="1983808472"/>
                <w:placeholder>
                  <w:docPart w:val="3796F00C6ED147DE86F966DEE923E057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CE7AC03" w14:textId="77777777" w:rsidR="00800901" w:rsidRDefault="00BD2C1F" w:rsidP="000B67C8">
            <w:pPr>
              <w:pStyle w:val="Days"/>
            </w:pPr>
            <w:sdt>
              <w:sdtPr>
                <w:id w:val="1148317476"/>
                <w:placeholder>
                  <w:docPart w:val="48C87D195AC64498A8B2CF46039AE12B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EBEC914" w14:textId="77777777" w:rsidR="00800901" w:rsidRDefault="00BD2C1F" w:rsidP="000B67C8">
            <w:pPr>
              <w:pStyle w:val="Days"/>
            </w:pPr>
            <w:sdt>
              <w:sdtPr>
                <w:id w:val="-1272541922"/>
                <w:placeholder>
                  <w:docPart w:val="8F38D00414C14D4CACFD3FF79F8411BF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834E3E0" w14:textId="77777777" w:rsidR="00800901" w:rsidRDefault="00BD2C1F" w:rsidP="000B67C8">
            <w:pPr>
              <w:pStyle w:val="Days"/>
            </w:pPr>
            <w:sdt>
              <w:sdtPr>
                <w:id w:val="189886748"/>
                <w:placeholder>
                  <w:docPart w:val="7EDC1E2940E846CE8EBB317E50EFBD30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016D987" w14:textId="77777777" w:rsidR="00800901" w:rsidRDefault="00BD2C1F" w:rsidP="000B67C8">
            <w:pPr>
              <w:pStyle w:val="Days"/>
            </w:pPr>
            <w:sdt>
              <w:sdtPr>
                <w:id w:val="-1507045536"/>
                <w:placeholder>
                  <w:docPart w:val="07DD5595D7F54798BB5986B5F890B14E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7A3B8A7" w14:textId="77777777" w:rsidR="00800901" w:rsidRDefault="00BD2C1F" w:rsidP="000B67C8">
            <w:pPr>
              <w:pStyle w:val="Days"/>
            </w:pPr>
            <w:sdt>
              <w:sdtPr>
                <w:id w:val="2020356947"/>
                <w:placeholder>
                  <w:docPart w:val="4512609D709C49BF8B3430B174FD22A0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AA1548" w14:paraId="7A9EED00" w14:textId="77777777" w:rsidTr="00DA3AB0">
        <w:tblPrEx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1B4728" w14:textId="77777777" w:rsidR="00AA1548" w:rsidRDefault="00AA1548" w:rsidP="00AA1548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8587CD" w14:textId="77777777" w:rsidR="00AA1548" w:rsidRDefault="00AA1548" w:rsidP="00AA1548">
            <w:pPr>
              <w:pStyle w:val="Date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B774C6" w14:textId="77777777" w:rsidR="00AA1548" w:rsidRDefault="00AA1548" w:rsidP="00AA1548">
            <w:pPr>
              <w:pStyle w:val="Date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07BDB3" w14:textId="77777777" w:rsidR="00AA1548" w:rsidRDefault="00AA1548" w:rsidP="00AA1548">
            <w:pPr>
              <w:pStyle w:val="Dates"/>
            </w:pPr>
            <w:r w:rsidRPr="000F08BC">
              <w:t>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056574" w14:textId="77777777" w:rsidR="00AA1548" w:rsidRDefault="00AA1548" w:rsidP="00AA1548">
            <w:pPr>
              <w:pStyle w:val="Dates"/>
            </w:pPr>
            <w:r w:rsidRPr="000F08BC">
              <w:t>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11DC7F" w14:textId="77777777" w:rsidR="00AA1548" w:rsidRDefault="00AA1548" w:rsidP="00AA1548">
            <w:pPr>
              <w:pStyle w:val="Dates"/>
            </w:pPr>
            <w:r w:rsidRPr="000F08BC">
              <w:t>3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44C74F" w14:textId="77777777" w:rsidR="00AA1548" w:rsidRDefault="00AA1548" w:rsidP="00AA1548">
            <w:pPr>
              <w:pStyle w:val="Dates"/>
            </w:pPr>
            <w:r w:rsidRPr="000F08BC">
              <w:t>4</w:t>
            </w:r>
          </w:p>
        </w:tc>
      </w:tr>
      <w:tr w:rsidR="00AA1548" w:rsidRPr="00B80004" w14:paraId="62D7416F" w14:textId="77777777" w:rsidTr="00DA3AB0">
        <w:tblPrEx>
          <w:tblLook w:val="04A0" w:firstRow="1" w:lastRow="0" w:firstColumn="1" w:lastColumn="0" w:noHBand="0" w:noVBand="1"/>
        </w:tblPrEx>
        <w:trPr>
          <w:trHeight w:hRule="exact" w:val="152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DF707E5" w14:textId="77777777" w:rsidR="00AA1548" w:rsidRDefault="00AA1548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F6AF70" w14:textId="77777777" w:rsidR="00AA1548" w:rsidRDefault="00AA1548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B52DF6" w14:textId="77777777" w:rsidR="00AA1548" w:rsidRDefault="00AA1548" w:rsidP="00AA1548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1E0FAB" w14:textId="77777777" w:rsidR="00BF00E2" w:rsidRDefault="008F3CF1" w:rsidP="00AA1548">
            <w:pPr>
              <w:rPr>
                <w:highlight w:val="yellow"/>
              </w:rPr>
            </w:pPr>
            <w:r w:rsidRPr="00B91942">
              <w:rPr>
                <w:color w:val="FFFFFF" w:themeColor="background1"/>
                <w:highlight w:val="cyan"/>
              </w:rPr>
              <w:t>CCC Mass</w:t>
            </w:r>
            <w:r w:rsidR="00095FAD" w:rsidRPr="00B91942">
              <w:rPr>
                <w:color w:val="FFFFFF" w:themeColor="background1"/>
                <w:highlight w:val="cyan"/>
              </w:rPr>
              <w:t xml:space="preserve"> &amp; Lunch</w:t>
            </w:r>
            <w:r w:rsidR="001B39CE" w:rsidRPr="00B91942">
              <w:rPr>
                <w:color w:val="FFFFFF" w:themeColor="background1"/>
                <w:highlight w:val="cyan"/>
              </w:rPr>
              <w:t xml:space="preserve"> (S/PH/K)[M] @ 11am</w:t>
            </w:r>
            <w:r w:rsidR="00DA3AB0">
              <w:br/>
            </w:r>
          </w:p>
          <w:p w14:paraId="65493CAE" w14:textId="77777777" w:rsidR="00506E8A" w:rsidRDefault="00506E8A" w:rsidP="00AA1548">
            <w:pPr>
              <w:rPr>
                <w:highlight w:val="yellow"/>
              </w:rPr>
            </w:pPr>
          </w:p>
          <w:p w14:paraId="20E41792" w14:textId="77777777" w:rsidR="00506E8A" w:rsidRDefault="00506E8A" w:rsidP="00AA1548">
            <w:pPr>
              <w:rPr>
                <w:highlight w:val="yellow"/>
              </w:rPr>
            </w:pPr>
          </w:p>
          <w:p w14:paraId="09678CA0" w14:textId="45A9DF30" w:rsidR="00AA1548" w:rsidRDefault="00DA3AB0" w:rsidP="00AA1548">
            <w:r w:rsidRPr="002E660A">
              <w:rPr>
                <w:highlight w:val="yellow"/>
              </w:rPr>
              <w:t xml:space="preserve">YSN </w:t>
            </w:r>
            <w:r w:rsidR="0031399B" w:rsidRPr="002E660A">
              <w:rPr>
                <w:highlight w:val="yellow"/>
              </w:rPr>
              <w:t>(FB 3&amp;4) [Y]</w:t>
            </w:r>
            <w:r w:rsidR="005400BE" w:rsidRPr="002E660A">
              <w:rPr>
                <w:highlight w:val="yellow"/>
              </w:rPr>
              <w:t xml:space="preserve"> </w:t>
            </w:r>
            <w:r w:rsidR="0031399B" w:rsidRPr="002E660A">
              <w:rPr>
                <w:highlight w:val="yellow"/>
              </w:rPr>
              <w:t>@6</w:t>
            </w:r>
            <w:r w:rsidR="008A527C" w:rsidRPr="002E660A">
              <w:rPr>
                <w:highlight w:val="yellow"/>
              </w:rPr>
              <w:t>:45pm</w:t>
            </w:r>
          </w:p>
          <w:p w14:paraId="3182EDFB" w14:textId="77777777" w:rsidR="00DA3AB0" w:rsidRDefault="00DA3AB0" w:rsidP="00AA1548"/>
          <w:p w14:paraId="53B0FAC7" w14:textId="20CF3DDC" w:rsidR="00DA3AB0" w:rsidRDefault="00DA3AB0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0DFC32" w14:textId="77777777" w:rsidR="00AA1548" w:rsidRDefault="005400BE" w:rsidP="00AA1548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 w:rsidR="00071D4E">
              <w:t>[M] @10am</w:t>
            </w:r>
            <w:r w:rsidR="00071D4E">
              <w:br/>
            </w:r>
            <w:r w:rsidR="00EE414B">
              <w:t>F.C.(FB1)[M</w:t>
            </w:r>
            <w:r w:rsidR="001427C1">
              <w:t>]</w:t>
            </w:r>
            <w:r w:rsidR="00EE414B">
              <w:t xml:space="preserve"> @6:45pm</w:t>
            </w:r>
          </w:p>
          <w:p w14:paraId="479177EA" w14:textId="5A07C904" w:rsidR="00BF4E60" w:rsidRDefault="00BF4E60" w:rsidP="00AA1548">
            <w:proofErr w:type="spellStart"/>
            <w:r>
              <w:t>Cenaculo</w:t>
            </w:r>
            <w:proofErr w:type="spellEnd"/>
            <w:r>
              <w:t xml:space="preserve"> (JB2)[</w:t>
            </w:r>
            <w:r w:rsidR="00F0650E">
              <w:t>w</w:t>
            </w:r>
            <w:r>
              <w:t>]</w:t>
            </w:r>
            <w:r w:rsidR="005C1E2C">
              <w:t xml:space="preserve"> @6:45pm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B21AC2" w14:textId="12F12DF8" w:rsidR="00AA1548" w:rsidRPr="00B80004" w:rsidRDefault="00051C43" w:rsidP="00AA1548">
            <w:r w:rsidRPr="00B80004">
              <w:t>Rosary &amp; D.M. (CH) [</w:t>
            </w:r>
            <w:r w:rsidR="00817848">
              <w:t>w</w:t>
            </w:r>
            <w:r w:rsidRPr="00B80004">
              <w:t>]</w:t>
            </w:r>
            <w:r w:rsidR="00B80004" w:rsidRPr="00B80004">
              <w:t xml:space="preserve"> </w:t>
            </w:r>
            <w:r w:rsidR="00B80004">
              <w:t>@3pm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932C93" w14:textId="77777777" w:rsidR="008F277E" w:rsidRDefault="008F277E" w:rsidP="00AA1548"/>
          <w:p w14:paraId="775FBA25" w14:textId="77777777" w:rsidR="008F277E" w:rsidRDefault="008F277E" w:rsidP="00AA1548"/>
          <w:p w14:paraId="5A7E3D09" w14:textId="77777777" w:rsidR="008F277E" w:rsidRDefault="008F277E" w:rsidP="00AA1548"/>
          <w:p w14:paraId="51E36273" w14:textId="77777777" w:rsidR="008F277E" w:rsidRDefault="008F277E" w:rsidP="00AA1548"/>
          <w:p w14:paraId="75B95AA4" w14:textId="7C21EC6A" w:rsidR="00AA1548" w:rsidRPr="00B80004" w:rsidRDefault="0059627A" w:rsidP="00AA1548">
            <w:r>
              <w:t xml:space="preserve">Holy Land Religious Items Sale (PH)[Y] </w:t>
            </w:r>
            <w:r w:rsidR="002E7F22">
              <w:t>4pm-8pm</w:t>
            </w:r>
          </w:p>
        </w:tc>
      </w:tr>
      <w:tr w:rsidR="00AA1548" w14:paraId="7ADA03DA" w14:textId="77777777" w:rsidTr="00DA3AB0">
        <w:tblPrEx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F622E7" w14:textId="77777777" w:rsidR="00AA1548" w:rsidRDefault="00AA1548" w:rsidP="00AA1548">
            <w:pPr>
              <w:pStyle w:val="Dates"/>
            </w:pPr>
            <w:r>
              <w:t>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A5E11E" w14:textId="77777777" w:rsidR="00AA1548" w:rsidRDefault="00AA1548" w:rsidP="00AA1548">
            <w:pPr>
              <w:pStyle w:val="Dates"/>
            </w:pPr>
            <w:r w:rsidRPr="000F08BC">
              <w:t>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BA16A4" w14:textId="77777777" w:rsidR="00AA1548" w:rsidRDefault="00AA1548" w:rsidP="00AA1548">
            <w:pPr>
              <w:pStyle w:val="Dates"/>
            </w:pPr>
            <w:r w:rsidRPr="000F08BC">
              <w:t>7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0343C8" w14:textId="77777777" w:rsidR="00AA1548" w:rsidRDefault="00AA1548" w:rsidP="00AA1548">
            <w:pPr>
              <w:pStyle w:val="Dates"/>
            </w:pPr>
            <w:r w:rsidRPr="000F08BC">
              <w:t>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4C1DF5" w14:textId="77777777" w:rsidR="00AA1548" w:rsidRDefault="00AA1548" w:rsidP="00AA1548">
            <w:pPr>
              <w:pStyle w:val="Dates"/>
            </w:pPr>
            <w:r w:rsidRPr="000F08BC">
              <w:t>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2612BA" w14:textId="77777777" w:rsidR="00AA1548" w:rsidRDefault="00AA1548" w:rsidP="00AA1548">
            <w:pPr>
              <w:pStyle w:val="Dates"/>
            </w:pPr>
            <w:r w:rsidRPr="000F08BC">
              <w:t>10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A9316D" w14:textId="77777777" w:rsidR="00AA1548" w:rsidRDefault="00AA1548" w:rsidP="00AA1548">
            <w:pPr>
              <w:pStyle w:val="Dates"/>
            </w:pPr>
            <w:r w:rsidRPr="000F08BC">
              <w:t>11</w:t>
            </w:r>
          </w:p>
        </w:tc>
      </w:tr>
      <w:tr w:rsidR="00AA1548" w:rsidRPr="00736E29" w14:paraId="5812A500" w14:textId="77777777" w:rsidTr="00DA3AB0">
        <w:tblPrEx>
          <w:tblLook w:val="04A0" w:firstRow="1" w:lastRow="0" w:firstColumn="1" w:lastColumn="0" w:noHBand="0" w:noVBand="1"/>
        </w:tblPrEx>
        <w:trPr>
          <w:trHeight w:hRule="exact" w:val="152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C7A160" w14:textId="77777777" w:rsidR="00AA1548" w:rsidRDefault="008D359A" w:rsidP="00AA1548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</w:t>
            </w:r>
            <w:r w:rsidR="00FF715C">
              <w:t>fast</w:t>
            </w:r>
            <w:proofErr w:type="spellEnd"/>
            <w:r w:rsidR="00C0031D">
              <w:t>(PH/K)[M] @</w:t>
            </w:r>
            <w:r w:rsidR="008F277E">
              <w:t>7am</w:t>
            </w:r>
          </w:p>
          <w:p w14:paraId="36B2DF52" w14:textId="77777777" w:rsidR="008F277E" w:rsidRDefault="008F277E" w:rsidP="00AA1548"/>
          <w:p w14:paraId="0D2B8717" w14:textId="77777777" w:rsidR="008F277E" w:rsidRDefault="008F277E" w:rsidP="00AA1548"/>
          <w:p w14:paraId="18D2B98F" w14:textId="691CE62B" w:rsidR="008F277E" w:rsidRDefault="008F277E" w:rsidP="00AA1548">
            <w:r>
              <w:t xml:space="preserve">Holy Land Religious Items Sale (PH)[Y] </w:t>
            </w:r>
            <w:r w:rsidR="002E7F22">
              <w:t>8am-8pm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6BC74C" w14:textId="0EF97259" w:rsidR="00AA1548" w:rsidRPr="00947D61" w:rsidRDefault="002E7F22" w:rsidP="00AA1548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</w:t>
            </w:r>
            <w:r w:rsidR="00DF6436" w:rsidRPr="00947D61">
              <w:rPr>
                <w:lang w:val="es-ES"/>
              </w:rPr>
              <w:t xml:space="preserve"> (FB</w:t>
            </w:r>
            <w:r w:rsidR="009C6D80" w:rsidRPr="00947D61">
              <w:rPr>
                <w:lang w:val="es-ES"/>
              </w:rPr>
              <w:t>2</w:t>
            </w:r>
            <w:r w:rsidR="00DF6436" w:rsidRPr="00947D61">
              <w:rPr>
                <w:lang w:val="es-ES"/>
              </w:rPr>
              <w:t>)</w:t>
            </w:r>
            <w:r w:rsidR="00947D61" w:rsidRPr="00947D61">
              <w:rPr>
                <w:lang w:val="es-ES"/>
              </w:rPr>
              <w:t>[</w:t>
            </w:r>
            <w:r w:rsidR="009C33D8">
              <w:rPr>
                <w:lang w:val="es-ES"/>
              </w:rPr>
              <w:t>w</w:t>
            </w:r>
            <w:r w:rsidR="00947D61" w:rsidRPr="00947D61">
              <w:rPr>
                <w:lang w:val="es-ES"/>
              </w:rPr>
              <w:t>]@10am</w:t>
            </w:r>
          </w:p>
          <w:p w14:paraId="6725640F" w14:textId="40E287C7" w:rsidR="00947D61" w:rsidRPr="009C33D8" w:rsidRDefault="00947D61" w:rsidP="00AA1548">
            <w:pPr>
              <w:rPr>
                <w:lang w:val="es-ES"/>
              </w:rPr>
            </w:pPr>
            <w:r w:rsidRPr="009C33D8">
              <w:rPr>
                <w:lang w:val="es-ES"/>
              </w:rPr>
              <w:t>S Cursillo (JB2)[</w:t>
            </w:r>
            <w:r w:rsidR="009C33D8" w:rsidRPr="009C33D8">
              <w:rPr>
                <w:lang w:val="es-ES"/>
              </w:rPr>
              <w:t>w</w:t>
            </w:r>
            <w:r w:rsidRPr="009C33D8">
              <w:rPr>
                <w:lang w:val="es-ES"/>
              </w:rPr>
              <w:t>] @6pm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BCC01A" w14:textId="77777777" w:rsidR="00CA63C0" w:rsidRPr="00CA63C0" w:rsidRDefault="00CA63C0" w:rsidP="00CA63C0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6B430175" w14:textId="786CC8DE" w:rsidR="00085CA5" w:rsidRPr="00FA556F" w:rsidRDefault="00085CA5" w:rsidP="00085CA5">
            <w:pPr>
              <w:rPr>
                <w:lang w:val="es-ES"/>
              </w:rPr>
            </w:pPr>
            <w:r w:rsidRPr="00FA556F">
              <w:rPr>
                <w:lang w:val="es-ES"/>
              </w:rPr>
              <w:t>E Cursillo (FB2)[</w:t>
            </w:r>
            <w:r w:rsidR="00B54ECE">
              <w:rPr>
                <w:lang w:val="es-ES"/>
              </w:rPr>
              <w:t>w</w:t>
            </w:r>
            <w:r w:rsidRPr="00FA556F">
              <w:rPr>
                <w:lang w:val="es-ES"/>
              </w:rPr>
              <w:t>]</w:t>
            </w:r>
          </w:p>
          <w:p w14:paraId="049BDA9F" w14:textId="77777777" w:rsidR="00085CA5" w:rsidRPr="00FA556F" w:rsidRDefault="00085CA5" w:rsidP="00085CA5">
            <w:pPr>
              <w:rPr>
                <w:lang w:val="es-ES"/>
              </w:rPr>
            </w:pPr>
            <w:r w:rsidRPr="00FA556F">
              <w:rPr>
                <w:lang w:val="es-ES"/>
              </w:rPr>
              <w:t>@10am</w:t>
            </w:r>
          </w:p>
          <w:p w14:paraId="2D3D6A5C" w14:textId="77777777" w:rsidR="00CC608C" w:rsidRDefault="00CC608C" w:rsidP="00CC608C">
            <w:r>
              <w:t>S.M. (PH)[M] @6pm</w:t>
            </w:r>
          </w:p>
          <w:p w14:paraId="207C8DBC" w14:textId="77777777" w:rsidR="00AA1548" w:rsidRPr="00FA556F" w:rsidRDefault="00AA1548" w:rsidP="00085CA5">
            <w:pPr>
              <w:rPr>
                <w:lang w:val="es-ES"/>
              </w:rPr>
            </w:pPr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56298E" w14:textId="77777777" w:rsidR="00AA1548" w:rsidRPr="00FA556F" w:rsidRDefault="00AA1548" w:rsidP="00AA1548">
            <w:pPr>
              <w:rPr>
                <w:lang w:val="es-ES"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8518A2" w14:textId="56747110" w:rsidR="00AA1548" w:rsidRPr="00FA556F" w:rsidRDefault="004624DF" w:rsidP="00AA1548">
            <w:pPr>
              <w:rPr>
                <w:lang w:val="es-ES"/>
              </w:rPr>
            </w:pPr>
            <w:proofErr w:type="spellStart"/>
            <w:r>
              <w:t>Cenaculo</w:t>
            </w:r>
            <w:proofErr w:type="spellEnd"/>
            <w:r>
              <w:t xml:space="preserve"> (JB2)[</w:t>
            </w:r>
            <w:r w:rsidR="00F0650E">
              <w:t>w</w:t>
            </w:r>
            <w:r>
              <w:t>] @6:45pm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4E0408" w14:textId="77777777" w:rsidR="00AA1548" w:rsidRPr="007E3C0E" w:rsidRDefault="0038207A" w:rsidP="00AA1548">
            <w:r w:rsidRPr="007E3C0E">
              <w:t>VAM (CO)</w:t>
            </w:r>
            <w:r w:rsidR="007E3C0E" w:rsidRPr="007E3C0E">
              <w:t>[M] @10am</w:t>
            </w:r>
          </w:p>
          <w:p w14:paraId="3AE1D629" w14:textId="7B8A64B4" w:rsidR="007E3C0E" w:rsidRPr="00B228FC" w:rsidRDefault="007E3C0E" w:rsidP="007E3C0E">
            <w:r w:rsidRPr="00B228FC">
              <w:t>Rosary &amp; D.M. (CH)[</w:t>
            </w:r>
            <w:r w:rsidR="00F0650E">
              <w:t>w</w:t>
            </w:r>
            <w:r w:rsidRPr="00B228FC">
              <w:t>]</w:t>
            </w:r>
          </w:p>
          <w:p w14:paraId="04E1C907" w14:textId="77777777" w:rsidR="007E3C0E" w:rsidRPr="00B228FC" w:rsidRDefault="007E3C0E" w:rsidP="007E3C0E">
            <w:r>
              <w:t>@2:30pm</w:t>
            </w:r>
          </w:p>
          <w:p w14:paraId="4E0ED5D8" w14:textId="0CB4E63B" w:rsidR="007E3C0E" w:rsidRPr="007E3C0E" w:rsidRDefault="00D27889" w:rsidP="00AA1548">
            <w:proofErr w:type="spellStart"/>
            <w:r w:rsidRPr="00B80004">
              <w:t>SoSA</w:t>
            </w:r>
            <w:proofErr w:type="spellEnd"/>
            <w:r w:rsidRPr="00B80004">
              <w:t xml:space="preserve"> (PH)[M] @6pm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70E9E8" w14:textId="77777777" w:rsidR="00D905A3" w:rsidRDefault="00D905A3" w:rsidP="00D905A3">
            <w:r w:rsidRPr="002E660A">
              <w:rPr>
                <w:highlight w:val="yellow"/>
              </w:rPr>
              <w:t>Baptisms(S)[M] @10am</w:t>
            </w:r>
          </w:p>
          <w:p w14:paraId="47824771" w14:textId="77777777" w:rsidR="00AA1548" w:rsidRDefault="007514CE" w:rsidP="00AA1548">
            <w:r w:rsidRPr="00CC6BA3">
              <w:rPr>
                <w:highlight w:val="yellow"/>
              </w:rPr>
              <w:t>Pre-Bap Class (FB5)[M] @10am</w:t>
            </w:r>
          </w:p>
          <w:p w14:paraId="2A2E94E3" w14:textId="709BFEA8" w:rsidR="00736E29" w:rsidRPr="00736E29" w:rsidRDefault="00736E29" w:rsidP="00AA1548">
            <w:r w:rsidRPr="00450664">
              <w:rPr>
                <w:highlight w:val="yellow"/>
              </w:rPr>
              <w:t>Diocesan YFF Day</w:t>
            </w:r>
            <w:r w:rsidR="009A7B55" w:rsidRPr="00450664">
              <w:rPr>
                <w:highlight w:val="yellow"/>
              </w:rPr>
              <w:t xml:space="preserve"> (PH/K)</w:t>
            </w:r>
            <w:r w:rsidR="009A7B55" w:rsidRPr="00450664">
              <w:rPr>
                <w:highlight w:val="yellow"/>
              </w:rPr>
              <w:br/>
              <w:t>8am-4pm</w:t>
            </w:r>
          </w:p>
        </w:tc>
      </w:tr>
      <w:tr w:rsidR="00AA1548" w14:paraId="1553F4A3" w14:textId="77777777" w:rsidTr="00DA3AB0">
        <w:tblPrEx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50D75A" w14:textId="77777777" w:rsidR="00AA1548" w:rsidRDefault="00AA1548" w:rsidP="00AA1548">
            <w:pPr>
              <w:pStyle w:val="Dates"/>
            </w:pPr>
            <w:r>
              <w:t>12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62762E" w14:textId="77777777" w:rsidR="00AA1548" w:rsidRDefault="00AA1548" w:rsidP="00AA1548">
            <w:pPr>
              <w:pStyle w:val="Dates"/>
            </w:pPr>
            <w:r w:rsidRPr="000F08BC">
              <w:t>13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5C9E6D" w14:textId="77777777" w:rsidR="00AA1548" w:rsidRDefault="00AA1548" w:rsidP="00AA1548">
            <w:pPr>
              <w:pStyle w:val="Dates"/>
            </w:pPr>
            <w:r w:rsidRPr="000F08BC">
              <w:t>14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367BAA" w14:textId="77777777" w:rsidR="00AA1548" w:rsidRDefault="00AA1548" w:rsidP="00AA1548">
            <w:pPr>
              <w:pStyle w:val="Dates"/>
            </w:pPr>
            <w:r w:rsidRPr="000F08BC">
              <w:t>15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332E7D9" w14:textId="77777777" w:rsidR="00AA1548" w:rsidRDefault="00AA1548" w:rsidP="00AA1548">
            <w:pPr>
              <w:pStyle w:val="Dates"/>
            </w:pPr>
            <w:r w:rsidRPr="000F08BC"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F55E6D" w14:textId="77777777" w:rsidR="00AA1548" w:rsidRDefault="00AA1548" w:rsidP="00AA1548">
            <w:pPr>
              <w:pStyle w:val="Dates"/>
            </w:pPr>
            <w:r w:rsidRPr="000F08BC">
              <w:t>17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A345956" w14:textId="77777777" w:rsidR="00AA1548" w:rsidRDefault="00AA1548" w:rsidP="00AA1548">
            <w:pPr>
              <w:pStyle w:val="Dates"/>
            </w:pPr>
            <w:r w:rsidRPr="000F08BC">
              <w:t>18</w:t>
            </w:r>
          </w:p>
        </w:tc>
      </w:tr>
      <w:tr w:rsidR="00AA1548" w14:paraId="23227EFA" w14:textId="77777777" w:rsidTr="00DA3AB0">
        <w:tblPrEx>
          <w:tblLook w:val="04A0" w:firstRow="1" w:lastRow="0" w:firstColumn="1" w:lastColumn="0" w:noHBand="0" w:noVBand="1"/>
        </w:tblPrEx>
        <w:trPr>
          <w:trHeight w:hRule="exact" w:val="152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0DCD420" w14:textId="77777777" w:rsidR="00AA1548" w:rsidRDefault="00AA1548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C2B155" w14:textId="07DA5ACA" w:rsidR="00301ED6" w:rsidRDefault="00301ED6" w:rsidP="00AA1548">
            <w:r w:rsidRPr="00947D61">
              <w:t>S Cursillo (JB2)[</w:t>
            </w:r>
            <w:r w:rsidR="009C33D8">
              <w:t>w</w:t>
            </w:r>
            <w:r w:rsidRPr="00947D61">
              <w:t>] @6p</w:t>
            </w:r>
            <w:r>
              <w:t>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7400C5" w14:textId="77777777" w:rsidR="00CA63C0" w:rsidRPr="00857205" w:rsidRDefault="00CA63C0" w:rsidP="00CA63C0">
            <w:r w:rsidRPr="00857205">
              <w:t>Quilters.(JB4)[w]@8am</w:t>
            </w:r>
          </w:p>
          <w:p w14:paraId="1A228B75" w14:textId="6FA9478E" w:rsidR="00AA1548" w:rsidRDefault="00CC608C" w:rsidP="00AA1548">
            <w:r>
              <w:t>D</w:t>
            </w:r>
            <w:r w:rsidR="00DC63CA">
              <w:t xml:space="preserve">.M. </w:t>
            </w:r>
            <w:r w:rsidR="00436055">
              <w:t xml:space="preserve">Prayer Group </w:t>
            </w:r>
            <w:r w:rsidR="00DC63CA">
              <w:t>(</w:t>
            </w:r>
            <w:r w:rsidR="00436055">
              <w:t>JB1</w:t>
            </w:r>
            <w:r w:rsidR="00DC63CA">
              <w:t>)[</w:t>
            </w:r>
            <w:r w:rsidR="00B54ECE">
              <w:t>w</w:t>
            </w:r>
            <w:r w:rsidR="00DC63CA">
              <w:t>] @</w:t>
            </w:r>
            <w:r w:rsidR="006D7615">
              <w:t>8:15am</w:t>
            </w:r>
          </w:p>
          <w:p w14:paraId="4219DE53" w14:textId="5D42AF9E" w:rsidR="000D0A2B" w:rsidRDefault="000D0A2B" w:rsidP="00085CA5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246FC8" w14:textId="77777777" w:rsidR="00BF00E2" w:rsidRDefault="00BF00E2" w:rsidP="00AA1548">
            <w:pPr>
              <w:rPr>
                <w:highlight w:val="yellow"/>
              </w:rPr>
            </w:pPr>
          </w:p>
          <w:p w14:paraId="309416E9" w14:textId="77777777" w:rsidR="00BF00E2" w:rsidRDefault="00BF00E2" w:rsidP="00AA1548">
            <w:pPr>
              <w:rPr>
                <w:highlight w:val="yellow"/>
              </w:rPr>
            </w:pPr>
          </w:p>
          <w:p w14:paraId="72E459EF" w14:textId="77777777" w:rsidR="00BF00E2" w:rsidRDefault="00BF00E2" w:rsidP="00AA1548">
            <w:pPr>
              <w:rPr>
                <w:highlight w:val="yellow"/>
              </w:rPr>
            </w:pPr>
          </w:p>
          <w:p w14:paraId="6C6FD0A1" w14:textId="77777777" w:rsidR="00BF00E2" w:rsidRDefault="00BF00E2" w:rsidP="00AA1548">
            <w:pPr>
              <w:rPr>
                <w:highlight w:val="yellow"/>
              </w:rPr>
            </w:pPr>
          </w:p>
          <w:p w14:paraId="7572E4D3" w14:textId="3D5B238E" w:rsidR="00AA1548" w:rsidRDefault="00172C9A" w:rsidP="00AA1548">
            <w:r w:rsidRPr="00076734">
              <w:rPr>
                <w:highlight w:val="yellow"/>
              </w:rPr>
              <w:t>YSN (FB 3&amp;4) [Y] @6:45pm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2BA1C36" w14:textId="350058CD" w:rsidR="007F7799" w:rsidRPr="007F7799" w:rsidRDefault="007F7799" w:rsidP="00AA1548">
            <w:pPr>
              <w:rPr>
                <w:lang w:val="es-ES"/>
              </w:rPr>
            </w:pPr>
            <w:r w:rsidRPr="007F7799">
              <w:rPr>
                <w:lang w:val="es-ES"/>
              </w:rPr>
              <w:t>P.C</w:t>
            </w:r>
            <w:r>
              <w:rPr>
                <w:lang w:val="es-ES"/>
              </w:rPr>
              <w:t xml:space="preserve">. (JB3)[M] @6:45pm </w:t>
            </w:r>
          </w:p>
          <w:p w14:paraId="7D6FAD49" w14:textId="77777777" w:rsidR="00AA1548" w:rsidRDefault="004624DF" w:rsidP="00AA1548">
            <w:pPr>
              <w:rPr>
                <w:lang w:val="es-ES"/>
              </w:rPr>
            </w:pPr>
            <w:proofErr w:type="spellStart"/>
            <w:r w:rsidRPr="007F7799">
              <w:rPr>
                <w:lang w:val="es-ES"/>
              </w:rPr>
              <w:t>Cenaculo</w:t>
            </w:r>
            <w:proofErr w:type="spellEnd"/>
            <w:r w:rsidRPr="007F7799">
              <w:rPr>
                <w:lang w:val="es-ES"/>
              </w:rPr>
              <w:t xml:space="preserve"> (JB2)[</w:t>
            </w:r>
            <w:r w:rsidR="00F0650E">
              <w:rPr>
                <w:lang w:val="es-ES"/>
              </w:rPr>
              <w:t>w</w:t>
            </w:r>
            <w:r w:rsidRPr="007F7799">
              <w:rPr>
                <w:lang w:val="es-ES"/>
              </w:rPr>
              <w:t>] @6:45pm</w:t>
            </w:r>
          </w:p>
          <w:p w14:paraId="4057B8A3" w14:textId="77777777" w:rsidR="00CB153C" w:rsidRDefault="00CB153C" w:rsidP="00CB153C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  <w:p w14:paraId="53C16837" w14:textId="59F1FF34" w:rsidR="00CB153C" w:rsidRPr="00CB153C" w:rsidRDefault="00CB153C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EBBEC4" w14:textId="2D4FA6A9" w:rsidR="00AA1548" w:rsidRPr="00B228FC" w:rsidRDefault="00B228FC" w:rsidP="00AA1548">
            <w:r w:rsidRPr="00B228FC">
              <w:t>Rosary &amp; D.M. (CH)[</w:t>
            </w:r>
            <w:r w:rsidR="00F0650E">
              <w:t>w</w:t>
            </w:r>
            <w:r w:rsidRPr="00B228FC">
              <w:t>]</w:t>
            </w:r>
          </w:p>
          <w:p w14:paraId="2C935036" w14:textId="32B39E82" w:rsidR="00312EB0" w:rsidRPr="006A69DE" w:rsidRDefault="00B228FC" w:rsidP="00AA1548">
            <w:pPr>
              <w:rPr>
                <w:lang w:val="es-ES"/>
              </w:rPr>
            </w:pPr>
            <w:r w:rsidRPr="006A69DE">
              <w:rPr>
                <w:lang w:val="es-ES"/>
              </w:rPr>
              <w:t>@2:30pm</w:t>
            </w:r>
          </w:p>
          <w:p w14:paraId="7C205ADE" w14:textId="77777777" w:rsidR="00312EB0" w:rsidRPr="006A69DE" w:rsidRDefault="00312EB0" w:rsidP="00AA1548">
            <w:pPr>
              <w:rPr>
                <w:lang w:val="es-ES"/>
              </w:rPr>
            </w:pPr>
          </w:p>
          <w:p w14:paraId="54D632FF" w14:textId="77777777" w:rsidR="00312EB0" w:rsidRPr="006A69DE" w:rsidRDefault="00312EB0" w:rsidP="00AA1548">
            <w:pPr>
              <w:rPr>
                <w:lang w:val="es-ES"/>
              </w:rPr>
            </w:pPr>
          </w:p>
          <w:p w14:paraId="678710B7" w14:textId="6829D7FE" w:rsidR="00312EB0" w:rsidRPr="006A69DE" w:rsidRDefault="00312EB0" w:rsidP="00AA1548">
            <w:pPr>
              <w:rPr>
                <w:color w:val="FFFFFF" w:themeColor="background1"/>
                <w:highlight w:val="magenta"/>
                <w:lang w:val="es-ES"/>
              </w:rPr>
            </w:pPr>
            <w:r w:rsidRPr="006A69DE">
              <w:rPr>
                <w:color w:val="FFFFFF" w:themeColor="background1"/>
                <w:highlight w:val="magenta"/>
                <w:lang w:val="es-ES"/>
              </w:rPr>
              <w:t xml:space="preserve">ST. ANN NOVENA </w:t>
            </w:r>
            <w:r w:rsidR="002E03DE" w:rsidRPr="006A69DE">
              <w:rPr>
                <w:color w:val="FFFFFF" w:themeColor="background1"/>
                <w:highlight w:val="magenta"/>
                <w:lang w:val="es-ES"/>
              </w:rPr>
              <w:br/>
            </w:r>
            <w:r w:rsidRPr="006A69DE">
              <w:rPr>
                <w:color w:val="FFFFFF" w:themeColor="background1"/>
                <w:highlight w:val="magenta"/>
                <w:lang w:val="es-ES"/>
              </w:rPr>
              <w:t>(S)[Y]@6pm</w:t>
            </w:r>
          </w:p>
          <w:p w14:paraId="3DC7DFAC" w14:textId="77777777" w:rsidR="00312EB0" w:rsidRPr="006A69DE" w:rsidRDefault="00312EB0" w:rsidP="00AA1548">
            <w:pPr>
              <w:rPr>
                <w:lang w:val="es-ES"/>
              </w:rPr>
            </w:pP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F1B2918" w14:textId="77777777" w:rsidR="00FB58D7" w:rsidRDefault="0053318E" w:rsidP="00AA1548">
            <w:r>
              <w:t>VIRTUS Renewal</w:t>
            </w:r>
          </w:p>
          <w:p w14:paraId="1BBB65DD" w14:textId="4F66488C" w:rsidR="00691E1B" w:rsidRPr="00312EB0" w:rsidRDefault="004C58AD" w:rsidP="00AA1548">
            <w:r>
              <w:t>(FB1,3)</w:t>
            </w:r>
            <w:r w:rsidR="00FB58D7">
              <w:t>[M] @ 10am</w:t>
            </w:r>
          </w:p>
          <w:p w14:paraId="4681D6BB" w14:textId="77777777" w:rsidR="00691E1B" w:rsidRPr="00312EB0" w:rsidRDefault="00691E1B" w:rsidP="00AA1548"/>
          <w:p w14:paraId="6AD30930" w14:textId="77777777" w:rsidR="00691E1B" w:rsidRPr="00312EB0" w:rsidRDefault="00691E1B" w:rsidP="00AA1548"/>
          <w:p w14:paraId="49801D92" w14:textId="77777777" w:rsidR="002E03DE" w:rsidRDefault="00691E1B" w:rsidP="00AA1548">
            <w:pPr>
              <w:rPr>
                <w:color w:val="FFFFFF" w:themeColor="background1"/>
                <w:highlight w:val="magenta"/>
              </w:rPr>
            </w:pPr>
            <w:r w:rsidRPr="00B91942">
              <w:rPr>
                <w:color w:val="FFFFFF" w:themeColor="background1"/>
                <w:highlight w:val="magenta"/>
              </w:rPr>
              <w:t>ST. ANN NOVENA</w:t>
            </w:r>
            <w:r w:rsidR="003016FA" w:rsidRPr="00B91942">
              <w:rPr>
                <w:color w:val="FFFFFF" w:themeColor="background1"/>
                <w:highlight w:val="magenta"/>
              </w:rPr>
              <w:t xml:space="preserve"> </w:t>
            </w:r>
          </w:p>
          <w:p w14:paraId="37DC8D38" w14:textId="52FB3F3B" w:rsidR="00691E1B" w:rsidRDefault="003016FA" w:rsidP="00AA1548">
            <w:r w:rsidRPr="00B91942">
              <w:rPr>
                <w:color w:val="FFFFFF" w:themeColor="background1"/>
                <w:highlight w:val="magenta"/>
              </w:rPr>
              <w:t>(S)[Y]9:30am-12pm</w:t>
            </w:r>
          </w:p>
        </w:tc>
      </w:tr>
      <w:tr w:rsidR="00AA1548" w14:paraId="6260CDD5" w14:textId="77777777" w:rsidTr="00DA3AB0">
        <w:tblPrEx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6E0A4B" w14:textId="77777777" w:rsidR="00AA1548" w:rsidRDefault="00AA1548" w:rsidP="00AA1548">
            <w:pPr>
              <w:pStyle w:val="Dates"/>
            </w:pPr>
            <w:r>
              <w:t>19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8DD869" w14:textId="77777777" w:rsidR="00AA1548" w:rsidRDefault="00AA1548" w:rsidP="00AA1548">
            <w:pPr>
              <w:pStyle w:val="Dates"/>
            </w:pPr>
            <w:r w:rsidRPr="000F08BC">
              <w:t>20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B3DCAE" w14:textId="77777777" w:rsidR="00AA1548" w:rsidRDefault="00AA1548" w:rsidP="00AA1548">
            <w:pPr>
              <w:pStyle w:val="Dates"/>
            </w:pPr>
            <w:r w:rsidRPr="000F08BC">
              <w:t>21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25E351" w14:textId="77777777" w:rsidR="00AA1548" w:rsidRDefault="00AA1548" w:rsidP="00AA1548">
            <w:pPr>
              <w:pStyle w:val="Dates"/>
            </w:pPr>
            <w:r w:rsidRPr="000F08BC">
              <w:t>22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8E7323" w14:textId="77777777" w:rsidR="00AA1548" w:rsidRDefault="00AA1548" w:rsidP="00AA1548">
            <w:pPr>
              <w:pStyle w:val="Dates"/>
            </w:pPr>
            <w:r w:rsidRPr="000F08BC">
              <w:t>23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E40850" w14:textId="77777777" w:rsidR="00AA1548" w:rsidRDefault="00AA1548" w:rsidP="00AA1548">
            <w:pPr>
              <w:pStyle w:val="Dates"/>
            </w:pPr>
            <w:r w:rsidRPr="000F08BC">
              <w:t>24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1FD5FA" w14:textId="77777777" w:rsidR="00AA1548" w:rsidRDefault="00AA1548" w:rsidP="00AA1548">
            <w:pPr>
              <w:pStyle w:val="Dates"/>
            </w:pPr>
            <w:r w:rsidRPr="000F08BC">
              <w:t>25</w:t>
            </w:r>
          </w:p>
        </w:tc>
      </w:tr>
      <w:tr w:rsidR="00AA1548" w14:paraId="578935A8" w14:textId="77777777" w:rsidTr="00DA3AB0">
        <w:tblPrEx>
          <w:tblLook w:val="04A0" w:firstRow="1" w:lastRow="0" w:firstColumn="1" w:lastColumn="0" w:noHBand="0" w:noVBand="1"/>
        </w:tblPrEx>
        <w:trPr>
          <w:trHeight w:hRule="exact" w:val="152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E0BA11" w14:textId="16ED644C" w:rsidR="00AA1548" w:rsidRDefault="000908A5" w:rsidP="00AA1548">
            <w:proofErr w:type="spellStart"/>
            <w:r>
              <w:t>KofC</w:t>
            </w:r>
            <w:proofErr w:type="spellEnd"/>
            <w:r>
              <w:t xml:space="preserve"> </w:t>
            </w:r>
            <w:r w:rsidR="00660586">
              <w:t>C&amp;D (PH)</w:t>
            </w:r>
            <w:r w:rsidR="00AE180B">
              <w:t>[M] @9am</w:t>
            </w:r>
          </w:p>
          <w:p w14:paraId="6687156B" w14:textId="77777777" w:rsidR="00DC6902" w:rsidRDefault="00DC6902" w:rsidP="00AA1548"/>
          <w:p w14:paraId="2494855A" w14:textId="77777777" w:rsidR="00DC6902" w:rsidRDefault="00DC6902" w:rsidP="00AA1548"/>
          <w:p w14:paraId="715BDCF4" w14:textId="77777777" w:rsidR="00DC6902" w:rsidRDefault="00DC6902" w:rsidP="00AA1548"/>
          <w:p w14:paraId="13B83D50" w14:textId="77777777" w:rsidR="002E03DE" w:rsidRDefault="00DC6902" w:rsidP="00AA1548">
            <w:pPr>
              <w:rPr>
                <w:color w:val="FFFFFF" w:themeColor="background1"/>
                <w:highlight w:val="magenta"/>
              </w:rPr>
            </w:pPr>
            <w:r w:rsidRPr="00B91942">
              <w:rPr>
                <w:color w:val="FFFFFF" w:themeColor="background1"/>
                <w:highlight w:val="magenta"/>
              </w:rPr>
              <w:t>ST. ANN NOVENA</w:t>
            </w:r>
          </w:p>
          <w:p w14:paraId="4DB8809D" w14:textId="1E14F171" w:rsidR="00DC6902" w:rsidRPr="00B91942" w:rsidRDefault="00DC6902" w:rsidP="00AA1548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magenta"/>
              </w:rPr>
              <w:t xml:space="preserve"> (S)[Y]@6pm</w:t>
            </w:r>
          </w:p>
          <w:p w14:paraId="36C54171" w14:textId="77777777" w:rsidR="00DC6902" w:rsidRDefault="00DC6902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C84A99" w14:textId="12A47276" w:rsidR="003976FB" w:rsidRPr="00947D61" w:rsidRDefault="003976FB" w:rsidP="003976FB">
            <w:pPr>
              <w:rPr>
                <w:lang w:val="es-ES"/>
              </w:rPr>
            </w:pPr>
            <w:r w:rsidRPr="00947D61">
              <w:rPr>
                <w:lang w:val="es-ES"/>
              </w:rPr>
              <w:t>E Cursillo (FB2)[</w:t>
            </w:r>
            <w:r w:rsidR="009C33D8">
              <w:rPr>
                <w:lang w:val="es-ES"/>
              </w:rPr>
              <w:t>w</w:t>
            </w:r>
            <w:r w:rsidRPr="00947D61">
              <w:rPr>
                <w:lang w:val="es-ES"/>
              </w:rPr>
              <w:t>]@10am</w:t>
            </w:r>
          </w:p>
          <w:p w14:paraId="0DE2B56F" w14:textId="77777777" w:rsidR="00AA1548" w:rsidRPr="008A69C0" w:rsidRDefault="00AA1548" w:rsidP="00AA1548">
            <w:pPr>
              <w:rPr>
                <w:lang w:val="es-ES"/>
              </w:rPr>
            </w:pPr>
          </w:p>
          <w:p w14:paraId="2293B6D1" w14:textId="77777777" w:rsidR="003976FB" w:rsidRPr="008A69C0" w:rsidRDefault="003976FB" w:rsidP="00AA1548">
            <w:pPr>
              <w:rPr>
                <w:lang w:val="es-ES"/>
              </w:rPr>
            </w:pPr>
          </w:p>
          <w:p w14:paraId="5A00CAE7" w14:textId="77777777" w:rsidR="00D51D16" w:rsidRDefault="00D51D16" w:rsidP="00AA1548">
            <w:pPr>
              <w:rPr>
                <w:color w:val="FFFFFF" w:themeColor="background1"/>
                <w:highlight w:val="magenta"/>
                <w:lang w:val="es-ES"/>
              </w:rPr>
            </w:pPr>
          </w:p>
          <w:p w14:paraId="0399D0C7" w14:textId="762A90C5" w:rsidR="003976FB" w:rsidRPr="001835C4" w:rsidRDefault="008A69C0" w:rsidP="00AA1548">
            <w:pPr>
              <w:rPr>
                <w:color w:val="FFFFFF" w:themeColor="background1"/>
                <w:lang w:val="es-ES"/>
              </w:rPr>
            </w:pPr>
            <w:r w:rsidRPr="001835C4">
              <w:rPr>
                <w:color w:val="FFFFFF" w:themeColor="background1"/>
                <w:highlight w:val="magenta"/>
                <w:lang w:val="es-ES"/>
              </w:rPr>
              <w:t>ST. ANN NOVENA (S/</w:t>
            </w:r>
            <w:r w:rsidR="00DF2AA2" w:rsidRPr="001835C4">
              <w:rPr>
                <w:color w:val="FFFFFF" w:themeColor="background1"/>
                <w:highlight w:val="magenta"/>
                <w:lang w:val="es-ES"/>
              </w:rPr>
              <w:t>PH/K</w:t>
            </w:r>
            <w:r w:rsidRPr="001835C4">
              <w:rPr>
                <w:color w:val="FFFFFF" w:themeColor="background1"/>
                <w:highlight w:val="magenta"/>
                <w:lang w:val="es-ES"/>
              </w:rPr>
              <w:t>)[Y]</w:t>
            </w:r>
            <w:r w:rsidR="00DF2AA2" w:rsidRPr="001835C4">
              <w:rPr>
                <w:color w:val="FFFFFF" w:themeColor="background1"/>
                <w:highlight w:val="magenta"/>
                <w:lang w:val="es-ES"/>
              </w:rPr>
              <w:t xml:space="preserve"> 6PM-8:30PM</w:t>
            </w:r>
          </w:p>
          <w:p w14:paraId="48A954BA" w14:textId="77777777" w:rsidR="008A69C0" w:rsidRPr="001835C4" w:rsidRDefault="008A69C0" w:rsidP="00AA1548">
            <w:pPr>
              <w:rPr>
                <w:lang w:val="es-ES"/>
              </w:rPr>
            </w:pPr>
          </w:p>
          <w:p w14:paraId="486C5674" w14:textId="77777777" w:rsidR="003976FB" w:rsidRPr="001835C4" w:rsidRDefault="003976FB" w:rsidP="00AA1548">
            <w:pPr>
              <w:rPr>
                <w:lang w:val="es-ES"/>
              </w:rPr>
            </w:pP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F593A2" w14:textId="77777777" w:rsidR="00CA63C0" w:rsidRPr="00CA63C0" w:rsidRDefault="00CA63C0" w:rsidP="00CA63C0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1C211E9B" w14:textId="32FD4750" w:rsidR="00A51C11" w:rsidRDefault="00A51C11" w:rsidP="00A51C11">
            <w:pPr>
              <w:rPr>
                <w:lang w:val="es-ES"/>
              </w:rPr>
            </w:pPr>
            <w:r w:rsidRPr="00FA556F">
              <w:rPr>
                <w:lang w:val="es-ES"/>
              </w:rPr>
              <w:t>E Cursillo (FB2)[</w:t>
            </w:r>
            <w:r w:rsidR="00B54ECE">
              <w:rPr>
                <w:lang w:val="es-ES"/>
              </w:rPr>
              <w:t>w</w:t>
            </w:r>
            <w:r w:rsidRPr="00FA556F">
              <w:rPr>
                <w:lang w:val="es-ES"/>
              </w:rPr>
              <w:t>]@10am</w:t>
            </w:r>
          </w:p>
          <w:p w14:paraId="2CE29583" w14:textId="77777777" w:rsidR="00705224" w:rsidRPr="006A69DE" w:rsidRDefault="00705224" w:rsidP="00AA1548">
            <w:pPr>
              <w:rPr>
                <w:lang w:val="es-ES"/>
              </w:rPr>
            </w:pPr>
          </w:p>
          <w:p w14:paraId="7F6D9B24" w14:textId="77777777" w:rsidR="00D51D16" w:rsidRPr="001835C4" w:rsidRDefault="00D51D16" w:rsidP="004C31F2">
            <w:pPr>
              <w:rPr>
                <w:color w:val="FFFFFF" w:themeColor="background1"/>
                <w:highlight w:val="magenta"/>
                <w:lang w:val="es-ES"/>
              </w:rPr>
            </w:pPr>
          </w:p>
          <w:p w14:paraId="2EBD4066" w14:textId="6B74EB23" w:rsidR="004C31F2" w:rsidRPr="00705224" w:rsidRDefault="004C31F2" w:rsidP="004C31F2">
            <w:pPr>
              <w:rPr>
                <w:color w:val="FFFFFF" w:themeColor="background1"/>
              </w:rPr>
            </w:pPr>
            <w:r w:rsidRPr="00705224">
              <w:rPr>
                <w:color w:val="FFFFFF" w:themeColor="background1"/>
                <w:highlight w:val="magenta"/>
              </w:rPr>
              <w:t xml:space="preserve">ST. ANN NOVENA </w:t>
            </w:r>
            <w:r w:rsidR="002E03DE" w:rsidRPr="00705224">
              <w:rPr>
                <w:color w:val="FFFFFF" w:themeColor="background1"/>
                <w:highlight w:val="magenta"/>
              </w:rPr>
              <w:br/>
            </w:r>
            <w:r w:rsidRPr="00705224">
              <w:rPr>
                <w:color w:val="FFFFFF" w:themeColor="background1"/>
                <w:highlight w:val="magenta"/>
              </w:rPr>
              <w:t>(S)[Y]@6pm</w:t>
            </w:r>
          </w:p>
          <w:p w14:paraId="7F3D8823" w14:textId="77777777" w:rsidR="004C31F2" w:rsidRPr="00705224" w:rsidRDefault="004C31F2" w:rsidP="00AA1548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0BD6BA" w14:textId="77777777" w:rsidR="00AA1548" w:rsidRPr="00705224" w:rsidRDefault="00AA1548" w:rsidP="00AA1548"/>
          <w:p w14:paraId="115E6986" w14:textId="77777777" w:rsidR="004C31F2" w:rsidRPr="00705224" w:rsidRDefault="004C31F2" w:rsidP="00AA1548"/>
          <w:p w14:paraId="014569B9" w14:textId="77777777" w:rsidR="004C31F2" w:rsidRPr="00705224" w:rsidRDefault="004C31F2" w:rsidP="00AA1548"/>
          <w:p w14:paraId="104F9C51" w14:textId="77777777" w:rsidR="004C31F2" w:rsidRPr="00705224" w:rsidRDefault="004C31F2" w:rsidP="00AA1548"/>
          <w:p w14:paraId="592C861F" w14:textId="7F793DD2" w:rsidR="004C31F2" w:rsidRPr="00B91942" w:rsidRDefault="004C31F2" w:rsidP="004C31F2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magenta"/>
              </w:rPr>
              <w:t>ST. ANN NOVENA (S/PH)[Y]</w:t>
            </w:r>
            <w:r w:rsidR="00EE4387" w:rsidRPr="00B91942">
              <w:rPr>
                <w:color w:val="FFFFFF" w:themeColor="background1"/>
                <w:highlight w:val="magenta"/>
              </w:rPr>
              <w:t xml:space="preserve"> </w:t>
            </w:r>
            <w:r w:rsidRPr="00B91942">
              <w:rPr>
                <w:color w:val="FFFFFF" w:themeColor="background1"/>
                <w:highlight w:val="magenta"/>
              </w:rPr>
              <w:t>@6pm</w:t>
            </w:r>
          </w:p>
          <w:p w14:paraId="769CAB69" w14:textId="77777777" w:rsidR="004C31F2" w:rsidRDefault="004C31F2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3684BB" w14:textId="77777777" w:rsidR="00AA1548" w:rsidRDefault="00AA1548" w:rsidP="00AA1548"/>
          <w:p w14:paraId="62F1101D" w14:textId="77777777" w:rsidR="007D4943" w:rsidRDefault="007D4943" w:rsidP="00AA1548"/>
          <w:p w14:paraId="197C64C7" w14:textId="77777777" w:rsidR="007D4943" w:rsidRDefault="007D4943" w:rsidP="00AA1548"/>
          <w:p w14:paraId="3F8578F8" w14:textId="77777777" w:rsidR="007D4943" w:rsidRDefault="007D4943" w:rsidP="00AA1548"/>
          <w:p w14:paraId="7E7E9B41" w14:textId="77777777" w:rsidR="007D4943" w:rsidRPr="00B91942" w:rsidRDefault="007D4943" w:rsidP="007D4943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magenta"/>
              </w:rPr>
              <w:t>ST. ANN NOVENA (S/PH)[Y] @6pm</w:t>
            </w:r>
          </w:p>
          <w:p w14:paraId="7368CF5B" w14:textId="77777777" w:rsidR="007D4943" w:rsidRDefault="007D4943" w:rsidP="00AA154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6FD744" w14:textId="5599A531" w:rsidR="00426358" w:rsidRPr="00C93FAC" w:rsidRDefault="00B2186B" w:rsidP="00426358">
            <w:pPr>
              <w:rPr>
                <w:b/>
                <w:bCs/>
              </w:rPr>
            </w:pPr>
            <w:r w:rsidRPr="00C93FAC">
              <w:rPr>
                <w:b/>
                <w:bCs/>
              </w:rPr>
              <w:t>Parish Potluck (PH</w:t>
            </w:r>
            <w:r w:rsidR="00BA6B84" w:rsidRPr="00C93FAC">
              <w:rPr>
                <w:b/>
                <w:bCs/>
              </w:rPr>
              <w:t>/</w:t>
            </w:r>
            <w:r w:rsidRPr="00C93FAC">
              <w:rPr>
                <w:b/>
                <w:bCs/>
              </w:rPr>
              <w:t>K) [Y]</w:t>
            </w:r>
          </w:p>
          <w:p w14:paraId="3B70F1C1" w14:textId="6CE0E993" w:rsidR="00426358" w:rsidRPr="00C93FAC" w:rsidRDefault="00BA6B84" w:rsidP="00426358">
            <w:pPr>
              <w:rPr>
                <w:b/>
                <w:bCs/>
                <w:lang w:val="es-ES"/>
              </w:rPr>
            </w:pPr>
            <w:r w:rsidRPr="00C93FAC">
              <w:rPr>
                <w:b/>
                <w:bCs/>
                <w:lang w:val="es-ES"/>
              </w:rPr>
              <w:t>@6:30pm</w:t>
            </w:r>
          </w:p>
          <w:p w14:paraId="0733A377" w14:textId="77777777" w:rsidR="00426358" w:rsidRPr="006A69DE" w:rsidRDefault="00426358" w:rsidP="00426358">
            <w:pPr>
              <w:rPr>
                <w:lang w:val="es-ES"/>
              </w:rPr>
            </w:pPr>
          </w:p>
          <w:p w14:paraId="168EF10A" w14:textId="77777777" w:rsidR="009C24AE" w:rsidRPr="001835C4" w:rsidRDefault="009C24AE" w:rsidP="00426358">
            <w:pPr>
              <w:rPr>
                <w:color w:val="FFFFFF" w:themeColor="background1"/>
                <w:highlight w:val="magenta"/>
                <w:lang w:val="es-ES"/>
              </w:rPr>
            </w:pPr>
          </w:p>
          <w:p w14:paraId="0087EB93" w14:textId="7D17D68E" w:rsidR="00426358" w:rsidRPr="001835C4" w:rsidRDefault="00426358" w:rsidP="00426358">
            <w:pPr>
              <w:rPr>
                <w:color w:val="FFFFFF" w:themeColor="background1"/>
                <w:lang w:val="es-ES"/>
              </w:rPr>
            </w:pPr>
            <w:r w:rsidRPr="001835C4">
              <w:rPr>
                <w:color w:val="FFFFFF" w:themeColor="background1"/>
                <w:highlight w:val="magenta"/>
                <w:lang w:val="es-ES"/>
              </w:rPr>
              <w:t>ST. ANN NOVENA (S/PH)[Y] @6pm</w:t>
            </w:r>
          </w:p>
          <w:p w14:paraId="16E7CBC6" w14:textId="77777777" w:rsidR="00AA1548" w:rsidRPr="001835C4" w:rsidRDefault="00AA1548" w:rsidP="00AA1548">
            <w:pPr>
              <w:rPr>
                <w:lang w:val="es-ES"/>
              </w:rPr>
            </w:pP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9345F1" w14:textId="77777777" w:rsidR="00AA1548" w:rsidRPr="001835C4" w:rsidRDefault="00AA1548" w:rsidP="00AA1548">
            <w:pPr>
              <w:rPr>
                <w:lang w:val="es-ES"/>
              </w:rPr>
            </w:pPr>
          </w:p>
          <w:p w14:paraId="5AE278D8" w14:textId="77777777" w:rsidR="00426358" w:rsidRPr="001835C4" w:rsidRDefault="00426358" w:rsidP="00AA1548">
            <w:pPr>
              <w:rPr>
                <w:lang w:val="es-ES"/>
              </w:rPr>
            </w:pPr>
          </w:p>
          <w:p w14:paraId="4943A118" w14:textId="77777777" w:rsidR="00426358" w:rsidRPr="001835C4" w:rsidRDefault="00426358" w:rsidP="00AA1548">
            <w:pPr>
              <w:rPr>
                <w:lang w:val="es-ES"/>
              </w:rPr>
            </w:pPr>
          </w:p>
          <w:p w14:paraId="71FE69A3" w14:textId="77777777" w:rsidR="00426358" w:rsidRPr="001835C4" w:rsidRDefault="00426358" w:rsidP="00AA1548">
            <w:pPr>
              <w:rPr>
                <w:lang w:val="es-ES"/>
              </w:rPr>
            </w:pPr>
          </w:p>
          <w:p w14:paraId="4827969D" w14:textId="1DC7CD76" w:rsidR="00426358" w:rsidRPr="00B91942" w:rsidRDefault="00426358" w:rsidP="00426358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magenta"/>
              </w:rPr>
              <w:t>ST. ANN NOVENA VESPERS (S)[Y] @6pm</w:t>
            </w:r>
          </w:p>
          <w:p w14:paraId="55812C31" w14:textId="77777777" w:rsidR="00426358" w:rsidRDefault="00426358" w:rsidP="00AA1548"/>
        </w:tc>
      </w:tr>
      <w:tr w:rsidR="00AA1548" w14:paraId="10F14ED4" w14:textId="77777777" w:rsidTr="00DA3AB0">
        <w:tblPrEx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DC5069" w14:textId="77777777" w:rsidR="00AA1548" w:rsidRDefault="00AA1548" w:rsidP="00AA1548">
            <w:pPr>
              <w:pStyle w:val="Dates"/>
            </w:pPr>
            <w:r>
              <w:t>26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05B8F1" w14:textId="77777777" w:rsidR="00AA1548" w:rsidRDefault="00AA1548" w:rsidP="00AA1548">
            <w:pPr>
              <w:pStyle w:val="Dates"/>
            </w:pPr>
            <w:r w:rsidRPr="000F08BC">
              <w:t>27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94C57F" w14:textId="77777777" w:rsidR="00AA1548" w:rsidRDefault="00AA1548" w:rsidP="00AA1548">
            <w:pPr>
              <w:pStyle w:val="Dates"/>
            </w:pPr>
            <w:r w:rsidRPr="000F08BC">
              <w:t>28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699211" w14:textId="77777777" w:rsidR="00AA1548" w:rsidRDefault="00AA1548" w:rsidP="00AA1548">
            <w:pPr>
              <w:pStyle w:val="Dates"/>
            </w:pPr>
            <w:r w:rsidRPr="000F08BC">
              <w:t>29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159CD3" w14:textId="77777777" w:rsidR="00AA1548" w:rsidRDefault="00AA1548" w:rsidP="00AA1548">
            <w:pPr>
              <w:pStyle w:val="Dates"/>
            </w:pPr>
            <w:r w:rsidRPr="000F08BC">
              <w:t>30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2E0DDE" w14:textId="77777777" w:rsidR="00AA1548" w:rsidRDefault="00AA1548" w:rsidP="00AA1548">
            <w:pPr>
              <w:pStyle w:val="Dates"/>
            </w:pPr>
            <w:r w:rsidRPr="000F08BC">
              <w:t>31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D6AE80" w14:textId="77777777" w:rsidR="00AA1548" w:rsidRDefault="00AA1548" w:rsidP="00AA1548">
            <w:pPr>
              <w:pStyle w:val="Dates"/>
            </w:pPr>
          </w:p>
        </w:tc>
      </w:tr>
      <w:tr w:rsidR="0005195E" w14:paraId="4ABD2CDD" w14:textId="77777777" w:rsidTr="00DA3AB0">
        <w:tblPrEx>
          <w:tblLook w:val="04A0" w:firstRow="1" w:lastRow="0" w:firstColumn="1" w:lastColumn="0" w:noHBand="0" w:noVBand="1"/>
        </w:tblPrEx>
        <w:trPr>
          <w:trHeight w:hRule="exact" w:val="1524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7DA9F3" w14:textId="77777777" w:rsidR="00CD0ABE" w:rsidRPr="00C93FAC" w:rsidRDefault="00EE63A4" w:rsidP="000B67C8">
            <w:pPr>
              <w:rPr>
                <w:b/>
                <w:bCs/>
              </w:rPr>
            </w:pPr>
            <w:r w:rsidRPr="00C93FAC">
              <w:rPr>
                <w:b/>
                <w:bCs/>
              </w:rPr>
              <w:t>Parish Picnic</w:t>
            </w:r>
          </w:p>
          <w:p w14:paraId="787C9131" w14:textId="7C5BBD64" w:rsidR="00482C7D" w:rsidRPr="00C93FAC" w:rsidRDefault="00CD0ABE" w:rsidP="000B67C8">
            <w:pPr>
              <w:rPr>
                <w:b/>
                <w:bCs/>
              </w:rPr>
            </w:pPr>
            <w:r w:rsidRPr="00C93FAC">
              <w:rPr>
                <w:b/>
                <w:bCs/>
              </w:rPr>
              <w:t>(PH/K)[Y]@5PM</w:t>
            </w:r>
          </w:p>
          <w:p w14:paraId="643CA94D" w14:textId="77777777" w:rsidR="00D51D16" w:rsidRDefault="00D51D16" w:rsidP="00DF5531">
            <w:pPr>
              <w:rPr>
                <w:color w:val="FFFFFF" w:themeColor="background1"/>
                <w:highlight w:val="magenta"/>
              </w:rPr>
            </w:pPr>
          </w:p>
          <w:p w14:paraId="2A3E6A43" w14:textId="77777777" w:rsidR="00D51D16" w:rsidRDefault="00D51D16" w:rsidP="00DF5531">
            <w:pPr>
              <w:rPr>
                <w:color w:val="FFFFFF" w:themeColor="background1"/>
                <w:highlight w:val="magenta"/>
              </w:rPr>
            </w:pPr>
          </w:p>
          <w:p w14:paraId="235BE234" w14:textId="0637EAFC" w:rsidR="00DF5531" w:rsidRPr="005C462B" w:rsidRDefault="00DF5531" w:rsidP="00DF5531">
            <w:pPr>
              <w:rPr>
                <w:color w:val="FFFFFF" w:themeColor="background1"/>
              </w:rPr>
            </w:pPr>
            <w:r w:rsidRPr="005C462B">
              <w:rPr>
                <w:color w:val="FFFFFF" w:themeColor="background1"/>
                <w:highlight w:val="magenta"/>
              </w:rPr>
              <w:t>ST. ANN FEAST DAY</w:t>
            </w:r>
          </w:p>
          <w:p w14:paraId="1469C4D4" w14:textId="66B49A59" w:rsidR="00533700" w:rsidRDefault="00533700" w:rsidP="000B67C8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B0BA21" w14:textId="377646F7" w:rsidR="00301ED6" w:rsidRDefault="00301ED6" w:rsidP="000B67C8">
            <w:r w:rsidRPr="00947D61">
              <w:t>S Cursillo (JB2)[</w:t>
            </w:r>
            <w:r w:rsidR="009C33D8">
              <w:t>w</w:t>
            </w:r>
            <w:r w:rsidRPr="00947D61">
              <w:t>] @6p</w:t>
            </w:r>
            <w:r>
              <w:t>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C010E9" w14:textId="77777777" w:rsidR="00CA63C0" w:rsidRPr="00857205" w:rsidRDefault="00CA63C0" w:rsidP="00CA63C0">
            <w:r w:rsidRPr="00857205">
              <w:t>Quilters.(JB4)[w]@8am</w:t>
            </w:r>
          </w:p>
          <w:p w14:paraId="1C874E4E" w14:textId="5F1E288D" w:rsidR="00A51C11" w:rsidRDefault="00A51C11" w:rsidP="00A51C11">
            <w:r>
              <w:t>D.M. Prayer Group (JB1)[</w:t>
            </w:r>
            <w:r w:rsidR="00B54ECE">
              <w:t>w</w:t>
            </w:r>
            <w:r>
              <w:t>] @8:15am</w:t>
            </w:r>
          </w:p>
          <w:p w14:paraId="7F8450E6" w14:textId="77777777" w:rsidR="005D10B5" w:rsidRDefault="005D10B5" w:rsidP="005D10B5">
            <w:pPr>
              <w:rPr>
                <w:lang w:val="es-ES"/>
              </w:rPr>
            </w:pPr>
            <w:proofErr w:type="spellStart"/>
            <w:r w:rsidRPr="00A776CA">
              <w:t>KofC</w:t>
            </w:r>
            <w:proofErr w:type="spellEnd"/>
            <w:r w:rsidRPr="00A776CA">
              <w:t xml:space="preserve"> M(PH)[M]@6pm</w:t>
            </w:r>
          </w:p>
          <w:p w14:paraId="06C2F02B" w14:textId="77777777" w:rsidR="005D10B5" w:rsidRDefault="005D10B5" w:rsidP="00A51C11"/>
          <w:p w14:paraId="6EE157E8" w14:textId="77777777" w:rsidR="00800901" w:rsidRDefault="00800901" w:rsidP="00CA63C0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82780F" w14:textId="77777777" w:rsidR="00506E8A" w:rsidRDefault="00506E8A" w:rsidP="000B67C8">
            <w:pPr>
              <w:rPr>
                <w:highlight w:val="yellow"/>
              </w:rPr>
            </w:pPr>
          </w:p>
          <w:p w14:paraId="068AD96C" w14:textId="77777777" w:rsidR="00506E8A" w:rsidRDefault="00506E8A" w:rsidP="000B67C8">
            <w:pPr>
              <w:rPr>
                <w:highlight w:val="yellow"/>
              </w:rPr>
            </w:pPr>
          </w:p>
          <w:p w14:paraId="4AA23055" w14:textId="77777777" w:rsidR="00506E8A" w:rsidRDefault="00506E8A" w:rsidP="000B67C8">
            <w:pPr>
              <w:rPr>
                <w:highlight w:val="yellow"/>
              </w:rPr>
            </w:pPr>
          </w:p>
          <w:p w14:paraId="6631F601" w14:textId="77777777" w:rsidR="00506E8A" w:rsidRDefault="00506E8A" w:rsidP="000B67C8">
            <w:pPr>
              <w:rPr>
                <w:highlight w:val="yellow"/>
              </w:rPr>
            </w:pPr>
          </w:p>
          <w:p w14:paraId="55F649E7" w14:textId="4B2504B2" w:rsidR="00800901" w:rsidRDefault="00172C9A" w:rsidP="000B67C8">
            <w:r w:rsidRPr="00076734">
              <w:rPr>
                <w:highlight w:val="yellow"/>
              </w:rPr>
              <w:t>YSN (FB 3&amp;4) [Y] @6:45pm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7E0F0A" w14:textId="588F4048" w:rsidR="00800901" w:rsidRDefault="00A32C12" w:rsidP="000B67C8">
            <w:proofErr w:type="spellStart"/>
            <w:r>
              <w:t>Cenaculo</w:t>
            </w:r>
            <w:proofErr w:type="spellEnd"/>
            <w:r>
              <w:t xml:space="preserve"> (JB2)[</w:t>
            </w:r>
            <w:r w:rsidR="00B54ECE">
              <w:t>w</w:t>
            </w:r>
            <w:r>
              <w:t>] @6:45pm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13D098" w14:textId="63CF368C" w:rsidR="00800901" w:rsidRPr="003D237F" w:rsidRDefault="003D237F" w:rsidP="000B67C8">
            <w:r>
              <w:t>M.H.</w:t>
            </w:r>
            <w:r w:rsidRPr="003D237F">
              <w:rPr>
                <w:u w:val="single"/>
              </w:rPr>
              <w:t xml:space="preserve"> M</w:t>
            </w:r>
            <w:r>
              <w:rPr>
                <w:u w:val="single"/>
              </w:rPr>
              <w:t xml:space="preserve"> </w:t>
            </w:r>
            <w:r>
              <w:t>(PH)[Q]@6pm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362884" w14:textId="5BD89578" w:rsidR="00800901" w:rsidRDefault="00800901" w:rsidP="000B67C8"/>
        </w:tc>
      </w:tr>
    </w:tbl>
    <w:p w14:paraId="4DA44311" w14:textId="77777777" w:rsidR="00D435C2" w:rsidRDefault="00D435C2" w:rsidP="00D435C2"/>
    <w:p w14:paraId="31ADBC0B" w14:textId="77777777" w:rsidR="00D435C2" w:rsidRDefault="00D435C2" w:rsidP="00D435C2">
      <w:pPr>
        <w:sectPr w:rsidR="00D435C2" w:rsidSect="00DA3AB0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66"/>
        <w:gridCol w:w="2035"/>
        <w:gridCol w:w="2129"/>
        <w:gridCol w:w="904"/>
        <w:gridCol w:w="1014"/>
        <w:gridCol w:w="2193"/>
        <w:gridCol w:w="2038"/>
        <w:gridCol w:w="2026"/>
        <w:gridCol w:w="9"/>
      </w:tblGrid>
      <w:tr w:rsidR="00800901" w14:paraId="59A8FA0B" w14:textId="77777777" w:rsidTr="00EB46EC">
        <w:trPr>
          <w:gridAfter w:val="1"/>
          <w:wAfter w:w="4" w:type="pct"/>
        </w:trPr>
        <w:tc>
          <w:tcPr>
            <w:tcW w:w="2469" w:type="pct"/>
            <w:gridSpan w:val="4"/>
            <w:shd w:val="clear" w:color="auto" w:fill="0D5672" w:themeFill="accent1" w:themeFillShade="80"/>
          </w:tcPr>
          <w:p w14:paraId="7113B5CE" w14:textId="77777777" w:rsidR="00800901" w:rsidRPr="00FD038C" w:rsidRDefault="00800901" w:rsidP="000B67C8">
            <w:pPr>
              <w:pStyle w:val="Month"/>
              <w:rPr>
                <w:sz w:val="72"/>
                <w:szCs w:val="72"/>
              </w:rPr>
            </w:pPr>
            <w:r w:rsidRPr="00FD038C">
              <w:rPr>
                <w:sz w:val="72"/>
                <w:szCs w:val="72"/>
              </w:rPr>
              <w:lastRenderedPageBreak/>
              <w:t>August</w:t>
            </w:r>
          </w:p>
        </w:tc>
        <w:tc>
          <w:tcPr>
            <w:tcW w:w="2527" w:type="pct"/>
            <w:gridSpan w:val="4"/>
            <w:shd w:val="clear" w:color="auto" w:fill="0D5672" w:themeFill="accent1" w:themeFillShade="80"/>
          </w:tcPr>
          <w:p w14:paraId="1C328870" w14:textId="243C8BDE" w:rsidR="00800901" w:rsidRPr="00FD038C" w:rsidRDefault="00FD038C" w:rsidP="00FD038C">
            <w:pPr>
              <w:jc w:val="right"/>
              <w:rPr>
                <w:rFonts w:asciiTheme="majorHAnsi" w:hAnsiTheme="majorHAnsi"/>
                <w:sz w:val="72"/>
                <w:szCs w:val="72"/>
              </w:rPr>
            </w:pPr>
            <w:r w:rsidRPr="00FD038C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</w:t>
            </w:r>
            <w:r w:rsidR="004A7169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6</w:t>
            </w:r>
          </w:p>
        </w:tc>
      </w:tr>
      <w:tr w:rsidR="00800901" w14:paraId="6A55B1F3" w14:textId="77777777" w:rsidTr="00705224">
        <w:tblPrEx>
          <w:tblLook w:val="04A0" w:firstRow="1" w:lastRow="0" w:firstColumn="1" w:lastColumn="0" w:noHBand="0" w:noVBand="1"/>
        </w:tblPrEx>
        <w:tc>
          <w:tcPr>
            <w:tcW w:w="718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0151866" w14:textId="77777777" w:rsidR="00800901" w:rsidRDefault="00BD2C1F" w:rsidP="000B67C8">
            <w:pPr>
              <w:pStyle w:val="Days"/>
            </w:pPr>
            <w:sdt>
              <w:sdtPr>
                <w:id w:val="1508864240"/>
                <w:placeholder>
                  <w:docPart w:val="3198BFC258054590BC6AF8DC08123AD5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6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455CFCF" w14:textId="77777777" w:rsidR="00800901" w:rsidRDefault="00BD2C1F" w:rsidP="000B67C8">
            <w:pPr>
              <w:pStyle w:val="Days"/>
            </w:pPr>
            <w:sdt>
              <w:sdtPr>
                <w:id w:val="208531551"/>
                <w:placeholder>
                  <w:docPart w:val="679BD535E2384929A0AD0410804A1B75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B11E800" w14:textId="77777777" w:rsidR="00800901" w:rsidRDefault="00BD2C1F" w:rsidP="000B67C8">
            <w:pPr>
              <w:pStyle w:val="Days"/>
            </w:pPr>
            <w:sdt>
              <w:sdtPr>
                <w:id w:val="-440538738"/>
                <w:placeholder>
                  <w:docPart w:val="10C118C332174D00AFD68B953FFDC396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66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8FE43DC" w14:textId="77777777" w:rsidR="00800901" w:rsidRDefault="00BD2C1F" w:rsidP="000B67C8">
            <w:pPr>
              <w:pStyle w:val="Days"/>
            </w:pPr>
            <w:sdt>
              <w:sdtPr>
                <w:id w:val="1593902153"/>
                <w:placeholder>
                  <w:docPart w:val="52DE8E5CCC9A401985C28A1D244C69F9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6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D7E0C24" w14:textId="77777777" w:rsidR="00800901" w:rsidRDefault="00BD2C1F" w:rsidP="000B67C8">
            <w:pPr>
              <w:pStyle w:val="Days"/>
            </w:pPr>
            <w:sdt>
              <w:sdtPr>
                <w:id w:val="-1394501937"/>
                <w:placeholder>
                  <w:docPart w:val="8D9630C0EB774BAB90DEE5FE96238DDF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0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7A483EA" w14:textId="77777777" w:rsidR="00800901" w:rsidRDefault="00BD2C1F" w:rsidP="000B67C8">
            <w:pPr>
              <w:pStyle w:val="Days"/>
            </w:pPr>
            <w:sdt>
              <w:sdtPr>
                <w:id w:val="-445780708"/>
                <w:placeholder>
                  <w:docPart w:val="599B5A69B52E41E28EF3844B5FB807A4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0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D6582BE" w14:textId="77777777" w:rsidR="00800901" w:rsidRDefault="00BD2C1F" w:rsidP="000B67C8">
            <w:pPr>
              <w:pStyle w:val="Days"/>
            </w:pPr>
            <w:sdt>
              <w:sdtPr>
                <w:id w:val="-1350943468"/>
                <w:placeholder>
                  <w:docPart w:val="1676B957FAC24056A9CB372820D240A9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AA1548" w14:paraId="6FF31371" w14:textId="77777777" w:rsidTr="00705224">
        <w:tblPrEx>
          <w:tblLook w:val="04A0" w:firstRow="1" w:lastRow="0" w:firstColumn="1" w:lastColumn="0" w:noHBand="0" w:noVBand="1"/>
        </w:tblPrEx>
        <w:tc>
          <w:tcPr>
            <w:tcW w:w="71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98AC16" w14:textId="77777777" w:rsidR="00AA1548" w:rsidRDefault="00AA1548" w:rsidP="00AA1548">
            <w:pPr>
              <w:pStyle w:val="Dates"/>
            </w:pPr>
          </w:p>
        </w:tc>
        <w:tc>
          <w:tcPr>
            <w:tcW w:w="6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0ECF04" w14:textId="77777777" w:rsidR="00AA1548" w:rsidRDefault="00AA1548" w:rsidP="00AA1548">
            <w:pPr>
              <w:pStyle w:val="Dates"/>
            </w:pPr>
          </w:p>
        </w:tc>
        <w:tc>
          <w:tcPr>
            <w:tcW w:w="7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288C37" w14:textId="77777777" w:rsidR="00AA1548" w:rsidRDefault="00AA1548" w:rsidP="00AA1548">
            <w:pPr>
              <w:pStyle w:val="Dates"/>
            </w:pPr>
          </w:p>
        </w:tc>
        <w:tc>
          <w:tcPr>
            <w:tcW w:w="66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9809EC" w14:textId="77777777" w:rsidR="00AA1548" w:rsidRDefault="00AA1548" w:rsidP="00AA1548">
            <w:pPr>
              <w:pStyle w:val="Dates"/>
            </w:pPr>
          </w:p>
        </w:tc>
        <w:tc>
          <w:tcPr>
            <w:tcW w:w="76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C18AF5" w14:textId="77777777" w:rsidR="00AA1548" w:rsidRDefault="00AA1548" w:rsidP="00AA1548">
            <w:pPr>
              <w:pStyle w:val="Dates"/>
            </w:pPr>
          </w:p>
        </w:tc>
        <w:tc>
          <w:tcPr>
            <w:tcW w:w="70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FCCC51" w14:textId="77777777" w:rsidR="00AA1548" w:rsidRDefault="00AA1548" w:rsidP="00AA1548">
            <w:pPr>
              <w:pStyle w:val="Dates"/>
            </w:pPr>
          </w:p>
        </w:tc>
        <w:tc>
          <w:tcPr>
            <w:tcW w:w="70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0372E2B" w14:textId="77777777" w:rsidR="00AA1548" w:rsidRDefault="00AA1548" w:rsidP="00AA1548">
            <w:pPr>
              <w:pStyle w:val="Dates"/>
            </w:pPr>
            <w:r w:rsidRPr="004300E6">
              <w:t>1</w:t>
            </w:r>
          </w:p>
        </w:tc>
      </w:tr>
      <w:tr w:rsidR="00AA1548" w14:paraId="78612F6B" w14:textId="77777777" w:rsidTr="00705224">
        <w:tblPrEx>
          <w:tblLook w:val="04A0" w:firstRow="1" w:lastRow="0" w:firstColumn="1" w:lastColumn="0" w:noHBand="0" w:noVBand="1"/>
        </w:tblPrEx>
        <w:trPr>
          <w:trHeight w:hRule="exact" w:val="1282"/>
        </w:trPr>
        <w:tc>
          <w:tcPr>
            <w:tcW w:w="71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3DBE80" w14:textId="77777777" w:rsidR="00AA1548" w:rsidRDefault="00AA1548" w:rsidP="00AA1548"/>
        </w:tc>
        <w:tc>
          <w:tcPr>
            <w:tcW w:w="6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C2166E" w14:textId="77777777" w:rsidR="00AA1548" w:rsidRDefault="00AA1548" w:rsidP="00AA1548"/>
        </w:tc>
        <w:tc>
          <w:tcPr>
            <w:tcW w:w="7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E36350" w14:textId="77777777" w:rsidR="00AA1548" w:rsidRDefault="00AA1548" w:rsidP="00AA1548"/>
        </w:tc>
        <w:tc>
          <w:tcPr>
            <w:tcW w:w="66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65B65F" w14:textId="77777777" w:rsidR="00AA1548" w:rsidRDefault="00AA1548" w:rsidP="00AA1548"/>
        </w:tc>
        <w:tc>
          <w:tcPr>
            <w:tcW w:w="76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125133" w14:textId="77777777" w:rsidR="00AA1548" w:rsidRDefault="00AA1548" w:rsidP="00AA1548"/>
        </w:tc>
        <w:tc>
          <w:tcPr>
            <w:tcW w:w="70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C1E094" w14:textId="77777777" w:rsidR="00AA1548" w:rsidRDefault="00AA1548" w:rsidP="00AA1548"/>
        </w:tc>
        <w:tc>
          <w:tcPr>
            <w:tcW w:w="70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0318E5" w14:textId="77777777" w:rsidR="00F922DC" w:rsidRPr="00141B69" w:rsidRDefault="00F922DC" w:rsidP="00F922DC">
            <w:pPr>
              <w:rPr>
                <w:highlight w:val="yellow"/>
              </w:rPr>
            </w:pPr>
            <w:r w:rsidRPr="00141B69">
              <w:rPr>
                <w:highlight w:val="yellow"/>
              </w:rPr>
              <w:t>Baptisms(S)[M] @10am</w:t>
            </w:r>
          </w:p>
          <w:p w14:paraId="60BD7368" w14:textId="2C14D034" w:rsidR="00B11DDB" w:rsidRDefault="00B11DDB" w:rsidP="00B11DDB">
            <w:r w:rsidRPr="00141B69">
              <w:rPr>
                <w:highlight w:val="yellow"/>
              </w:rPr>
              <w:t>Pre-Bap Class(FB5)[M] @10am</w:t>
            </w:r>
          </w:p>
          <w:p w14:paraId="5D59CCE2" w14:textId="3584170F" w:rsidR="00F02820" w:rsidRDefault="00F02820" w:rsidP="00B11DDB">
            <w:proofErr w:type="spellStart"/>
            <w:r>
              <w:t>DoSA</w:t>
            </w:r>
            <w:proofErr w:type="spellEnd"/>
            <w:r>
              <w:t xml:space="preserve"> Member Drive(N)</w:t>
            </w:r>
          </w:p>
          <w:p w14:paraId="5ED7EAC2" w14:textId="473D3423" w:rsidR="00F02820" w:rsidRDefault="00F02820" w:rsidP="00B11DDB">
            <w:r>
              <w:t>[Y] After Mass</w:t>
            </w:r>
          </w:p>
          <w:p w14:paraId="16D15972" w14:textId="77777777" w:rsidR="00AA1548" w:rsidRDefault="00AA1548" w:rsidP="00AA1548"/>
        </w:tc>
      </w:tr>
      <w:tr w:rsidR="00AA1548" w14:paraId="5984FD81" w14:textId="77777777" w:rsidTr="00705224">
        <w:tblPrEx>
          <w:tblLook w:val="04A0" w:firstRow="1" w:lastRow="0" w:firstColumn="1" w:lastColumn="0" w:noHBand="0" w:noVBand="1"/>
        </w:tblPrEx>
        <w:tc>
          <w:tcPr>
            <w:tcW w:w="71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65273D" w14:textId="77777777" w:rsidR="00AA1548" w:rsidRDefault="00AA1548" w:rsidP="00AA1548">
            <w:pPr>
              <w:pStyle w:val="Dates"/>
            </w:pPr>
            <w:r>
              <w:t>2</w:t>
            </w:r>
          </w:p>
        </w:tc>
        <w:tc>
          <w:tcPr>
            <w:tcW w:w="6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9F234F" w14:textId="77777777" w:rsidR="00AA1548" w:rsidRDefault="00AA1548" w:rsidP="00AA1548">
            <w:pPr>
              <w:pStyle w:val="Dates"/>
            </w:pPr>
            <w:r w:rsidRPr="004300E6">
              <w:t>3</w:t>
            </w:r>
          </w:p>
        </w:tc>
        <w:tc>
          <w:tcPr>
            <w:tcW w:w="7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1A4080" w14:textId="77777777" w:rsidR="00AA1548" w:rsidRDefault="00AA1548" w:rsidP="00AA1548">
            <w:pPr>
              <w:pStyle w:val="Dates"/>
            </w:pPr>
            <w:r w:rsidRPr="004300E6">
              <w:t>4</w:t>
            </w:r>
          </w:p>
        </w:tc>
        <w:tc>
          <w:tcPr>
            <w:tcW w:w="66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294E30" w14:textId="77777777" w:rsidR="00AA1548" w:rsidRDefault="00AA1548" w:rsidP="00AA1548">
            <w:pPr>
              <w:pStyle w:val="Dates"/>
            </w:pPr>
            <w:r w:rsidRPr="004300E6">
              <w:t>5</w:t>
            </w:r>
          </w:p>
        </w:tc>
        <w:tc>
          <w:tcPr>
            <w:tcW w:w="76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A93932" w14:textId="77777777" w:rsidR="00AA1548" w:rsidRDefault="00AA1548" w:rsidP="00AA1548">
            <w:pPr>
              <w:pStyle w:val="Dates"/>
            </w:pPr>
            <w:r w:rsidRPr="004300E6">
              <w:t>6</w:t>
            </w:r>
          </w:p>
        </w:tc>
        <w:tc>
          <w:tcPr>
            <w:tcW w:w="70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03D7A8" w14:textId="77777777" w:rsidR="00AA1548" w:rsidRDefault="00AA1548" w:rsidP="00AA1548">
            <w:pPr>
              <w:pStyle w:val="Dates"/>
            </w:pPr>
            <w:r w:rsidRPr="004300E6">
              <w:t>7</w:t>
            </w:r>
          </w:p>
        </w:tc>
        <w:tc>
          <w:tcPr>
            <w:tcW w:w="70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750D1D" w14:textId="77777777" w:rsidR="00AA1548" w:rsidRDefault="00AA1548" w:rsidP="00AA1548">
            <w:pPr>
              <w:pStyle w:val="Dates"/>
            </w:pPr>
            <w:r w:rsidRPr="004300E6">
              <w:t>8</w:t>
            </w:r>
          </w:p>
        </w:tc>
      </w:tr>
      <w:tr w:rsidR="00090FE3" w:rsidRPr="00326EA2" w14:paraId="6AAEB59C" w14:textId="77777777" w:rsidTr="00BF6A5F">
        <w:tblPrEx>
          <w:tblLook w:val="04A0" w:firstRow="1" w:lastRow="0" w:firstColumn="1" w:lastColumn="0" w:noHBand="0" w:noVBand="1"/>
        </w:tblPrEx>
        <w:trPr>
          <w:trHeight w:hRule="exact" w:val="1530"/>
        </w:trPr>
        <w:tc>
          <w:tcPr>
            <w:tcW w:w="71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960921" w14:textId="77777777" w:rsidR="00090FE3" w:rsidRDefault="00090FE3" w:rsidP="00090FE3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6D14E2C8" w14:textId="793C286C" w:rsidR="00090FE3" w:rsidRDefault="00090FE3" w:rsidP="00090FE3">
            <w:proofErr w:type="spellStart"/>
            <w:r>
              <w:t>DoSA</w:t>
            </w:r>
            <w:proofErr w:type="spellEnd"/>
            <w:r>
              <w:t xml:space="preserve"> Member Driv</w:t>
            </w:r>
            <w:r w:rsidR="001104F1">
              <w:t>e</w:t>
            </w:r>
            <w:r>
              <w:t>(N)</w:t>
            </w:r>
          </w:p>
          <w:p w14:paraId="554CF64F" w14:textId="77777777" w:rsidR="00090FE3" w:rsidRDefault="00090FE3" w:rsidP="00090FE3">
            <w:r>
              <w:t>[Y] After Mass</w:t>
            </w:r>
          </w:p>
          <w:p w14:paraId="5DFE3440" w14:textId="77777777" w:rsidR="00090FE3" w:rsidRDefault="00090FE3" w:rsidP="00090FE3"/>
        </w:tc>
        <w:tc>
          <w:tcPr>
            <w:tcW w:w="6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299497" w14:textId="69356112" w:rsidR="00090FE3" w:rsidRPr="004E07BA" w:rsidRDefault="00090FE3" w:rsidP="00090FE3">
            <w:proofErr w:type="spellStart"/>
            <w:r w:rsidRPr="004E07BA">
              <w:t>E</w:t>
            </w:r>
            <w:r w:rsidR="001104F1" w:rsidRPr="004E07BA">
              <w:t>.</w:t>
            </w:r>
            <w:r w:rsidRPr="004E07BA">
              <w:t>Cursillo</w:t>
            </w:r>
            <w:proofErr w:type="spellEnd"/>
            <w:r w:rsidRPr="004E07BA">
              <w:t>(FB2)[</w:t>
            </w:r>
            <w:r w:rsidR="00F0650E" w:rsidRPr="004E07BA">
              <w:t>w</w:t>
            </w:r>
            <w:r w:rsidRPr="004E07BA">
              <w:t>]@10am</w:t>
            </w:r>
          </w:p>
          <w:p w14:paraId="7C2754C9" w14:textId="49D48171" w:rsidR="00090FE3" w:rsidRPr="004E07BA" w:rsidRDefault="00090FE3" w:rsidP="00090FE3">
            <w:proofErr w:type="spellStart"/>
            <w:r w:rsidRPr="004E07BA">
              <w:t>S</w:t>
            </w:r>
            <w:r w:rsidR="001104F1" w:rsidRPr="004E07BA">
              <w:t>.</w:t>
            </w:r>
            <w:r w:rsidRPr="004E07BA">
              <w:t>Cursillo</w:t>
            </w:r>
            <w:proofErr w:type="spellEnd"/>
            <w:r w:rsidRPr="004E07BA">
              <w:t>(JB2)[</w:t>
            </w:r>
            <w:r w:rsidR="00F0650E" w:rsidRPr="004E07BA">
              <w:t>w</w:t>
            </w:r>
            <w:r w:rsidRPr="004E07BA">
              <w:t>] @6pm</w:t>
            </w:r>
          </w:p>
        </w:tc>
        <w:tc>
          <w:tcPr>
            <w:tcW w:w="7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C870E3" w14:textId="77777777" w:rsidR="00CA63C0" w:rsidRPr="004E07BA" w:rsidRDefault="00CA63C0" w:rsidP="00CA63C0">
            <w:r w:rsidRPr="004E07BA">
              <w:t>Quilters.(JB4)[w]@8am</w:t>
            </w:r>
          </w:p>
          <w:p w14:paraId="79981B1E" w14:textId="3F318D0F" w:rsidR="00090FE3" w:rsidRPr="004E07BA" w:rsidRDefault="00090FE3" w:rsidP="00090FE3">
            <w:proofErr w:type="spellStart"/>
            <w:r w:rsidRPr="004E07BA">
              <w:t>E</w:t>
            </w:r>
            <w:r w:rsidR="001104F1" w:rsidRPr="004E07BA">
              <w:t>.</w:t>
            </w:r>
            <w:r w:rsidRPr="004E07BA">
              <w:t>Cursillo</w:t>
            </w:r>
            <w:proofErr w:type="spellEnd"/>
            <w:r w:rsidRPr="004E07BA">
              <w:t>(FB2)[</w:t>
            </w:r>
            <w:r w:rsidR="00F0650E" w:rsidRPr="004E07BA">
              <w:t>w</w:t>
            </w:r>
            <w:r w:rsidRPr="004E07BA">
              <w:t>]@10am</w:t>
            </w:r>
          </w:p>
          <w:p w14:paraId="5B554854" w14:textId="77777777" w:rsidR="00090FE3" w:rsidRPr="006A69DE" w:rsidRDefault="00090FE3" w:rsidP="00090FE3">
            <w:r w:rsidRPr="006A69DE">
              <w:t>S.M. (PH)[M] @6pm</w:t>
            </w:r>
          </w:p>
          <w:p w14:paraId="793B54B1" w14:textId="6095B0B8" w:rsidR="00E4059D" w:rsidRDefault="00E4059D" w:rsidP="00090FE3">
            <w:r w:rsidRPr="00815397">
              <w:rPr>
                <w:highlight w:val="yellow"/>
              </w:rPr>
              <w:t>CRE Parent</w:t>
            </w:r>
            <w:r w:rsidR="001C3F14" w:rsidRPr="00815397">
              <w:rPr>
                <w:highlight w:val="yellow"/>
              </w:rPr>
              <w:t xml:space="preserve"> </w:t>
            </w:r>
            <w:r w:rsidR="005C76A2" w:rsidRPr="00815397">
              <w:rPr>
                <w:highlight w:val="yellow"/>
              </w:rPr>
              <w:t xml:space="preserve">Info </w:t>
            </w:r>
            <w:r w:rsidR="001C3F14" w:rsidRPr="00815397">
              <w:rPr>
                <w:highlight w:val="yellow"/>
                <w:u w:val="single"/>
              </w:rPr>
              <w:t>M</w:t>
            </w:r>
            <w:r w:rsidR="001C3F14" w:rsidRPr="00815397">
              <w:rPr>
                <w:highlight w:val="yellow"/>
              </w:rPr>
              <w:t>(PH/F</w:t>
            </w:r>
            <w:r w:rsidR="0084753B" w:rsidRPr="00815397">
              <w:rPr>
                <w:highlight w:val="yellow"/>
              </w:rPr>
              <w:t>B</w:t>
            </w:r>
            <w:r w:rsidR="001C3F14" w:rsidRPr="00815397">
              <w:rPr>
                <w:highlight w:val="yellow"/>
              </w:rPr>
              <w:t>)</w:t>
            </w:r>
            <w:r w:rsidR="0084753B" w:rsidRPr="00815397">
              <w:rPr>
                <w:highlight w:val="yellow"/>
              </w:rPr>
              <w:t xml:space="preserve"> </w:t>
            </w:r>
            <w:r w:rsidR="00FB04D1" w:rsidRPr="00815397">
              <w:rPr>
                <w:highlight w:val="yellow"/>
              </w:rPr>
              <w:t xml:space="preserve">[Y] </w:t>
            </w:r>
            <w:r w:rsidR="0084753B" w:rsidRPr="00815397">
              <w:rPr>
                <w:highlight w:val="yellow"/>
              </w:rPr>
              <w:t>@6pm</w:t>
            </w:r>
          </w:p>
          <w:p w14:paraId="0BECA58C" w14:textId="77777777" w:rsidR="00090FE3" w:rsidRPr="0084753B" w:rsidRDefault="00090FE3" w:rsidP="00090FE3"/>
        </w:tc>
        <w:tc>
          <w:tcPr>
            <w:tcW w:w="66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931CB2" w14:textId="77777777" w:rsidR="00090FE3" w:rsidRDefault="009A1525" w:rsidP="00090FE3"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  <w:r w:rsidR="00380FBE">
              <w:br/>
            </w:r>
            <w:proofErr w:type="spellStart"/>
            <w:r w:rsidR="00380FBE">
              <w:t>E.Reader</w:t>
            </w:r>
            <w:proofErr w:type="spellEnd"/>
            <w:r w:rsidR="00380FBE">
              <w:t xml:space="preserve"> &amp; E.M. </w:t>
            </w:r>
            <w:r w:rsidR="00380FBE" w:rsidRPr="00380FBE">
              <w:rPr>
                <w:u w:val="single"/>
              </w:rPr>
              <w:t>M</w:t>
            </w:r>
            <w:r w:rsidR="00021214" w:rsidRPr="00021214">
              <w:t>(PH)</w:t>
            </w:r>
            <w:r w:rsidR="00021214">
              <w:rPr>
                <w:u w:val="single"/>
              </w:rPr>
              <w:br/>
            </w:r>
            <w:r w:rsidR="00021214">
              <w:t>[Q]</w:t>
            </w:r>
            <w:r w:rsidR="005C76A2">
              <w:t xml:space="preserve"> @</w:t>
            </w:r>
            <w:r w:rsidR="00021214">
              <w:t>6:30pm]</w:t>
            </w:r>
          </w:p>
          <w:p w14:paraId="1097AF86" w14:textId="1EB7987C" w:rsidR="005C76A2" w:rsidRPr="0084753B" w:rsidRDefault="005C76A2" w:rsidP="009E08DC"/>
        </w:tc>
        <w:tc>
          <w:tcPr>
            <w:tcW w:w="76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2361E0" w14:textId="77777777" w:rsidR="000F4640" w:rsidRDefault="000F4640" w:rsidP="000F4640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  <w:r>
              <w:br/>
              <w:t>F.C.(FB1)[M] @6:45pm</w:t>
            </w:r>
          </w:p>
          <w:p w14:paraId="59E20A35" w14:textId="51BF4C55" w:rsidR="000F4640" w:rsidRPr="006A69DE" w:rsidRDefault="00964E58" w:rsidP="000F4640">
            <w:r w:rsidRPr="006A69DE">
              <w:rPr>
                <w:highlight w:val="yellow"/>
              </w:rPr>
              <w:t>15Prep(FB6)[W]@6:45pm</w:t>
            </w:r>
          </w:p>
          <w:p w14:paraId="26355BFB" w14:textId="7212E4D7" w:rsidR="00090FE3" w:rsidRPr="006A69DE" w:rsidRDefault="000F4640" w:rsidP="000F4640">
            <w:proofErr w:type="spellStart"/>
            <w:r w:rsidRPr="006A69DE">
              <w:t>Cenaculo</w:t>
            </w:r>
            <w:proofErr w:type="spellEnd"/>
            <w:r w:rsidRPr="006A69DE">
              <w:t xml:space="preserve"> (JB2)[W] @6:45pm</w:t>
            </w:r>
          </w:p>
        </w:tc>
        <w:tc>
          <w:tcPr>
            <w:tcW w:w="70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357470" w14:textId="77777777" w:rsidR="00326EA2" w:rsidRPr="007E3C0E" w:rsidRDefault="00326EA2" w:rsidP="00326EA2">
            <w:r w:rsidRPr="007E3C0E">
              <w:t>VAM (CO)[M] @10am</w:t>
            </w:r>
          </w:p>
          <w:p w14:paraId="61C09BAA" w14:textId="44ED0D57" w:rsidR="00326EA2" w:rsidRPr="00B228FC" w:rsidRDefault="00326EA2" w:rsidP="00326EA2">
            <w:r w:rsidRPr="00B228FC">
              <w:t>Rosary &amp; D.M. (CH)[</w:t>
            </w:r>
            <w:r w:rsidR="00817848">
              <w:t>w</w:t>
            </w:r>
            <w:r w:rsidRPr="00B228FC">
              <w:t>]</w:t>
            </w:r>
          </w:p>
          <w:p w14:paraId="3520C4B1" w14:textId="77777777" w:rsidR="00326EA2" w:rsidRPr="00B228FC" w:rsidRDefault="00326EA2" w:rsidP="00326EA2">
            <w:r>
              <w:t>@2:30pm</w:t>
            </w:r>
          </w:p>
          <w:p w14:paraId="68167DC7" w14:textId="6FB9CD0F" w:rsidR="00090FE3" w:rsidRPr="00326EA2" w:rsidRDefault="00326EA2" w:rsidP="00090FE3">
            <w:proofErr w:type="spellStart"/>
            <w:r w:rsidRPr="00B80004">
              <w:t>SoSA</w:t>
            </w:r>
            <w:proofErr w:type="spellEnd"/>
            <w:r w:rsidRPr="00B80004">
              <w:t xml:space="preserve"> (PH)[M] @6pm</w:t>
            </w:r>
          </w:p>
        </w:tc>
        <w:tc>
          <w:tcPr>
            <w:tcW w:w="70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B50376" w14:textId="77777777" w:rsidR="00090FE3" w:rsidRDefault="00676A68" w:rsidP="00090FE3">
            <w:r>
              <w:t xml:space="preserve">Altar Server </w:t>
            </w:r>
            <w:r w:rsidRPr="000E7AFE">
              <w:rPr>
                <w:u w:val="single"/>
              </w:rPr>
              <w:t>Tr</w:t>
            </w:r>
            <w:r>
              <w:t xml:space="preserve"> (S)[Q] </w:t>
            </w:r>
            <w:r w:rsidR="00280766">
              <w:br/>
            </w:r>
            <w:r>
              <w:t>@</w:t>
            </w:r>
            <w:r w:rsidR="00280766">
              <w:t>10am</w:t>
            </w:r>
          </w:p>
          <w:p w14:paraId="41E43414" w14:textId="55923123" w:rsidR="00280766" w:rsidRPr="00326EA2" w:rsidRDefault="00280766" w:rsidP="00090FE3">
            <w:r w:rsidRPr="005C1F60">
              <w:rPr>
                <w:highlight w:val="yellow"/>
              </w:rPr>
              <w:t xml:space="preserve">Catechist Workshop (PH/FB)[Y] </w:t>
            </w:r>
            <w:r w:rsidR="00330B06" w:rsidRPr="005C1F60">
              <w:rPr>
                <w:highlight w:val="yellow"/>
              </w:rPr>
              <w:t>@</w:t>
            </w:r>
            <w:r w:rsidR="00920DD8" w:rsidRPr="005C1F60">
              <w:rPr>
                <w:highlight w:val="yellow"/>
              </w:rPr>
              <w:t>10am</w:t>
            </w:r>
          </w:p>
        </w:tc>
      </w:tr>
      <w:tr w:rsidR="00090FE3" w14:paraId="7497B69E" w14:textId="77777777" w:rsidTr="00705224">
        <w:tblPrEx>
          <w:tblLook w:val="04A0" w:firstRow="1" w:lastRow="0" w:firstColumn="1" w:lastColumn="0" w:noHBand="0" w:noVBand="1"/>
        </w:tblPrEx>
        <w:tc>
          <w:tcPr>
            <w:tcW w:w="71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7A136A" w14:textId="77777777" w:rsidR="00090FE3" w:rsidRDefault="00090FE3" w:rsidP="00090FE3">
            <w:pPr>
              <w:pStyle w:val="Dates"/>
            </w:pPr>
            <w:r>
              <w:t>9</w:t>
            </w:r>
          </w:p>
        </w:tc>
        <w:tc>
          <w:tcPr>
            <w:tcW w:w="6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479902" w14:textId="77777777" w:rsidR="00090FE3" w:rsidRDefault="00090FE3" w:rsidP="00090FE3">
            <w:pPr>
              <w:pStyle w:val="Dates"/>
            </w:pPr>
            <w:r w:rsidRPr="004300E6">
              <w:t>10</w:t>
            </w:r>
          </w:p>
        </w:tc>
        <w:tc>
          <w:tcPr>
            <w:tcW w:w="7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C5B0DA" w14:textId="77777777" w:rsidR="00090FE3" w:rsidRDefault="00090FE3" w:rsidP="00090FE3">
            <w:pPr>
              <w:pStyle w:val="Dates"/>
            </w:pPr>
            <w:r w:rsidRPr="004300E6">
              <w:t>11</w:t>
            </w:r>
          </w:p>
        </w:tc>
        <w:tc>
          <w:tcPr>
            <w:tcW w:w="66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1E6DD8" w14:textId="77777777" w:rsidR="00090FE3" w:rsidRDefault="00090FE3" w:rsidP="00090FE3">
            <w:pPr>
              <w:pStyle w:val="Dates"/>
            </w:pPr>
            <w:r w:rsidRPr="004300E6">
              <w:t>12</w:t>
            </w:r>
          </w:p>
        </w:tc>
        <w:tc>
          <w:tcPr>
            <w:tcW w:w="76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68B85C" w14:textId="77777777" w:rsidR="00090FE3" w:rsidRDefault="00090FE3" w:rsidP="00090FE3">
            <w:pPr>
              <w:pStyle w:val="Dates"/>
            </w:pPr>
            <w:r w:rsidRPr="004300E6">
              <w:t>13</w:t>
            </w:r>
          </w:p>
        </w:tc>
        <w:tc>
          <w:tcPr>
            <w:tcW w:w="70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756070" w14:textId="77777777" w:rsidR="00090FE3" w:rsidRDefault="00090FE3" w:rsidP="00090FE3">
            <w:pPr>
              <w:pStyle w:val="Dates"/>
            </w:pPr>
            <w:r w:rsidRPr="004300E6">
              <w:t>14</w:t>
            </w:r>
          </w:p>
        </w:tc>
        <w:tc>
          <w:tcPr>
            <w:tcW w:w="70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017950" w14:textId="77777777" w:rsidR="00090FE3" w:rsidRDefault="00090FE3" w:rsidP="00090FE3">
            <w:pPr>
              <w:pStyle w:val="Dates"/>
            </w:pPr>
            <w:r w:rsidRPr="004300E6">
              <w:t>15</w:t>
            </w:r>
          </w:p>
        </w:tc>
      </w:tr>
      <w:tr w:rsidR="00090FE3" w:rsidRPr="003B64B3" w14:paraId="5E3BC7C7" w14:textId="77777777" w:rsidTr="00705224">
        <w:tblPrEx>
          <w:tblLook w:val="04A0" w:firstRow="1" w:lastRow="0" w:firstColumn="1" w:lastColumn="0" w:noHBand="0" w:noVBand="1"/>
        </w:tblPrEx>
        <w:trPr>
          <w:trHeight w:hRule="exact" w:val="1431"/>
        </w:trPr>
        <w:tc>
          <w:tcPr>
            <w:tcW w:w="71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A7B0AE" w14:textId="77777777" w:rsidR="000E7AFE" w:rsidRDefault="005C2BA1" w:rsidP="00090FE3">
            <w:proofErr w:type="spellStart"/>
            <w:r>
              <w:t>S.Reader</w:t>
            </w:r>
            <w:proofErr w:type="spellEnd"/>
            <w:r>
              <w:t xml:space="preserve"> &amp; E.M. </w:t>
            </w:r>
            <w:r w:rsidRPr="000E7AFE">
              <w:rPr>
                <w:u w:val="single"/>
              </w:rPr>
              <w:t>M</w:t>
            </w:r>
          </w:p>
          <w:p w14:paraId="7B45D351" w14:textId="3A6FD769" w:rsidR="00090FE3" w:rsidRDefault="005C2BA1" w:rsidP="00090FE3">
            <w:r>
              <w:t>PH/S)[Q] @2:30pm</w:t>
            </w:r>
          </w:p>
        </w:tc>
        <w:tc>
          <w:tcPr>
            <w:tcW w:w="6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C8B772" w14:textId="12D1F7FD" w:rsidR="00090FE3" w:rsidRPr="00840F4A" w:rsidRDefault="00840F4A" w:rsidP="00090FE3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 w:rsidR="00F0650E"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</w:p>
        </w:tc>
        <w:tc>
          <w:tcPr>
            <w:tcW w:w="7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B2A2E72" w14:textId="77777777" w:rsidR="00CA63C0" w:rsidRPr="00857205" w:rsidRDefault="00CA63C0" w:rsidP="00CA63C0">
            <w:r w:rsidRPr="00857205">
              <w:t>Quilters.(JB4)[w]@8am</w:t>
            </w:r>
          </w:p>
          <w:p w14:paraId="232B8466" w14:textId="77777777" w:rsidR="00EC410B" w:rsidRDefault="00EC410B" w:rsidP="00EC410B">
            <w:r>
              <w:t>D.M. Prayer Group (JB1)[W] @8:15am</w:t>
            </w:r>
          </w:p>
          <w:p w14:paraId="16BD8019" w14:textId="77777777" w:rsidR="00090FE3" w:rsidRPr="006A69DE" w:rsidRDefault="003E4111" w:rsidP="00090FE3">
            <w:proofErr w:type="spellStart"/>
            <w:r w:rsidRPr="006A69DE">
              <w:t>DoSA</w:t>
            </w:r>
            <w:proofErr w:type="spellEnd"/>
            <w:r w:rsidRPr="006A69DE">
              <w:t>(PH</w:t>
            </w:r>
            <w:r w:rsidR="00F45235" w:rsidRPr="006A69DE">
              <w:t>/K</w:t>
            </w:r>
            <w:r w:rsidRPr="006A69DE">
              <w:t>)</w:t>
            </w:r>
            <w:r w:rsidR="00F45235" w:rsidRPr="006A69DE">
              <w:t>[M] @6pm</w:t>
            </w:r>
          </w:p>
          <w:p w14:paraId="5C7DC6D8" w14:textId="77777777" w:rsidR="006D46D8" w:rsidRPr="005C1F60" w:rsidRDefault="00F45235" w:rsidP="00090FE3">
            <w:pPr>
              <w:rPr>
                <w:highlight w:val="yellow"/>
              </w:rPr>
            </w:pPr>
            <w:r w:rsidRPr="005C1F60">
              <w:rPr>
                <w:highlight w:val="yellow"/>
              </w:rPr>
              <w:t>CRE</w:t>
            </w:r>
            <w:r w:rsidR="006666DE" w:rsidRPr="005C1F60">
              <w:rPr>
                <w:highlight w:val="yellow"/>
              </w:rPr>
              <w:t xml:space="preserve"> Meet Catechist</w:t>
            </w:r>
          </w:p>
          <w:p w14:paraId="6F327557" w14:textId="2C5ABE51" w:rsidR="00F45235" w:rsidRPr="00CF6CEE" w:rsidRDefault="006666DE" w:rsidP="00090FE3">
            <w:r w:rsidRPr="005C1F60">
              <w:rPr>
                <w:highlight w:val="yellow"/>
              </w:rPr>
              <w:t>(FB)</w:t>
            </w:r>
            <w:r w:rsidR="006D46D8" w:rsidRPr="005C1F60">
              <w:rPr>
                <w:highlight w:val="yellow"/>
              </w:rPr>
              <w:t>[Y]</w:t>
            </w:r>
            <w:r w:rsidRPr="005C1F60">
              <w:rPr>
                <w:highlight w:val="yellow"/>
              </w:rPr>
              <w:t>@</w:t>
            </w:r>
            <w:r w:rsidR="00CF6CEE" w:rsidRPr="005C1F60">
              <w:rPr>
                <w:highlight w:val="yellow"/>
              </w:rPr>
              <w:t>6:30pm</w:t>
            </w:r>
            <w:r w:rsidRPr="00CF6CEE">
              <w:t xml:space="preserve"> </w:t>
            </w:r>
          </w:p>
        </w:tc>
        <w:tc>
          <w:tcPr>
            <w:tcW w:w="66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28F9BF" w14:textId="375149B6" w:rsidR="009E08DC" w:rsidRDefault="009E08DC" w:rsidP="009E08DC">
            <w:r w:rsidRPr="00815397">
              <w:rPr>
                <w:highlight w:val="yellow"/>
              </w:rPr>
              <w:t xml:space="preserve">YFF Parent Info </w:t>
            </w:r>
            <w:r w:rsidRPr="00815397">
              <w:rPr>
                <w:highlight w:val="yellow"/>
                <w:u w:val="single"/>
              </w:rPr>
              <w:t>M</w:t>
            </w:r>
            <w:r w:rsidRPr="00815397">
              <w:rPr>
                <w:highlight w:val="yellow"/>
              </w:rPr>
              <w:t>(</w:t>
            </w:r>
            <w:r>
              <w:rPr>
                <w:highlight w:val="yellow"/>
              </w:rPr>
              <w:t>PH</w:t>
            </w:r>
            <w:r w:rsidRPr="00815397">
              <w:rPr>
                <w:highlight w:val="yellow"/>
              </w:rPr>
              <w:t>/FB</w:t>
            </w:r>
            <w:r w:rsidR="00C41B48">
              <w:rPr>
                <w:highlight w:val="yellow"/>
              </w:rPr>
              <w:t>/JB</w:t>
            </w:r>
            <w:r w:rsidRPr="00815397">
              <w:rPr>
                <w:highlight w:val="yellow"/>
              </w:rPr>
              <w:t>) [Y] @6:45pm</w:t>
            </w:r>
          </w:p>
          <w:p w14:paraId="7DCC7E24" w14:textId="45731ABF" w:rsidR="00090FE3" w:rsidRPr="00CF6CEE" w:rsidRDefault="00090FE3" w:rsidP="00090FE3"/>
        </w:tc>
        <w:tc>
          <w:tcPr>
            <w:tcW w:w="76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3E2F15" w14:textId="77777777" w:rsidR="00D9196D" w:rsidRPr="00D9196D" w:rsidRDefault="00D9196D" w:rsidP="00D9196D">
            <w:r w:rsidRPr="005C1F60">
              <w:rPr>
                <w:highlight w:val="yellow"/>
              </w:rPr>
              <w:t>15Prep(FB6)[W]@6:45pm</w:t>
            </w:r>
          </w:p>
          <w:p w14:paraId="56B5160E" w14:textId="77777777" w:rsidR="00090FE3" w:rsidRDefault="00D9196D" w:rsidP="00D9196D">
            <w:proofErr w:type="spellStart"/>
            <w:r w:rsidRPr="00D9196D">
              <w:t>Cenaculo</w:t>
            </w:r>
            <w:proofErr w:type="spellEnd"/>
            <w:r w:rsidRPr="00D9196D">
              <w:t xml:space="preserve"> (JB2)[W] @6:45pm</w:t>
            </w:r>
          </w:p>
          <w:p w14:paraId="2334B42A" w14:textId="77777777" w:rsidR="00D9196D" w:rsidRPr="0023540B" w:rsidRDefault="00D9196D" w:rsidP="00D9196D">
            <w:pPr>
              <w:rPr>
                <w:lang w:val="es-ES"/>
              </w:rPr>
            </w:pPr>
            <w:r w:rsidRPr="0023540B">
              <w:rPr>
                <w:lang w:val="es-ES"/>
              </w:rPr>
              <w:t xml:space="preserve">Guadalupanas </w:t>
            </w:r>
            <w:r w:rsidRPr="0023540B">
              <w:rPr>
                <w:u w:val="single"/>
                <w:lang w:val="es-ES"/>
              </w:rPr>
              <w:t>M</w:t>
            </w:r>
            <w:r w:rsidRPr="0023540B">
              <w:rPr>
                <w:lang w:val="es-ES"/>
              </w:rPr>
              <w:t>(FB1)[M]</w:t>
            </w:r>
          </w:p>
          <w:p w14:paraId="29102EE1" w14:textId="1EC37014" w:rsidR="00D9196D" w:rsidRPr="0023540B" w:rsidRDefault="00D9196D" w:rsidP="00D9196D">
            <w:pPr>
              <w:rPr>
                <w:lang w:val="es-ES"/>
              </w:rPr>
            </w:pPr>
            <w:r w:rsidRPr="0023540B">
              <w:rPr>
                <w:lang w:val="es-ES"/>
              </w:rPr>
              <w:t>@</w:t>
            </w:r>
            <w:r w:rsidR="0023540B" w:rsidRPr="0023540B">
              <w:rPr>
                <w:lang w:val="es-ES"/>
              </w:rPr>
              <w:t>6:45p</w:t>
            </w:r>
            <w:r w:rsidR="0023540B">
              <w:rPr>
                <w:lang w:val="es-ES"/>
              </w:rPr>
              <w:t>m</w:t>
            </w:r>
          </w:p>
        </w:tc>
        <w:tc>
          <w:tcPr>
            <w:tcW w:w="70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87BFB5" w14:textId="45DF0BFE" w:rsidR="00602966" w:rsidRPr="00B228FC" w:rsidRDefault="00602966" w:rsidP="00602966">
            <w:r w:rsidRPr="00B228FC">
              <w:t>Rosary &amp; D.M. (CH)[</w:t>
            </w:r>
            <w:r w:rsidR="00817848">
              <w:t>w</w:t>
            </w:r>
            <w:r w:rsidRPr="00B228FC">
              <w:t>]</w:t>
            </w:r>
          </w:p>
          <w:p w14:paraId="24D25927" w14:textId="77777777" w:rsidR="00602966" w:rsidRPr="006A69DE" w:rsidRDefault="00602966" w:rsidP="00602966">
            <w:pPr>
              <w:rPr>
                <w:lang w:val="es-ES"/>
              </w:rPr>
            </w:pPr>
            <w:r w:rsidRPr="006A69DE">
              <w:rPr>
                <w:lang w:val="es-ES"/>
              </w:rPr>
              <w:t>@2:30pm</w:t>
            </w:r>
          </w:p>
          <w:p w14:paraId="1C686700" w14:textId="77777777" w:rsidR="00090FE3" w:rsidRDefault="00602966" w:rsidP="00090FE3">
            <w:pPr>
              <w:rPr>
                <w:lang w:val="es-ES"/>
              </w:rPr>
            </w:pPr>
            <w:proofErr w:type="spellStart"/>
            <w:r>
              <w:rPr>
                <w:lang w:val="es-ES"/>
              </w:rPr>
              <w:t>Guardians</w:t>
            </w:r>
            <w:proofErr w:type="spellEnd"/>
            <w:r>
              <w:rPr>
                <w:lang w:val="es-ES"/>
              </w:rPr>
              <w:t xml:space="preserve"> Pizza Shoot</w:t>
            </w:r>
          </w:p>
          <w:p w14:paraId="6CE334B1" w14:textId="6F3B7CEF" w:rsidR="00602966" w:rsidRPr="0023540B" w:rsidRDefault="00602966" w:rsidP="00090FE3">
            <w:pPr>
              <w:rPr>
                <w:lang w:val="es-ES"/>
              </w:rPr>
            </w:pPr>
            <w:r>
              <w:rPr>
                <w:lang w:val="es-ES"/>
              </w:rPr>
              <w:t>(PH)</w:t>
            </w:r>
            <w:r w:rsidR="00422047">
              <w:rPr>
                <w:lang w:val="es-ES"/>
              </w:rPr>
              <w:t>[Y]@7pm</w:t>
            </w:r>
          </w:p>
        </w:tc>
        <w:tc>
          <w:tcPr>
            <w:tcW w:w="70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C98EE8" w14:textId="536C4864" w:rsidR="00422047" w:rsidRDefault="00422047" w:rsidP="00422047">
            <w:r>
              <w:t>VIRTUS Renewal</w:t>
            </w:r>
            <w:r w:rsidR="003B64B3">
              <w:t xml:space="preserve"> E. &amp; S.</w:t>
            </w:r>
          </w:p>
          <w:p w14:paraId="5D7C4AE6" w14:textId="29B89754" w:rsidR="00422047" w:rsidRPr="00312EB0" w:rsidRDefault="00422047" w:rsidP="00422047">
            <w:r>
              <w:t>(JB1)[M] @ 10am</w:t>
            </w:r>
          </w:p>
          <w:p w14:paraId="63696B07" w14:textId="77777777" w:rsidR="00090FE3" w:rsidRPr="003B64B3" w:rsidRDefault="00090FE3" w:rsidP="00090FE3"/>
        </w:tc>
      </w:tr>
      <w:tr w:rsidR="00090FE3" w14:paraId="05682486" w14:textId="77777777" w:rsidTr="00705224">
        <w:tblPrEx>
          <w:tblLook w:val="04A0" w:firstRow="1" w:lastRow="0" w:firstColumn="1" w:lastColumn="0" w:noHBand="0" w:noVBand="1"/>
        </w:tblPrEx>
        <w:tc>
          <w:tcPr>
            <w:tcW w:w="71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6C0E23" w14:textId="77777777" w:rsidR="00090FE3" w:rsidRDefault="00090FE3" w:rsidP="00090FE3">
            <w:pPr>
              <w:pStyle w:val="Dates"/>
            </w:pPr>
            <w:r>
              <w:t>16</w:t>
            </w:r>
          </w:p>
        </w:tc>
        <w:tc>
          <w:tcPr>
            <w:tcW w:w="6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671D51" w14:textId="77777777" w:rsidR="00090FE3" w:rsidRDefault="00090FE3" w:rsidP="00090FE3">
            <w:pPr>
              <w:pStyle w:val="Dates"/>
            </w:pPr>
            <w:r w:rsidRPr="004300E6">
              <w:t>17</w:t>
            </w:r>
          </w:p>
        </w:tc>
        <w:tc>
          <w:tcPr>
            <w:tcW w:w="7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DCAD02" w14:textId="77777777" w:rsidR="00090FE3" w:rsidRDefault="00090FE3" w:rsidP="00090FE3">
            <w:pPr>
              <w:pStyle w:val="Dates"/>
            </w:pPr>
            <w:r w:rsidRPr="004300E6">
              <w:t>18</w:t>
            </w:r>
          </w:p>
        </w:tc>
        <w:tc>
          <w:tcPr>
            <w:tcW w:w="66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E5CD83" w14:textId="77777777" w:rsidR="00090FE3" w:rsidRDefault="00090FE3" w:rsidP="00090FE3">
            <w:pPr>
              <w:pStyle w:val="Dates"/>
            </w:pPr>
            <w:r w:rsidRPr="004300E6">
              <w:t>19</w:t>
            </w:r>
          </w:p>
        </w:tc>
        <w:tc>
          <w:tcPr>
            <w:tcW w:w="76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0A05BD" w14:textId="35180BEF" w:rsidR="00090FE3" w:rsidRDefault="00090FE3" w:rsidP="00F51637">
            <w:pPr>
              <w:pStyle w:val="Dates"/>
            </w:pPr>
            <w:r w:rsidRPr="004300E6">
              <w:t>20</w:t>
            </w:r>
          </w:p>
        </w:tc>
        <w:tc>
          <w:tcPr>
            <w:tcW w:w="70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8AF3E8" w14:textId="77777777" w:rsidR="00090FE3" w:rsidRDefault="00090FE3" w:rsidP="00090FE3">
            <w:pPr>
              <w:pStyle w:val="Dates"/>
            </w:pPr>
            <w:r w:rsidRPr="004300E6">
              <w:t>21</w:t>
            </w:r>
          </w:p>
        </w:tc>
        <w:tc>
          <w:tcPr>
            <w:tcW w:w="70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BBF9BA" w14:textId="77777777" w:rsidR="00090FE3" w:rsidRDefault="00090FE3" w:rsidP="00090FE3">
            <w:pPr>
              <w:pStyle w:val="Dates"/>
            </w:pPr>
            <w:r w:rsidRPr="004300E6">
              <w:t>22</w:t>
            </w:r>
          </w:p>
        </w:tc>
      </w:tr>
      <w:tr w:rsidR="00090FE3" w14:paraId="05530F26" w14:textId="77777777" w:rsidTr="00705224">
        <w:tblPrEx>
          <w:tblLook w:val="04A0" w:firstRow="1" w:lastRow="0" w:firstColumn="1" w:lastColumn="0" w:noHBand="0" w:noVBand="1"/>
        </w:tblPrEx>
        <w:trPr>
          <w:trHeight w:hRule="exact" w:val="1728"/>
        </w:trPr>
        <w:tc>
          <w:tcPr>
            <w:tcW w:w="71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3911BD" w14:textId="4091D0E1" w:rsidR="00821A0C" w:rsidRDefault="00821A0C" w:rsidP="00821A0C">
            <w:proofErr w:type="spellStart"/>
            <w:r>
              <w:t>KofC</w:t>
            </w:r>
            <w:proofErr w:type="spellEnd"/>
            <w:r>
              <w:t xml:space="preserve"> C&amp;D (PH)[M]@9am</w:t>
            </w:r>
          </w:p>
          <w:p w14:paraId="074DD4E4" w14:textId="77777777" w:rsidR="00090FE3" w:rsidRDefault="00090FE3" w:rsidP="00090FE3"/>
        </w:tc>
        <w:tc>
          <w:tcPr>
            <w:tcW w:w="6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03D21C" w14:textId="17E938D1" w:rsidR="00840F4A" w:rsidRPr="00840F4A" w:rsidRDefault="00EB46EC" w:rsidP="00840F4A">
            <w:proofErr w:type="spellStart"/>
            <w:r w:rsidRPr="006A69DE">
              <w:t>E.Cursillo</w:t>
            </w:r>
            <w:proofErr w:type="spellEnd"/>
            <w:r w:rsidRPr="006A69DE">
              <w:t>(FB2)[w]</w:t>
            </w:r>
            <w:r w:rsidR="00840F4A" w:rsidRPr="00840F4A">
              <w:t>@10am</w:t>
            </w:r>
          </w:p>
          <w:p w14:paraId="4FECE8BF" w14:textId="59918DD6" w:rsidR="00090FE3" w:rsidRPr="00840F4A" w:rsidRDefault="00840F4A" w:rsidP="00840F4A">
            <w:proofErr w:type="spellStart"/>
            <w:r w:rsidRPr="00840F4A">
              <w:t>S.Cursillo</w:t>
            </w:r>
            <w:proofErr w:type="spellEnd"/>
            <w:r w:rsidRPr="00840F4A">
              <w:t>(JB2)[W]@6pm</w:t>
            </w:r>
          </w:p>
        </w:tc>
        <w:tc>
          <w:tcPr>
            <w:tcW w:w="7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96E3EF" w14:textId="77777777" w:rsidR="00CA63C0" w:rsidRPr="00857205" w:rsidRDefault="00CA63C0" w:rsidP="00CA63C0">
            <w:r w:rsidRPr="00857205">
              <w:t>Quilters.(JB4)[w]@8am</w:t>
            </w:r>
          </w:p>
          <w:p w14:paraId="4905C06C" w14:textId="77777777" w:rsidR="00E1623A" w:rsidRPr="00E1623A" w:rsidRDefault="00E1623A" w:rsidP="00E1623A">
            <w:proofErr w:type="spellStart"/>
            <w:r w:rsidRPr="00E1623A">
              <w:t>E.Cursillo</w:t>
            </w:r>
            <w:proofErr w:type="spellEnd"/>
            <w:r w:rsidRPr="00E1623A">
              <w:t>(FB2)[w] @10am</w:t>
            </w:r>
          </w:p>
          <w:p w14:paraId="3C1ACBBF" w14:textId="77777777" w:rsidR="002A7265" w:rsidRDefault="002A7265" w:rsidP="002A7265">
            <w:pPr>
              <w:rPr>
                <w:highlight w:val="yellow"/>
              </w:rPr>
            </w:pPr>
            <w:proofErr w:type="spellStart"/>
            <w:r w:rsidRPr="00A776CA">
              <w:t>KofC</w:t>
            </w:r>
            <w:proofErr w:type="spellEnd"/>
            <w:r w:rsidRPr="00A776CA">
              <w:t xml:space="preserve"> M(PH)[M]@6pm</w:t>
            </w:r>
          </w:p>
          <w:p w14:paraId="45423B3C" w14:textId="77777777" w:rsidR="00090FE3" w:rsidRPr="004E07BA" w:rsidRDefault="001A0E43" w:rsidP="00090FE3">
            <w:proofErr w:type="spellStart"/>
            <w:r w:rsidRPr="004E07BA">
              <w:t>MoMs</w:t>
            </w:r>
            <w:proofErr w:type="spellEnd"/>
            <w:r w:rsidRPr="004E07BA">
              <w:t>(CH)[M]@</w:t>
            </w:r>
            <w:r w:rsidR="009C5F5E" w:rsidRPr="004E07BA">
              <w:t>6:30pm</w:t>
            </w:r>
          </w:p>
          <w:p w14:paraId="3B996EDE" w14:textId="575BAC91" w:rsidR="009C5F5E" w:rsidRPr="002A7265" w:rsidRDefault="009C5F5E" w:rsidP="00090FE3">
            <w:pPr>
              <w:rPr>
                <w:highlight w:val="yellow"/>
                <w:lang w:val="es-ES"/>
              </w:rPr>
            </w:pPr>
            <w:r w:rsidRPr="002A7265">
              <w:rPr>
                <w:highlight w:val="yellow"/>
                <w:lang w:val="es-ES"/>
              </w:rPr>
              <w:t xml:space="preserve">OCIA </w:t>
            </w:r>
            <w:proofErr w:type="spellStart"/>
            <w:r w:rsidRPr="002A7265">
              <w:rPr>
                <w:highlight w:val="yellow"/>
                <w:lang w:val="es-ES"/>
              </w:rPr>
              <w:t>Orienta</w:t>
            </w:r>
            <w:r w:rsidR="000C3808" w:rsidRPr="002A7265">
              <w:rPr>
                <w:highlight w:val="yellow"/>
                <w:lang w:val="es-ES"/>
              </w:rPr>
              <w:t>t</w:t>
            </w:r>
            <w:r w:rsidRPr="002A7265">
              <w:rPr>
                <w:highlight w:val="yellow"/>
                <w:lang w:val="es-ES"/>
              </w:rPr>
              <w:t>ion</w:t>
            </w:r>
            <w:proofErr w:type="spellEnd"/>
            <w:r w:rsidRPr="002A7265">
              <w:rPr>
                <w:highlight w:val="yellow"/>
                <w:lang w:val="es-ES"/>
              </w:rPr>
              <w:t xml:space="preserve"> </w:t>
            </w:r>
            <w:r w:rsidR="00A97664" w:rsidRPr="002A7265">
              <w:rPr>
                <w:highlight w:val="yellow"/>
                <w:lang w:val="es-ES"/>
              </w:rPr>
              <w:t>(FB3,4)</w:t>
            </w:r>
          </w:p>
          <w:p w14:paraId="4EA9D0E3" w14:textId="75568039" w:rsidR="00A97664" w:rsidRPr="009C5F5E" w:rsidRDefault="00A97664" w:rsidP="00090FE3">
            <w:pPr>
              <w:rPr>
                <w:lang w:val="es-ES"/>
              </w:rPr>
            </w:pPr>
            <w:r w:rsidRPr="00815397">
              <w:rPr>
                <w:highlight w:val="yellow"/>
                <w:lang w:val="es-ES"/>
              </w:rPr>
              <w:t>[Y] @6:30pm</w:t>
            </w:r>
          </w:p>
        </w:tc>
        <w:tc>
          <w:tcPr>
            <w:tcW w:w="66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D5EA19" w14:textId="77777777" w:rsidR="009E08DC" w:rsidRPr="005C1F60" w:rsidRDefault="009E08DC" w:rsidP="009E08DC">
            <w:pPr>
              <w:rPr>
                <w:highlight w:val="yellow"/>
              </w:rPr>
            </w:pPr>
            <w:r w:rsidRPr="005C1F60">
              <w:rPr>
                <w:highlight w:val="yellow"/>
              </w:rPr>
              <w:t>YFF Meet Catechist</w:t>
            </w:r>
          </w:p>
          <w:p w14:paraId="63BF64B6" w14:textId="4E843082" w:rsidR="00090FE3" w:rsidRPr="009E08DC" w:rsidRDefault="009E08DC" w:rsidP="009E08DC">
            <w:r w:rsidRPr="005C1F60">
              <w:rPr>
                <w:highlight w:val="yellow"/>
              </w:rPr>
              <w:t>(</w:t>
            </w:r>
            <w:r w:rsidR="00C41B48">
              <w:rPr>
                <w:highlight w:val="yellow"/>
              </w:rPr>
              <w:t>PH/</w:t>
            </w:r>
            <w:r w:rsidRPr="005C1F60">
              <w:rPr>
                <w:highlight w:val="yellow"/>
              </w:rPr>
              <w:t>FB/JB)[Y] @6pm</w:t>
            </w:r>
          </w:p>
        </w:tc>
        <w:tc>
          <w:tcPr>
            <w:tcW w:w="76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727666" w14:textId="7B34D68E" w:rsidR="00F51637" w:rsidRPr="005346A2" w:rsidRDefault="00F51637" w:rsidP="00090FE3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346A2">
              <w:rPr>
                <w:b/>
                <w:bCs/>
                <w:color w:val="FFFFFF" w:themeColor="background1"/>
                <w:highlight w:val="blue"/>
              </w:rPr>
              <w:t>MM(S)[w]@6:45p</w:t>
            </w:r>
          </w:p>
          <w:p w14:paraId="77E82D2E" w14:textId="07601E2E" w:rsidR="00090FE3" w:rsidRPr="005346A2" w:rsidRDefault="000C0B64" w:rsidP="00090FE3">
            <w:pPr>
              <w:rPr>
                <w:b/>
                <w:bCs/>
                <w:color w:val="FFFFFF" w:themeColor="background1"/>
              </w:rPr>
            </w:pPr>
            <w:r w:rsidRPr="005346A2">
              <w:rPr>
                <w:b/>
                <w:bCs/>
                <w:color w:val="FFFFFF" w:themeColor="background1"/>
                <w:highlight w:val="blue"/>
              </w:rPr>
              <w:t>MM</w:t>
            </w:r>
            <w:r w:rsidR="00F0650E" w:rsidRPr="005346A2">
              <w:rPr>
                <w:b/>
                <w:bCs/>
                <w:color w:val="FFFFFF" w:themeColor="background1"/>
                <w:highlight w:val="blue"/>
              </w:rPr>
              <w:t>(FL)[w]</w:t>
            </w:r>
            <w:r w:rsidR="00AD6ACE" w:rsidRPr="005346A2">
              <w:rPr>
                <w:b/>
                <w:bCs/>
                <w:color w:val="FFFFFF" w:themeColor="background1"/>
                <w:highlight w:val="blue"/>
              </w:rPr>
              <w:t xml:space="preserve"> @6:45pm</w:t>
            </w:r>
          </w:p>
          <w:p w14:paraId="05A33604" w14:textId="77777777" w:rsidR="00AD6ACE" w:rsidRPr="006A69DE" w:rsidRDefault="00AD6ACE" w:rsidP="00090FE3">
            <w:r w:rsidRPr="006A69DE">
              <w:t xml:space="preserve">H.H. </w:t>
            </w:r>
            <w:r w:rsidR="007746B6" w:rsidRPr="006A69DE">
              <w:t>Tr. (JB1)[Q] @</w:t>
            </w:r>
            <w:r w:rsidR="00282631" w:rsidRPr="006A69DE">
              <w:t>2pm</w:t>
            </w:r>
          </w:p>
          <w:p w14:paraId="307CEBC8" w14:textId="77777777" w:rsidR="00282631" w:rsidRDefault="00282631" w:rsidP="00090FE3">
            <w:proofErr w:type="spellStart"/>
            <w:r w:rsidRPr="00A02031">
              <w:t>KofC</w:t>
            </w:r>
            <w:proofErr w:type="spellEnd"/>
            <w:r w:rsidRPr="00A02031">
              <w:t xml:space="preserve"> 4th Degree</w:t>
            </w:r>
            <w:r w:rsidR="00A02031" w:rsidRPr="00A02031">
              <w:t xml:space="preserve"> M (JB1)</w:t>
            </w:r>
            <w:r w:rsidR="00A02031" w:rsidRPr="00A02031">
              <w:br/>
            </w:r>
            <w:r w:rsidR="00A02031">
              <w:t>[M] @</w:t>
            </w:r>
            <w:r w:rsidR="00331145">
              <w:t>6:45pm</w:t>
            </w:r>
          </w:p>
          <w:p w14:paraId="753CC901" w14:textId="77777777" w:rsidR="0070324C" w:rsidRPr="00985F4C" w:rsidRDefault="0070324C" w:rsidP="0070324C">
            <w:r w:rsidRPr="005C1F60">
              <w:rPr>
                <w:highlight w:val="yellow"/>
              </w:rPr>
              <w:t>15Prep(FB6)[W]@6:45pm</w:t>
            </w:r>
          </w:p>
          <w:p w14:paraId="40878890" w14:textId="51C1A1C5" w:rsidR="0070324C" w:rsidRPr="00A02031" w:rsidRDefault="00985F4C" w:rsidP="00090FE3">
            <w:r>
              <w:t>P.C. (JB3)[M] @6:45pm</w:t>
            </w:r>
          </w:p>
        </w:tc>
        <w:tc>
          <w:tcPr>
            <w:tcW w:w="70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4215B4" w14:textId="1F0971ED" w:rsidR="004D5974" w:rsidRPr="00B228FC" w:rsidRDefault="004D5974" w:rsidP="004D5974">
            <w:r w:rsidRPr="00B228FC">
              <w:t>Rosary &amp; D.M. (CH)[</w:t>
            </w:r>
            <w:r w:rsidR="00817848">
              <w:t>w</w:t>
            </w:r>
            <w:r w:rsidRPr="00B228FC">
              <w:t>]</w:t>
            </w:r>
          </w:p>
          <w:p w14:paraId="6C479C9D" w14:textId="77777777" w:rsidR="004D5974" w:rsidRPr="00B228FC" w:rsidRDefault="004D5974" w:rsidP="004D5974">
            <w:r>
              <w:t>@2:30pm</w:t>
            </w:r>
          </w:p>
          <w:p w14:paraId="2A8ECC1D" w14:textId="1AC0D6D7" w:rsidR="00090FE3" w:rsidRPr="00A02031" w:rsidRDefault="00090FE3" w:rsidP="00090FE3"/>
        </w:tc>
        <w:tc>
          <w:tcPr>
            <w:tcW w:w="70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F978F7" w14:textId="3EAF5E12" w:rsidR="00090FE3" w:rsidRPr="00141B69" w:rsidRDefault="002A387F" w:rsidP="00090FE3">
            <w:pPr>
              <w:rPr>
                <w:highlight w:val="yellow"/>
              </w:rPr>
            </w:pPr>
            <w:r w:rsidRPr="00141B69">
              <w:rPr>
                <w:highlight w:val="yellow"/>
              </w:rPr>
              <w:t xml:space="preserve">FHC Orientation </w:t>
            </w:r>
          </w:p>
          <w:p w14:paraId="0DF6C390" w14:textId="086FFBB0" w:rsidR="002A387F" w:rsidRDefault="002A387F" w:rsidP="00090FE3">
            <w:r w:rsidRPr="00141B69">
              <w:rPr>
                <w:highlight w:val="yellow"/>
              </w:rPr>
              <w:t>(PH/</w:t>
            </w:r>
            <w:r w:rsidR="00213F1F" w:rsidRPr="00141B69">
              <w:rPr>
                <w:highlight w:val="yellow"/>
              </w:rPr>
              <w:t>FB/JB</w:t>
            </w:r>
            <w:r w:rsidRPr="00141B69">
              <w:rPr>
                <w:highlight w:val="yellow"/>
              </w:rPr>
              <w:t>)</w:t>
            </w:r>
            <w:r w:rsidR="00213F1F" w:rsidRPr="00141B69">
              <w:rPr>
                <w:highlight w:val="yellow"/>
              </w:rPr>
              <w:t>[Y] @9am</w:t>
            </w:r>
          </w:p>
          <w:p w14:paraId="76A27BDC" w14:textId="4F9A58E0" w:rsidR="003B64B3" w:rsidRDefault="003B64B3" w:rsidP="003B64B3">
            <w:r>
              <w:t>VIRTUS Initial E. &amp; S.</w:t>
            </w:r>
          </w:p>
          <w:p w14:paraId="5276A8D9" w14:textId="3A45FC2D" w:rsidR="003B64B3" w:rsidRPr="00312EB0" w:rsidRDefault="003B64B3" w:rsidP="003B64B3">
            <w:r>
              <w:t>(JB1)[M] @</w:t>
            </w:r>
            <w:r w:rsidR="002A387F">
              <w:t>9</w:t>
            </w:r>
            <w:r>
              <w:t>am</w:t>
            </w:r>
          </w:p>
          <w:p w14:paraId="4339392B" w14:textId="77777777" w:rsidR="003B64B3" w:rsidRDefault="003B64B3" w:rsidP="00090FE3"/>
        </w:tc>
      </w:tr>
      <w:tr w:rsidR="00090FE3" w14:paraId="69CA6EE1" w14:textId="77777777" w:rsidTr="00705224">
        <w:tblPrEx>
          <w:tblLook w:val="04A0" w:firstRow="1" w:lastRow="0" w:firstColumn="1" w:lastColumn="0" w:noHBand="0" w:noVBand="1"/>
        </w:tblPrEx>
        <w:tc>
          <w:tcPr>
            <w:tcW w:w="71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78E731" w14:textId="77777777" w:rsidR="00090FE3" w:rsidRDefault="00090FE3" w:rsidP="00090FE3">
            <w:pPr>
              <w:pStyle w:val="Dates"/>
            </w:pPr>
            <w:r>
              <w:t>23</w:t>
            </w:r>
          </w:p>
        </w:tc>
        <w:tc>
          <w:tcPr>
            <w:tcW w:w="6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4A1A17" w14:textId="77777777" w:rsidR="00090FE3" w:rsidRDefault="00090FE3" w:rsidP="00090FE3">
            <w:pPr>
              <w:pStyle w:val="Dates"/>
            </w:pPr>
            <w:r w:rsidRPr="004300E6">
              <w:t>24</w:t>
            </w:r>
          </w:p>
        </w:tc>
        <w:tc>
          <w:tcPr>
            <w:tcW w:w="7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D7D5A6" w14:textId="77777777" w:rsidR="00090FE3" w:rsidRDefault="00090FE3" w:rsidP="00090FE3">
            <w:pPr>
              <w:pStyle w:val="Dates"/>
            </w:pPr>
            <w:r w:rsidRPr="004300E6">
              <w:t>25</w:t>
            </w:r>
          </w:p>
        </w:tc>
        <w:tc>
          <w:tcPr>
            <w:tcW w:w="66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2C0D5B" w14:textId="77777777" w:rsidR="00090FE3" w:rsidRDefault="00090FE3" w:rsidP="00090FE3">
            <w:pPr>
              <w:pStyle w:val="Dates"/>
            </w:pPr>
            <w:r w:rsidRPr="004300E6">
              <w:t>26</w:t>
            </w:r>
          </w:p>
        </w:tc>
        <w:tc>
          <w:tcPr>
            <w:tcW w:w="76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0943E8" w14:textId="77777777" w:rsidR="00090FE3" w:rsidRDefault="00090FE3" w:rsidP="00090FE3">
            <w:pPr>
              <w:pStyle w:val="Dates"/>
            </w:pPr>
            <w:r w:rsidRPr="004300E6">
              <w:t>27</w:t>
            </w:r>
          </w:p>
        </w:tc>
        <w:tc>
          <w:tcPr>
            <w:tcW w:w="70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7F120B" w14:textId="77777777" w:rsidR="00090FE3" w:rsidRDefault="00090FE3" w:rsidP="00090FE3">
            <w:pPr>
              <w:pStyle w:val="Dates"/>
            </w:pPr>
            <w:r w:rsidRPr="004300E6">
              <w:t>28</w:t>
            </w:r>
          </w:p>
        </w:tc>
        <w:tc>
          <w:tcPr>
            <w:tcW w:w="70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E40616" w14:textId="77777777" w:rsidR="00090FE3" w:rsidRDefault="00090FE3" w:rsidP="00090FE3">
            <w:pPr>
              <w:pStyle w:val="Dates"/>
            </w:pPr>
            <w:r w:rsidRPr="004300E6">
              <w:t>29</w:t>
            </w:r>
          </w:p>
        </w:tc>
      </w:tr>
      <w:tr w:rsidR="00090FE3" w:rsidRPr="000C5C89" w14:paraId="7EB319C3" w14:textId="77777777" w:rsidTr="00705224">
        <w:tblPrEx>
          <w:tblLook w:val="04A0" w:firstRow="1" w:lastRow="0" w:firstColumn="1" w:lastColumn="0" w:noHBand="0" w:noVBand="1"/>
        </w:tblPrEx>
        <w:trPr>
          <w:trHeight w:hRule="exact" w:val="1449"/>
        </w:trPr>
        <w:tc>
          <w:tcPr>
            <w:tcW w:w="71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0C955E" w14:textId="38C622A0" w:rsidR="00090FE3" w:rsidRDefault="00C53A08" w:rsidP="00090FE3">
            <w:r w:rsidRPr="00141B69">
              <w:rPr>
                <w:highlight w:val="yellow"/>
              </w:rPr>
              <w:t>CRE</w:t>
            </w:r>
            <w:r w:rsidR="00197240" w:rsidRPr="00141B69">
              <w:rPr>
                <w:highlight w:val="yellow"/>
              </w:rPr>
              <w:t xml:space="preserve"> Begins</w:t>
            </w:r>
            <w:r w:rsidR="007414C4" w:rsidRPr="00141B69">
              <w:rPr>
                <w:highlight w:val="yellow"/>
              </w:rPr>
              <w:t>(FB)[w] @8am</w:t>
            </w:r>
          </w:p>
        </w:tc>
        <w:tc>
          <w:tcPr>
            <w:tcW w:w="6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CAF2A3" w14:textId="0A6180A9" w:rsidR="00090FE3" w:rsidRPr="001C3FCE" w:rsidRDefault="00840F4A" w:rsidP="00090FE3">
            <w:proofErr w:type="spellStart"/>
            <w:r w:rsidRPr="001C3FCE">
              <w:t>S.Cursillo</w:t>
            </w:r>
            <w:proofErr w:type="spellEnd"/>
            <w:r w:rsidRPr="001C3FCE">
              <w:t>(JB2)[W]@6pm</w:t>
            </w:r>
          </w:p>
        </w:tc>
        <w:tc>
          <w:tcPr>
            <w:tcW w:w="7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10B182" w14:textId="77777777" w:rsidR="00CA63C0" w:rsidRPr="00857205" w:rsidRDefault="00CA63C0" w:rsidP="00CA63C0">
            <w:r w:rsidRPr="00857205">
              <w:t>Quilters.(JB4)[w]@8am</w:t>
            </w:r>
          </w:p>
          <w:p w14:paraId="74608985" w14:textId="77777777" w:rsidR="000C5C89" w:rsidRDefault="000C5C89" w:rsidP="000C5C89">
            <w:r>
              <w:t>D.M. Prayer Group (JB1)[W] @8:15am</w:t>
            </w:r>
          </w:p>
          <w:p w14:paraId="5EBBC10C" w14:textId="77777777" w:rsidR="00090FE3" w:rsidRPr="00815397" w:rsidRDefault="000C3808" w:rsidP="00090FE3">
            <w:pPr>
              <w:rPr>
                <w:highlight w:val="yellow"/>
              </w:rPr>
            </w:pPr>
            <w:r w:rsidRPr="00815397">
              <w:rPr>
                <w:highlight w:val="yellow"/>
              </w:rPr>
              <w:t>OCIA Begins(FB/JB)[w]</w:t>
            </w:r>
          </w:p>
          <w:p w14:paraId="33CB5FF6" w14:textId="7BB66FC7" w:rsidR="000C3808" w:rsidRPr="000C5C89" w:rsidRDefault="000C3808" w:rsidP="00090FE3">
            <w:r w:rsidRPr="00815397">
              <w:rPr>
                <w:highlight w:val="yellow"/>
              </w:rPr>
              <w:t>@5pm</w:t>
            </w:r>
          </w:p>
        </w:tc>
        <w:tc>
          <w:tcPr>
            <w:tcW w:w="66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603F99" w14:textId="77777777" w:rsidR="00090FE3" w:rsidRPr="00815397" w:rsidRDefault="00C576A7" w:rsidP="00090FE3">
            <w:pPr>
              <w:rPr>
                <w:highlight w:val="yellow"/>
              </w:rPr>
            </w:pPr>
            <w:r w:rsidRPr="00815397">
              <w:rPr>
                <w:highlight w:val="yellow"/>
              </w:rPr>
              <w:t>YFF Begins(FB/JB)[w]</w:t>
            </w:r>
          </w:p>
          <w:p w14:paraId="44F250DE" w14:textId="77777777" w:rsidR="00676DAE" w:rsidRDefault="00676DAE" w:rsidP="00090FE3">
            <w:r w:rsidRPr="00815397">
              <w:rPr>
                <w:highlight w:val="yellow"/>
              </w:rPr>
              <w:t>@3pm</w:t>
            </w:r>
          </w:p>
          <w:p w14:paraId="1C2D26E1" w14:textId="3067A0C0" w:rsidR="00676DAE" w:rsidRPr="005C1F60" w:rsidRDefault="00676DAE" w:rsidP="00090FE3">
            <w:pPr>
              <w:rPr>
                <w:b/>
                <w:bCs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76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22BC5D7" w14:textId="486D36A4" w:rsidR="00090FE3" w:rsidRPr="005C1F60" w:rsidRDefault="003514EA" w:rsidP="00090FE3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MM(FB6)[w]@</w:t>
            </w:r>
            <w:r w:rsidR="007E7D03" w:rsidRPr="005C1F60">
              <w:rPr>
                <w:b/>
                <w:bCs/>
                <w:color w:val="FFFFFF" w:themeColor="background1"/>
                <w:highlight w:val="blue"/>
              </w:rPr>
              <w:t>5:30pm</w:t>
            </w:r>
          </w:p>
          <w:p w14:paraId="19A601A7" w14:textId="1A351EFC" w:rsidR="003514EA" w:rsidRPr="005C1F60" w:rsidRDefault="003514EA" w:rsidP="00090FE3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MM(CR)[w]@6</w:t>
            </w:r>
            <w:r w:rsidR="007E7D03" w:rsidRPr="005C1F60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36971677" w14:textId="77777777" w:rsidR="003514EA" w:rsidRPr="005C1F60" w:rsidRDefault="003514EA" w:rsidP="00090FE3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</w:t>
            </w:r>
            <w:r w:rsidR="007E7D03" w:rsidRPr="005C1F60">
              <w:rPr>
                <w:b/>
                <w:bCs/>
                <w:color w:val="FFFFFF" w:themeColor="background1"/>
                <w:highlight w:val="blue"/>
              </w:rPr>
              <w:t>FL</w:t>
            </w:r>
            <w:r w:rsidRPr="005C1F60">
              <w:rPr>
                <w:b/>
                <w:bCs/>
                <w:color w:val="FFFFFF" w:themeColor="background1"/>
                <w:highlight w:val="blue"/>
              </w:rPr>
              <w:t>)[w]@6:</w:t>
            </w:r>
            <w:r w:rsidR="007E7D03" w:rsidRPr="005C1F60">
              <w:rPr>
                <w:b/>
                <w:bCs/>
                <w:color w:val="FFFFFF" w:themeColor="background1"/>
                <w:highlight w:val="blue"/>
              </w:rPr>
              <w:t>30pm</w:t>
            </w:r>
          </w:p>
          <w:p w14:paraId="00C9BC5A" w14:textId="77777777" w:rsidR="000A2AD8" w:rsidRPr="00985F4C" w:rsidRDefault="000A2AD8" w:rsidP="000A2AD8">
            <w:r w:rsidRPr="005C1F60">
              <w:rPr>
                <w:highlight w:val="yellow"/>
              </w:rPr>
              <w:t>15Prep(FB6)[W]@6:45pm</w:t>
            </w:r>
          </w:p>
          <w:p w14:paraId="2F07498F" w14:textId="77777777" w:rsidR="000A2AD8" w:rsidRDefault="000A2AD8" w:rsidP="000A2AD8">
            <w:proofErr w:type="spellStart"/>
            <w:r w:rsidRPr="00D9196D">
              <w:t>Cenaculo</w:t>
            </w:r>
            <w:proofErr w:type="spellEnd"/>
            <w:r w:rsidRPr="00D9196D">
              <w:t xml:space="preserve"> (JB2)[W] @6:45pm</w:t>
            </w:r>
          </w:p>
          <w:p w14:paraId="0B39364C" w14:textId="49B714D3" w:rsidR="000A2AD8" w:rsidRPr="000C5C89" w:rsidRDefault="000A2AD8" w:rsidP="00090FE3"/>
        </w:tc>
        <w:tc>
          <w:tcPr>
            <w:tcW w:w="70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8757EE4" w14:textId="49C72BA7" w:rsidR="00E315D4" w:rsidRPr="00B228FC" w:rsidRDefault="00E315D4" w:rsidP="00E315D4">
            <w:r w:rsidRPr="00B228FC">
              <w:t>Rosary &amp; D.M. (CH)[</w:t>
            </w:r>
            <w:r w:rsidR="00817848">
              <w:t>w</w:t>
            </w:r>
            <w:r w:rsidRPr="00B228FC">
              <w:t>]</w:t>
            </w:r>
          </w:p>
          <w:p w14:paraId="5E91D7C7" w14:textId="77777777" w:rsidR="00E315D4" w:rsidRPr="00B228FC" w:rsidRDefault="00E315D4" w:rsidP="00E315D4">
            <w:r>
              <w:t>@2:30pm</w:t>
            </w:r>
          </w:p>
          <w:p w14:paraId="2CE4A9B3" w14:textId="77777777" w:rsidR="00090FE3" w:rsidRPr="000C5C89" w:rsidRDefault="00090FE3" w:rsidP="00090FE3"/>
        </w:tc>
        <w:tc>
          <w:tcPr>
            <w:tcW w:w="70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4EF252" w14:textId="77777777" w:rsidR="00090FE3" w:rsidRPr="000C5C89" w:rsidRDefault="00090FE3" w:rsidP="00090FE3"/>
        </w:tc>
      </w:tr>
      <w:tr w:rsidR="00090FE3" w14:paraId="56E899ED" w14:textId="77777777" w:rsidTr="00705224">
        <w:tblPrEx>
          <w:tblLook w:val="04A0" w:firstRow="1" w:lastRow="0" w:firstColumn="1" w:lastColumn="0" w:noHBand="0" w:noVBand="1"/>
        </w:tblPrEx>
        <w:tc>
          <w:tcPr>
            <w:tcW w:w="71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F05636" w14:textId="77777777" w:rsidR="00090FE3" w:rsidRDefault="00090FE3" w:rsidP="00090FE3">
            <w:pPr>
              <w:pStyle w:val="Dates"/>
            </w:pPr>
            <w:r>
              <w:t>30</w:t>
            </w:r>
          </w:p>
        </w:tc>
        <w:tc>
          <w:tcPr>
            <w:tcW w:w="6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281F93" w14:textId="77777777" w:rsidR="00090FE3" w:rsidRDefault="00090FE3" w:rsidP="00090FE3">
            <w:pPr>
              <w:pStyle w:val="Dates"/>
            </w:pPr>
            <w:r>
              <w:t>31</w:t>
            </w:r>
          </w:p>
        </w:tc>
        <w:tc>
          <w:tcPr>
            <w:tcW w:w="74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500899" w14:textId="77777777" w:rsidR="00090FE3" w:rsidRDefault="00090FE3" w:rsidP="00090FE3">
            <w:pPr>
              <w:pStyle w:val="Dates"/>
            </w:pPr>
          </w:p>
        </w:tc>
        <w:tc>
          <w:tcPr>
            <w:tcW w:w="66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667FEA" w14:textId="77777777" w:rsidR="00090FE3" w:rsidRDefault="00090FE3" w:rsidP="00090FE3">
            <w:pPr>
              <w:pStyle w:val="Dates"/>
            </w:pPr>
          </w:p>
        </w:tc>
        <w:tc>
          <w:tcPr>
            <w:tcW w:w="76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4625E7" w14:textId="77777777" w:rsidR="00090FE3" w:rsidRDefault="00090FE3" w:rsidP="00090FE3">
            <w:pPr>
              <w:pStyle w:val="Dates"/>
            </w:pPr>
          </w:p>
        </w:tc>
        <w:tc>
          <w:tcPr>
            <w:tcW w:w="70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28C5FD" w14:textId="77777777" w:rsidR="00090FE3" w:rsidRDefault="00090FE3" w:rsidP="00090FE3">
            <w:pPr>
              <w:pStyle w:val="Dates"/>
            </w:pPr>
          </w:p>
        </w:tc>
        <w:tc>
          <w:tcPr>
            <w:tcW w:w="708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406829" w14:textId="77777777" w:rsidR="00090FE3" w:rsidRDefault="00090FE3" w:rsidP="00090FE3">
            <w:pPr>
              <w:pStyle w:val="Dates"/>
            </w:pPr>
          </w:p>
        </w:tc>
      </w:tr>
      <w:tr w:rsidR="00090FE3" w:rsidRPr="00710D5E" w14:paraId="707C756D" w14:textId="77777777" w:rsidTr="00705224">
        <w:tblPrEx>
          <w:tblLook w:val="04A0" w:firstRow="1" w:lastRow="0" w:firstColumn="1" w:lastColumn="0" w:noHBand="0" w:noVBand="1"/>
        </w:tblPrEx>
        <w:trPr>
          <w:trHeight w:hRule="exact" w:val="900"/>
        </w:trPr>
        <w:tc>
          <w:tcPr>
            <w:tcW w:w="71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65F94E" w14:textId="63288F96" w:rsidR="00090FE3" w:rsidRDefault="00197240" w:rsidP="00090FE3">
            <w:r w:rsidRPr="003C7AA6">
              <w:rPr>
                <w:highlight w:val="yellow"/>
              </w:rPr>
              <w:t>CRE (FB)[w] @8am</w:t>
            </w:r>
          </w:p>
        </w:tc>
        <w:tc>
          <w:tcPr>
            <w:tcW w:w="6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1A07DE" w14:textId="3FD9E3C1" w:rsidR="00090FE3" w:rsidRPr="00710D5E" w:rsidRDefault="00840F4A" w:rsidP="00090FE3">
            <w:proofErr w:type="spellStart"/>
            <w:r w:rsidRPr="00710D5E">
              <w:t>S.Cursillo</w:t>
            </w:r>
            <w:proofErr w:type="spellEnd"/>
            <w:r w:rsidRPr="00710D5E">
              <w:t>(JB2)[W]@6pm</w:t>
            </w:r>
          </w:p>
        </w:tc>
        <w:tc>
          <w:tcPr>
            <w:tcW w:w="74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ACA404" w14:textId="77777777" w:rsidR="00090FE3" w:rsidRPr="00710D5E" w:rsidRDefault="00090FE3" w:rsidP="00090FE3"/>
        </w:tc>
        <w:tc>
          <w:tcPr>
            <w:tcW w:w="66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1D1B87" w14:textId="77777777" w:rsidR="00090FE3" w:rsidRPr="00710D5E" w:rsidRDefault="00090FE3" w:rsidP="00090FE3"/>
        </w:tc>
        <w:tc>
          <w:tcPr>
            <w:tcW w:w="76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B5B6FF" w14:textId="77777777" w:rsidR="00090FE3" w:rsidRPr="00710D5E" w:rsidRDefault="00090FE3" w:rsidP="00090FE3"/>
        </w:tc>
        <w:tc>
          <w:tcPr>
            <w:tcW w:w="70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3A543D" w14:textId="77777777" w:rsidR="00090FE3" w:rsidRPr="00710D5E" w:rsidRDefault="00090FE3" w:rsidP="00090FE3"/>
        </w:tc>
        <w:tc>
          <w:tcPr>
            <w:tcW w:w="708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BE8EE2" w14:textId="77777777" w:rsidR="00090FE3" w:rsidRPr="00710D5E" w:rsidRDefault="00090FE3" w:rsidP="00090FE3"/>
        </w:tc>
      </w:tr>
    </w:tbl>
    <w:p w14:paraId="4BC1684B" w14:textId="77777777" w:rsidR="00D435C2" w:rsidRPr="00710D5E" w:rsidRDefault="00D435C2" w:rsidP="00D435C2">
      <w:pPr>
        <w:sectPr w:rsidR="00D435C2" w:rsidRPr="00710D5E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2000"/>
        <w:gridCol w:w="2106"/>
        <w:gridCol w:w="2035"/>
        <w:gridCol w:w="956"/>
        <w:gridCol w:w="976"/>
        <w:gridCol w:w="2331"/>
        <w:gridCol w:w="2001"/>
        <w:gridCol w:w="2009"/>
      </w:tblGrid>
      <w:tr w:rsidR="00800901" w14:paraId="7DD33DA4" w14:textId="77777777" w:rsidTr="003E4290">
        <w:tc>
          <w:tcPr>
            <w:tcW w:w="2450" w:type="pct"/>
            <w:gridSpan w:val="4"/>
            <w:shd w:val="clear" w:color="auto" w:fill="0D5672" w:themeFill="accent1" w:themeFillShade="80"/>
          </w:tcPr>
          <w:p w14:paraId="55CAD7E4" w14:textId="77777777" w:rsidR="00800901" w:rsidRPr="009D5878" w:rsidRDefault="00800901" w:rsidP="000B67C8">
            <w:pPr>
              <w:pStyle w:val="Month"/>
              <w:rPr>
                <w:sz w:val="72"/>
                <w:szCs w:val="72"/>
              </w:rPr>
            </w:pPr>
            <w:r w:rsidRPr="009D5878">
              <w:rPr>
                <w:sz w:val="72"/>
                <w:szCs w:val="72"/>
              </w:rPr>
              <w:lastRenderedPageBreak/>
              <w:t>September</w:t>
            </w:r>
          </w:p>
        </w:tc>
        <w:tc>
          <w:tcPr>
            <w:tcW w:w="2550" w:type="pct"/>
            <w:gridSpan w:val="4"/>
            <w:shd w:val="clear" w:color="auto" w:fill="0D5672" w:themeFill="accent1" w:themeFillShade="80"/>
          </w:tcPr>
          <w:p w14:paraId="61C92D14" w14:textId="2BC7D540" w:rsidR="00800901" w:rsidRPr="00CA37DF" w:rsidRDefault="009D5878" w:rsidP="009D5878">
            <w:pPr>
              <w:jc w:val="right"/>
              <w:rPr>
                <w:rFonts w:asciiTheme="majorHAnsi" w:hAnsiTheme="majorHAnsi"/>
                <w:sz w:val="72"/>
                <w:szCs w:val="72"/>
              </w:rPr>
            </w:pPr>
            <w:r w:rsidRPr="00CA37DF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</w:t>
            </w:r>
            <w:r w:rsidR="004A7169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6</w:t>
            </w:r>
          </w:p>
        </w:tc>
      </w:tr>
      <w:tr w:rsidR="00800901" w14:paraId="11018498" w14:textId="77777777" w:rsidTr="003E4290">
        <w:tblPrEx>
          <w:tblLook w:val="04A0" w:firstRow="1" w:lastRow="0" w:firstColumn="1" w:lastColumn="0" w:noHBand="0" w:noVBand="1"/>
        </w:tblPrEx>
        <w:tc>
          <w:tcPr>
            <w:tcW w:w="702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0A7A4C7" w14:textId="77777777" w:rsidR="00800901" w:rsidRDefault="00BD2C1F" w:rsidP="000B67C8">
            <w:pPr>
              <w:pStyle w:val="Days"/>
            </w:pPr>
            <w:sdt>
              <w:sdtPr>
                <w:id w:val="-1147747017"/>
                <w:placeholder>
                  <w:docPart w:val="59592B7FD978450AA63B5BCCF5F605D5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A694C46" w14:textId="77777777" w:rsidR="00800901" w:rsidRDefault="00BD2C1F" w:rsidP="000B67C8">
            <w:pPr>
              <w:pStyle w:val="Days"/>
            </w:pPr>
            <w:sdt>
              <w:sdtPr>
                <w:id w:val="1051890153"/>
                <w:placeholder>
                  <w:docPart w:val="08E38A64EE5F492882079A441CAD7D72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0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49FD512" w14:textId="77777777" w:rsidR="00800901" w:rsidRDefault="00BD2C1F" w:rsidP="000B67C8">
            <w:pPr>
              <w:pStyle w:val="Days"/>
            </w:pPr>
            <w:sdt>
              <w:sdtPr>
                <w:id w:val="70479844"/>
                <w:placeholder>
                  <w:docPart w:val="CAC34AD40F50416C9E0F8AF8D80A7217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68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2BE03DC" w14:textId="77777777" w:rsidR="00800901" w:rsidRDefault="00BD2C1F" w:rsidP="000B67C8">
            <w:pPr>
              <w:pStyle w:val="Days"/>
            </w:pPr>
            <w:sdt>
              <w:sdtPr>
                <w:id w:val="-887188499"/>
                <w:placeholder>
                  <w:docPart w:val="9A4C923D0D5D48ECAF41EDBE3EED6E9E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EA6CD1D" w14:textId="77777777" w:rsidR="00800901" w:rsidRDefault="00BD2C1F" w:rsidP="000B67C8">
            <w:pPr>
              <w:pStyle w:val="Days"/>
            </w:pPr>
            <w:sdt>
              <w:sdtPr>
                <w:id w:val="1336263357"/>
                <w:placeholder>
                  <w:docPart w:val="739C8B363AC54D64AE0DA4BE12990504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017A23D" w14:textId="77777777" w:rsidR="00800901" w:rsidRDefault="00BD2C1F" w:rsidP="000B67C8">
            <w:pPr>
              <w:pStyle w:val="Days"/>
            </w:pPr>
            <w:sdt>
              <w:sdtPr>
                <w:id w:val="828487818"/>
                <w:placeholder>
                  <w:docPart w:val="01BE346782D746F0BF44BE2492C497F7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0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5B7A354" w14:textId="77777777" w:rsidR="00800901" w:rsidRDefault="00BD2C1F" w:rsidP="000B67C8">
            <w:pPr>
              <w:pStyle w:val="Days"/>
            </w:pPr>
            <w:sdt>
              <w:sdtPr>
                <w:id w:val="-358894176"/>
                <w:placeholder>
                  <w:docPart w:val="11639627B5AD44BCB17BACFC1A30CD5B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AA1548" w14:paraId="609380BF" w14:textId="77777777" w:rsidTr="003E4290">
        <w:tblPrEx>
          <w:tblLook w:val="04A0" w:firstRow="1" w:lastRow="0" w:firstColumn="1" w:lastColumn="0" w:noHBand="0" w:noVBand="1"/>
        </w:tblPrEx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486961" w14:textId="77777777" w:rsidR="00AA1548" w:rsidRDefault="00AA1548" w:rsidP="00AA1548">
            <w:pPr>
              <w:pStyle w:val="Dates"/>
            </w:pP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FF5D85" w14:textId="77777777" w:rsidR="00AA1548" w:rsidRDefault="00AA1548" w:rsidP="00AA1548">
            <w:pPr>
              <w:pStyle w:val="Dates"/>
            </w:pPr>
          </w:p>
        </w:tc>
        <w:tc>
          <w:tcPr>
            <w:tcW w:w="70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B38266" w14:textId="77777777" w:rsidR="00AA1548" w:rsidRDefault="00AA1548" w:rsidP="00AA1548">
            <w:pPr>
              <w:pStyle w:val="Dates"/>
            </w:pPr>
            <w:r w:rsidRPr="004A1ACD">
              <w:t>1</w:t>
            </w:r>
          </w:p>
        </w:tc>
        <w:tc>
          <w:tcPr>
            <w:tcW w:w="68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9E4DAF" w14:textId="77777777" w:rsidR="00AA1548" w:rsidRDefault="00AA1548" w:rsidP="00AA1548">
            <w:pPr>
              <w:pStyle w:val="Dates"/>
            </w:pPr>
            <w:r w:rsidRPr="004A1ACD">
              <w:t>2</w:t>
            </w:r>
          </w:p>
        </w:tc>
        <w:tc>
          <w:tcPr>
            <w:tcW w:w="7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17091E" w14:textId="77777777" w:rsidR="00AA1548" w:rsidRDefault="00AA1548" w:rsidP="00AA1548">
            <w:pPr>
              <w:pStyle w:val="Dates"/>
            </w:pPr>
            <w:r w:rsidRPr="004A1ACD">
              <w:t>3</w:t>
            </w: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C595DF" w14:textId="77777777" w:rsidR="00AA1548" w:rsidRDefault="00AA1548" w:rsidP="00AA1548">
            <w:pPr>
              <w:pStyle w:val="Dates"/>
            </w:pPr>
            <w:r w:rsidRPr="004A1ACD">
              <w:t>4</w:t>
            </w:r>
          </w:p>
        </w:tc>
        <w:tc>
          <w:tcPr>
            <w:tcW w:w="70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135AE9" w14:textId="77777777" w:rsidR="00AA1548" w:rsidRDefault="00AA1548" w:rsidP="00AA1548">
            <w:pPr>
              <w:pStyle w:val="Dates"/>
            </w:pPr>
            <w:r w:rsidRPr="004A1ACD">
              <w:t>5</w:t>
            </w:r>
          </w:p>
        </w:tc>
      </w:tr>
      <w:tr w:rsidR="00AA1548" w14:paraId="5593E2B6" w14:textId="77777777" w:rsidTr="00BE3707">
        <w:tblPrEx>
          <w:tblLook w:val="04A0" w:firstRow="1" w:lastRow="0" w:firstColumn="1" w:lastColumn="0" w:noHBand="0" w:noVBand="1"/>
        </w:tblPrEx>
        <w:trPr>
          <w:trHeight w:hRule="exact" w:val="2178"/>
        </w:trPr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BF1301" w14:textId="77777777" w:rsidR="00AA1548" w:rsidRDefault="00AA1548" w:rsidP="00AA1548"/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48CB41" w14:textId="77777777" w:rsidR="00AA1548" w:rsidRDefault="00AA1548" w:rsidP="00AA1548"/>
        </w:tc>
        <w:tc>
          <w:tcPr>
            <w:tcW w:w="70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1FA834" w14:textId="77777777" w:rsidR="00CA63C0" w:rsidRPr="00857205" w:rsidRDefault="00CA63C0" w:rsidP="00CA63C0">
            <w:r w:rsidRPr="00857205">
              <w:t>Quilters.(JB4)[w]@8am</w:t>
            </w:r>
          </w:p>
          <w:p w14:paraId="35C9B17E" w14:textId="18BBA803" w:rsidR="00903A1C" w:rsidRDefault="00903A1C" w:rsidP="00600679">
            <w:proofErr w:type="spellStart"/>
            <w:r w:rsidRPr="00F0650E">
              <w:t>E.Cursillo</w:t>
            </w:r>
            <w:proofErr w:type="spellEnd"/>
            <w:r w:rsidRPr="00F0650E">
              <w:t>(FB2)[w]@10am</w:t>
            </w:r>
          </w:p>
          <w:p w14:paraId="1707EAEC" w14:textId="03B79B33" w:rsidR="00600679" w:rsidRPr="00600679" w:rsidRDefault="00600679" w:rsidP="00600679">
            <w:r w:rsidRPr="00600679">
              <w:t>S.M. (PH)[M] @6pm</w:t>
            </w:r>
          </w:p>
          <w:p w14:paraId="29AA57CD" w14:textId="77777777" w:rsidR="00AA1548" w:rsidRDefault="00AA1548" w:rsidP="00903A1C"/>
        </w:tc>
        <w:tc>
          <w:tcPr>
            <w:tcW w:w="68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8593C0" w14:textId="77777777" w:rsidR="00AA1548" w:rsidRPr="00B91942" w:rsidRDefault="00903A1C" w:rsidP="00AA1548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06F72F7D" w14:textId="1DA23C99" w:rsidR="00903A1C" w:rsidRPr="005C1F60" w:rsidRDefault="00903A1C" w:rsidP="00AA1548">
            <w:pPr>
              <w:rPr>
                <w:b/>
                <w:bCs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7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036B25" w14:textId="77777777" w:rsidR="00AA1548" w:rsidRDefault="00C813D3" w:rsidP="00AA1548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</w:p>
          <w:p w14:paraId="11ED233B" w14:textId="77777777" w:rsidR="00C813D3" w:rsidRPr="005C1F60" w:rsidRDefault="00C813D3" w:rsidP="00AA1548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</w:t>
            </w:r>
            <w:r w:rsidR="00B07710" w:rsidRPr="005C1F60">
              <w:rPr>
                <w:b/>
                <w:bCs/>
                <w:color w:val="FFFFFF" w:themeColor="background1"/>
                <w:highlight w:val="blue"/>
              </w:rPr>
              <w:t>(FB6/CR)[w]@5:30</w:t>
            </w:r>
            <w:r w:rsidR="00AA1558" w:rsidRPr="005C1F60">
              <w:rPr>
                <w:b/>
                <w:bCs/>
                <w:color w:val="FFFFFF" w:themeColor="background1"/>
                <w:highlight w:val="blue"/>
              </w:rPr>
              <w:t>/6pm</w:t>
            </w:r>
          </w:p>
          <w:p w14:paraId="743FA68F" w14:textId="77777777" w:rsidR="00AA1558" w:rsidRPr="005C1F60" w:rsidRDefault="00AA1558" w:rsidP="00AA1548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MM(PH)[</w:t>
            </w:r>
            <w:r w:rsidR="00F57428" w:rsidRPr="005C1F60">
              <w:rPr>
                <w:b/>
                <w:bCs/>
                <w:color w:val="FFFFFF" w:themeColor="background1"/>
                <w:highlight w:val="blue"/>
              </w:rPr>
              <w:t>M</w:t>
            </w:r>
            <w:r w:rsidRPr="005C1F60">
              <w:rPr>
                <w:b/>
                <w:bCs/>
                <w:color w:val="FFFFFF" w:themeColor="background1"/>
                <w:highlight w:val="blue"/>
              </w:rPr>
              <w:t>]</w:t>
            </w:r>
            <w:r w:rsidR="008B3425" w:rsidRPr="005C1F60">
              <w:rPr>
                <w:b/>
                <w:bCs/>
                <w:color w:val="FFFFFF" w:themeColor="background1"/>
                <w:highlight w:val="blue"/>
              </w:rPr>
              <w:t xml:space="preserve"> @6:30pm</w:t>
            </w:r>
          </w:p>
          <w:p w14:paraId="10D9B1B9" w14:textId="77777777" w:rsidR="008B3425" w:rsidRPr="005C1F60" w:rsidRDefault="008B3425" w:rsidP="00AA1548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MM(FL)[w] @6:30pm</w:t>
            </w:r>
          </w:p>
          <w:p w14:paraId="0A83BAE3" w14:textId="77777777" w:rsidR="00231CD1" w:rsidRPr="00985F4C" w:rsidRDefault="00231CD1" w:rsidP="00231CD1">
            <w:r w:rsidRPr="005C1F60">
              <w:rPr>
                <w:highlight w:val="yellow"/>
              </w:rPr>
              <w:t>15Prep(FB6)[W]@6:45pm</w:t>
            </w:r>
          </w:p>
          <w:p w14:paraId="2AF11C24" w14:textId="77777777" w:rsidR="00231CD1" w:rsidRDefault="00411225" w:rsidP="00AA1548">
            <w:proofErr w:type="spellStart"/>
            <w:r>
              <w:t>E.</w:t>
            </w:r>
            <w:r w:rsidR="0053053E">
              <w:t>Reader&amp;E.M</w:t>
            </w:r>
            <w:proofErr w:type="spellEnd"/>
            <w:r w:rsidR="0053053E">
              <w:t>. M(</w:t>
            </w:r>
            <w:r w:rsidR="00A22709">
              <w:t>S</w:t>
            </w:r>
            <w:r w:rsidR="0053053E">
              <w:t>)</w:t>
            </w:r>
            <w:r w:rsidR="00A22709">
              <w:t>[Q] @</w:t>
            </w:r>
            <w:r w:rsidR="00D21F73">
              <w:t>7pm</w:t>
            </w:r>
          </w:p>
          <w:p w14:paraId="46230716" w14:textId="77777777" w:rsidR="00D21F73" w:rsidRDefault="00D21F73" w:rsidP="00AA1548">
            <w:pPr>
              <w:rPr>
                <w:lang w:val="es-ES"/>
              </w:rPr>
            </w:pPr>
            <w:proofErr w:type="spellStart"/>
            <w:r w:rsidRPr="00964E58">
              <w:rPr>
                <w:lang w:val="es-ES"/>
              </w:rPr>
              <w:t>Cenaculo</w:t>
            </w:r>
            <w:proofErr w:type="spellEnd"/>
            <w:r w:rsidRPr="00964E58">
              <w:rPr>
                <w:lang w:val="es-ES"/>
              </w:rPr>
              <w:t xml:space="preserve"> (JB2)[</w:t>
            </w:r>
            <w:r w:rsidR="004F7DDF">
              <w:rPr>
                <w:lang w:val="es-ES"/>
              </w:rPr>
              <w:t>w</w:t>
            </w:r>
            <w:r w:rsidRPr="00964E58">
              <w:rPr>
                <w:lang w:val="es-ES"/>
              </w:rPr>
              <w:t>] @6:45pm</w:t>
            </w:r>
          </w:p>
          <w:p w14:paraId="53E583FC" w14:textId="463A3209" w:rsidR="00A87BDB" w:rsidRPr="006A69DE" w:rsidRDefault="00A87BDB" w:rsidP="00AA1548">
            <w:pPr>
              <w:rPr>
                <w:lang w:val="es-ES"/>
              </w:rPr>
            </w:pPr>
            <w:r>
              <w:rPr>
                <w:lang w:val="es-ES"/>
              </w:rPr>
              <w:t>F.C. (FB6)[M]</w:t>
            </w:r>
            <w:r w:rsidR="00144C8E">
              <w:rPr>
                <w:lang w:val="es-ES"/>
              </w:rPr>
              <w:t xml:space="preserve"> </w:t>
            </w:r>
            <w:r>
              <w:rPr>
                <w:lang w:val="es-ES"/>
              </w:rPr>
              <w:t>@</w:t>
            </w:r>
            <w:r w:rsidR="00144C8E">
              <w:rPr>
                <w:lang w:val="es-ES"/>
              </w:rPr>
              <w:t>6:45pm</w:t>
            </w:r>
            <w:r>
              <w:rPr>
                <w:lang w:val="es-ES"/>
              </w:rPr>
              <w:t xml:space="preserve"> </w:t>
            </w:r>
          </w:p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614310" w14:textId="77777777" w:rsidR="00F51637" w:rsidRPr="007E3C0E" w:rsidRDefault="00F51637" w:rsidP="00F51637">
            <w:r w:rsidRPr="007E3C0E">
              <w:t>VAM (CO)[M] @10am</w:t>
            </w:r>
          </w:p>
          <w:p w14:paraId="4DA1CAA3" w14:textId="6EDCA327" w:rsidR="00F922DC" w:rsidRPr="00B228FC" w:rsidRDefault="00F922DC" w:rsidP="00F922DC">
            <w:r w:rsidRPr="00B228FC">
              <w:t>Rosary &amp; D.M. (CH)[</w:t>
            </w:r>
            <w:r w:rsidR="00817848">
              <w:t>w</w:t>
            </w:r>
            <w:r w:rsidRPr="00B228FC">
              <w:t>]</w:t>
            </w:r>
          </w:p>
          <w:p w14:paraId="52E79CFD" w14:textId="77777777" w:rsidR="00F922DC" w:rsidRPr="00B228FC" w:rsidRDefault="00F922DC" w:rsidP="00F922DC">
            <w:r>
              <w:t>@2:30pm</w:t>
            </w:r>
          </w:p>
          <w:p w14:paraId="27052F84" w14:textId="2B2DC208" w:rsidR="00AA1548" w:rsidRDefault="00F922DC" w:rsidP="00AA1548">
            <w:proofErr w:type="spellStart"/>
            <w:r w:rsidRPr="00B80004">
              <w:t>SoSA</w:t>
            </w:r>
            <w:proofErr w:type="spellEnd"/>
            <w:r w:rsidRPr="00B80004">
              <w:t xml:space="preserve"> (PH)[M] @6pm</w:t>
            </w:r>
          </w:p>
        </w:tc>
        <w:tc>
          <w:tcPr>
            <w:tcW w:w="70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8C54EA" w14:textId="77777777" w:rsidR="00F922DC" w:rsidRPr="00BD4C7A" w:rsidRDefault="00F922DC" w:rsidP="00F922DC">
            <w:pPr>
              <w:rPr>
                <w:highlight w:val="yellow"/>
              </w:rPr>
            </w:pPr>
            <w:r w:rsidRPr="00BD4C7A">
              <w:rPr>
                <w:highlight w:val="yellow"/>
              </w:rPr>
              <w:t>Baptisms(S)[M] @10am</w:t>
            </w:r>
          </w:p>
          <w:p w14:paraId="0CFCB40C" w14:textId="39469179" w:rsidR="00AA1548" w:rsidRDefault="00BD0CA2" w:rsidP="00AA1548">
            <w:r w:rsidRPr="00BD4C7A">
              <w:rPr>
                <w:highlight w:val="yellow"/>
              </w:rPr>
              <w:t>Confirmation Orientation</w:t>
            </w:r>
            <w:r w:rsidRPr="00BD4C7A">
              <w:rPr>
                <w:highlight w:val="yellow"/>
              </w:rPr>
              <w:br/>
              <w:t>(PH)[Y] @8am</w:t>
            </w:r>
          </w:p>
        </w:tc>
      </w:tr>
      <w:tr w:rsidR="00AA1548" w14:paraId="3A3E270B" w14:textId="77777777" w:rsidTr="003E4290">
        <w:tblPrEx>
          <w:tblLook w:val="04A0" w:firstRow="1" w:lastRow="0" w:firstColumn="1" w:lastColumn="0" w:noHBand="0" w:noVBand="1"/>
        </w:tblPrEx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6D3C5B" w14:textId="77777777" w:rsidR="00AA1548" w:rsidRDefault="00AA1548" w:rsidP="00AA1548">
            <w:pPr>
              <w:pStyle w:val="Dates"/>
            </w:pPr>
            <w:r>
              <w:t>6</w:t>
            </w: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AB13989" w14:textId="77777777" w:rsidR="00AA1548" w:rsidRDefault="00AA1548" w:rsidP="00AA1548">
            <w:pPr>
              <w:pStyle w:val="Dates"/>
            </w:pPr>
            <w:r w:rsidRPr="004A1ACD">
              <w:t>7</w:t>
            </w:r>
          </w:p>
        </w:tc>
        <w:tc>
          <w:tcPr>
            <w:tcW w:w="70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BF92BBD" w14:textId="77777777" w:rsidR="00AA1548" w:rsidRDefault="00AA1548" w:rsidP="00AA1548">
            <w:pPr>
              <w:pStyle w:val="Dates"/>
            </w:pPr>
            <w:r w:rsidRPr="004A1ACD">
              <w:t>8</w:t>
            </w:r>
          </w:p>
        </w:tc>
        <w:tc>
          <w:tcPr>
            <w:tcW w:w="68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0FCBE1" w14:textId="77777777" w:rsidR="00AA1548" w:rsidRDefault="00AA1548" w:rsidP="00AA1548">
            <w:pPr>
              <w:pStyle w:val="Dates"/>
            </w:pPr>
            <w:r w:rsidRPr="004A1ACD">
              <w:t>9</w:t>
            </w:r>
          </w:p>
        </w:tc>
        <w:tc>
          <w:tcPr>
            <w:tcW w:w="7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0D1E87" w14:textId="77777777" w:rsidR="00AA1548" w:rsidRDefault="00AA1548" w:rsidP="00AA1548">
            <w:pPr>
              <w:pStyle w:val="Dates"/>
            </w:pPr>
            <w:r w:rsidRPr="004A1ACD">
              <w:t>10</w:t>
            </w: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58E5D3" w14:textId="77777777" w:rsidR="00AA1548" w:rsidRDefault="00AA1548" w:rsidP="00AA1548">
            <w:pPr>
              <w:pStyle w:val="Dates"/>
            </w:pPr>
            <w:r w:rsidRPr="004A1ACD">
              <w:t>11</w:t>
            </w:r>
          </w:p>
        </w:tc>
        <w:tc>
          <w:tcPr>
            <w:tcW w:w="70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75C61D" w14:textId="77777777" w:rsidR="00AA1548" w:rsidRDefault="00AA1548" w:rsidP="00AA1548">
            <w:pPr>
              <w:pStyle w:val="Dates"/>
            </w:pPr>
            <w:r w:rsidRPr="004A1ACD">
              <w:t>12</w:t>
            </w:r>
          </w:p>
        </w:tc>
      </w:tr>
      <w:tr w:rsidR="003E4290" w:rsidRPr="000144CB" w14:paraId="64E68AB1" w14:textId="77777777" w:rsidTr="003A4376">
        <w:tblPrEx>
          <w:tblLook w:val="04A0" w:firstRow="1" w:lastRow="0" w:firstColumn="1" w:lastColumn="0" w:noHBand="0" w:noVBand="1"/>
        </w:tblPrEx>
        <w:trPr>
          <w:trHeight w:hRule="exact" w:val="1539"/>
        </w:trPr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35DFA1" w14:textId="5D791FC5" w:rsidR="003E4290" w:rsidRDefault="003E4290" w:rsidP="003E4290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27024BD7" w14:textId="4D55F8C8" w:rsidR="003E4290" w:rsidRDefault="003E4290" w:rsidP="003E4290">
            <w:proofErr w:type="spellStart"/>
            <w:r>
              <w:t>S.Reader</w:t>
            </w:r>
            <w:proofErr w:type="spellEnd"/>
            <w:r>
              <w:t xml:space="preserve"> &amp; E.M. </w:t>
            </w:r>
            <w:r w:rsidRPr="000E7AFE">
              <w:rPr>
                <w:u w:val="single"/>
              </w:rPr>
              <w:t>M</w:t>
            </w:r>
          </w:p>
          <w:p w14:paraId="7D6CA909" w14:textId="1E244E8D" w:rsidR="003E4290" w:rsidRDefault="003E4290" w:rsidP="003E4290">
            <w:r>
              <w:t>PH/S)[Q] @2:30pm</w:t>
            </w:r>
          </w:p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9DA884" w14:textId="451CE4F7" w:rsidR="003E4290" w:rsidRPr="002A0658" w:rsidRDefault="002A0658" w:rsidP="003E4290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</w:p>
        </w:tc>
        <w:tc>
          <w:tcPr>
            <w:tcW w:w="70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F4B72E" w14:textId="77777777" w:rsidR="00CA63C0" w:rsidRPr="00857205" w:rsidRDefault="00CA63C0" w:rsidP="00CA63C0">
            <w:r w:rsidRPr="00857205">
              <w:t>Quilters.(JB4)[w]@8am</w:t>
            </w:r>
          </w:p>
          <w:p w14:paraId="2C9A74A3" w14:textId="77777777" w:rsidR="005E2FB8" w:rsidRDefault="005E2FB8" w:rsidP="005E2FB8">
            <w:r>
              <w:t>D.M. Prayer Group (JB1)[W] @8:15am</w:t>
            </w:r>
          </w:p>
          <w:p w14:paraId="48621960" w14:textId="519F181F" w:rsidR="005E2FB8" w:rsidRPr="00F44935" w:rsidRDefault="00F44935" w:rsidP="005E2FB8">
            <w:pPr>
              <w:rPr>
                <w:lang w:val="es-ES"/>
              </w:rPr>
            </w:pPr>
            <w:r w:rsidRPr="00BD4C7A">
              <w:rPr>
                <w:highlight w:val="yellow"/>
                <w:lang w:val="es-ES"/>
              </w:rPr>
              <w:t>OCIA (</w:t>
            </w:r>
            <w:r w:rsidR="00AB2BB3" w:rsidRPr="00BD4C7A">
              <w:rPr>
                <w:highlight w:val="yellow"/>
                <w:lang w:val="es-ES"/>
              </w:rPr>
              <w:t>FB/JB</w:t>
            </w:r>
            <w:r w:rsidRPr="00BD4C7A">
              <w:rPr>
                <w:highlight w:val="yellow"/>
                <w:lang w:val="es-ES"/>
              </w:rPr>
              <w:t>)</w:t>
            </w:r>
            <w:r w:rsidR="00AB2BB3" w:rsidRPr="00BD4C7A">
              <w:rPr>
                <w:highlight w:val="yellow"/>
                <w:lang w:val="es-ES"/>
              </w:rPr>
              <w:t>[w]@5pm</w:t>
            </w:r>
          </w:p>
          <w:p w14:paraId="3C795F84" w14:textId="77777777" w:rsidR="005E2FB8" w:rsidRPr="00F45235" w:rsidRDefault="005E2FB8" w:rsidP="005E2FB8">
            <w:pPr>
              <w:rPr>
                <w:lang w:val="es-ES"/>
              </w:rPr>
            </w:pPr>
            <w:r w:rsidRPr="00F45235">
              <w:rPr>
                <w:lang w:val="es-ES"/>
              </w:rPr>
              <w:t>DoSA(PH/K)[M] @6pm</w:t>
            </w:r>
          </w:p>
          <w:p w14:paraId="5756BFAC" w14:textId="77777777" w:rsidR="003E4290" w:rsidRPr="002A0658" w:rsidRDefault="003E4290" w:rsidP="003E4290">
            <w:pPr>
              <w:rPr>
                <w:lang w:val="es-ES"/>
              </w:rPr>
            </w:pPr>
          </w:p>
        </w:tc>
        <w:tc>
          <w:tcPr>
            <w:tcW w:w="68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A18CB2" w14:textId="77777777" w:rsidR="003E4290" w:rsidRDefault="001D1920" w:rsidP="003E4290">
            <w:r w:rsidRPr="00BD4C7A">
              <w:rPr>
                <w:highlight w:val="yellow"/>
              </w:rPr>
              <w:t>YFF</w:t>
            </w:r>
            <w:r w:rsidR="00622B40" w:rsidRPr="00BD4C7A">
              <w:rPr>
                <w:highlight w:val="yellow"/>
              </w:rPr>
              <w:t>(FB/JB)[w]</w:t>
            </w:r>
            <w:r w:rsidR="00550638" w:rsidRPr="00BD4C7A">
              <w:rPr>
                <w:highlight w:val="yellow"/>
              </w:rPr>
              <w:t xml:space="preserve"> @3pm</w:t>
            </w:r>
          </w:p>
          <w:p w14:paraId="098EE7C4" w14:textId="222DAF8A" w:rsidR="00A8440D" w:rsidRPr="005C1F60" w:rsidRDefault="00A8440D" w:rsidP="003E4290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</w:t>
            </w:r>
            <w:r w:rsidR="00371E43">
              <w:rPr>
                <w:b/>
                <w:bCs/>
                <w:color w:val="FFFFFF" w:themeColor="background1"/>
                <w:highlight w:val="blue"/>
              </w:rPr>
              <w:t>S</w:t>
            </w:r>
            <w:r w:rsidRPr="005C1F60">
              <w:rPr>
                <w:b/>
                <w:bCs/>
                <w:color w:val="FFFFFF" w:themeColor="background1"/>
                <w:highlight w:val="blue"/>
              </w:rPr>
              <w:t>)[w]</w:t>
            </w:r>
            <w:r w:rsidR="00CE746D" w:rsidRPr="005C1F60">
              <w:rPr>
                <w:b/>
                <w:bCs/>
                <w:color w:val="FFFFFF" w:themeColor="background1"/>
                <w:highlight w:val="blue"/>
              </w:rPr>
              <w:t xml:space="preserve"> @6:</w:t>
            </w:r>
            <w:r w:rsidR="00D85B2E">
              <w:rPr>
                <w:b/>
                <w:bCs/>
                <w:color w:val="FFFFFF" w:themeColor="background1"/>
                <w:highlight w:val="blue"/>
              </w:rPr>
              <w:t>45</w:t>
            </w:r>
            <w:r w:rsidR="00CE746D" w:rsidRPr="005C1F60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3603FCA8" w14:textId="02412A43" w:rsidR="00CE746D" w:rsidRPr="00A8440D" w:rsidRDefault="00CE746D" w:rsidP="003E4290"/>
        </w:tc>
        <w:tc>
          <w:tcPr>
            <w:tcW w:w="7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2C39FE" w14:textId="77777777" w:rsidR="003E4290" w:rsidRDefault="0042307B" w:rsidP="003E4290">
            <w:r>
              <w:t>ABS(FB1,3,4,5)[w] @9am</w:t>
            </w:r>
          </w:p>
          <w:p w14:paraId="09B985DE" w14:textId="77777777" w:rsidR="0042307B" w:rsidRPr="005C1F60" w:rsidRDefault="0042307B" w:rsidP="0042307B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MM(FB6)[w]@5:30pm</w:t>
            </w:r>
          </w:p>
          <w:p w14:paraId="0C72D850" w14:textId="77777777" w:rsidR="003A4376" w:rsidRPr="005C1F60" w:rsidRDefault="003A4376" w:rsidP="003A4376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MM(CR)[w]@6pm</w:t>
            </w:r>
          </w:p>
          <w:p w14:paraId="32D9B0A1" w14:textId="77777777" w:rsidR="003A4376" w:rsidRPr="005C1F60" w:rsidRDefault="003A4376" w:rsidP="003A4376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MM(FL)[w]@6:30pm</w:t>
            </w:r>
          </w:p>
          <w:p w14:paraId="09055AD0" w14:textId="77777777" w:rsidR="003A4376" w:rsidRPr="00985F4C" w:rsidRDefault="003A4376" w:rsidP="003A4376">
            <w:r w:rsidRPr="005C1F60">
              <w:rPr>
                <w:highlight w:val="yellow"/>
              </w:rPr>
              <w:t>15Prep(FB6)[W]@6:45pm</w:t>
            </w:r>
          </w:p>
          <w:p w14:paraId="52008455" w14:textId="75B82890" w:rsidR="0042307B" w:rsidRPr="00A8440D" w:rsidRDefault="004F7DDF" w:rsidP="003E4290">
            <w:proofErr w:type="spellStart"/>
            <w:r w:rsidRPr="006A69DE">
              <w:t>Cenaculo</w:t>
            </w:r>
            <w:proofErr w:type="spellEnd"/>
            <w:r w:rsidRPr="006A69DE">
              <w:t xml:space="preserve"> (JB2)[w] @6:45pm</w:t>
            </w:r>
          </w:p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4ABAF3" w14:textId="1CE63474" w:rsidR="003E4290" w:rsidRDefault="00181491" w:rsidP="003E4290">
            <w:r>
              <w:t>A.S. (</w:t>
            </w:r>
            <w:r w:rsidR="008A7969">
              <w:t>FB1</w:t>
            </w:r>
            <w:r>
              <w:t>) @</w:t>
            </w:r>
            <w:r w:rsidR="004E07BA">
              <w:t>10am</w:t>
            </w:r>
          </w:p>
          <w:p w14:paraId="7BF2C03C" w14:textId="4AFC8FCF" w:rsidR="00817848" w:rsidRPr="00B228FC" w:rsidRDefault="00BF6A5F" w:rsidP="00817848">
            <w:r>
              <w:t>R.G.(FB5)@12:30pm</w:t>
            </w:r>
            <w:r w:rsidRPr="00B228FC">
              <w:t xml:space="preserve"> </w:t>
            </w:r>
            <w:r w:rsidR="00817848" w:rsidRPr="00B228FC">
              <w:t>Rosary &amp; D.M. (CH)[</w:t>
            </w:r>
            <w:r w:rsidR="00817848">
              <w:t>w</w:t>
            </w:r>
            <w:r w:rsidR="00817848" w:rsidRPr="00B228FC">
              <w:t>]</w:t>
            </w:r>
          </w:p>
          <w:p w14:paraId="2AC5B456" w14:textId="77777777" w:rsidR="00817848" w:rsidRPr="00B228FC" w:rsidRDefault="00817848" w:rsidP="00817848">
            <w:r>
              <w:t>@2:30pm</w:t>
            </w:r>
          </w:p>
          <w:p w14:paraId="2B71BC52" w14:textId="77777777" w:rsidR="00817848" w:rsidRDefault="00817848" w:rsidP="00817848">
            <w:r w:rsidRPr="006A69DE">
              <w:t xml:space="preserve">Guadalupanas </w:t>
            </w:r>
            <w:r w:rsidRPr="006A69DE">
              <w:rPr>
                <w:u w:val="single"/>
              </w:rPr>
              <w:t xml:space="preserve">M </w:t>
            </w:r>
            <w:r w:rsidRPr="006A69DE">
              <w:t>(FB1)[M] @6:45pm</w:t>
            </w:r>
          </w:p>
          <w:p w14:paraId="78E19FC5" w14:textId="3B712D33" w:rsidR="001316C7" w:rsidRPr="006A69DE" w:rsidRDefault="001316C7" w:rsidP="00817848"/>
        </w:tc>
        <w:tc>
          <w:tcPr>
            <w:tcW w:w="70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A077ED" w14:textId="77777777" w:rsidR="000144CB" w:rsidRDefault="000144CB" w:rsidP="000144CB">
            <w:r w:rsidRPr="00BD4C7A">
              <w:rPr>
                <w:highlight w:val="yellow"/>
              </w:rPr>
              <w:t>Pre-Bap Class(FB5)[M] @10am</w:t>
            </w:r>
          </w:p>
          <w:p w14:paraId="1A113389" w14:textId="77777777" w:rsidR="003E4290" w:rsidRDefault="003E4290" w:rsidP="003E4290"/>
          <w:p w14:paraId="75BC2123" w14:textId="77777777" w:rsidR="000D4F9B" w:rsidRDefault="000D4F9B" w:rsidP="003E4290"/>
          <w:p w14:paraId="153D01CF" w14:textId="3E2AB2A2" w:rsidR="000D4F9B" w:rsidRPr="0069029E" w:rsidRDefault="000D4F9B" w:rsidP="000D4F9B">
            <w:pPr>
              <w:rPr>
                <w:b/>
                <w:bCs/>
              </w:rPr>
            </w:pPr>
            <w:r w:rsidRPr="0069029E">
              <w:rPr>
                <w:b/>
                <w:bCs/>
              </w:rPr>
              <w:t>Ministry Fair (PH)[Y]</w:t>
            </w:r>
          </w:p>
          <w:p w14:paraId="02BB422E" w14:textId="607B10BA" w:rsidR="000D4F9B" w:rsidRPr="000144CB" w:rsidRDefault="000D4F9B" w:rsidP="000D4F9B">
            <w:r w:rsidRPr="0069029E">
              <w:rPr>
                <w:b/>
                <w:bCs/>
              </w:rPr>
              <w:t>4pm-8pm</w:t>
            </w:r>
          </w:p>
        </w:tc>
      </w:tr>
      <w:tr w:rsidR="003E4290" w14:paraId="26ADE053" w14:textId="77777777" w:rsidTr="003E4290">
        <w:tblPrEx>
          <w:tblLook w:val="04A0" w:firstRow="1" w:lastRow="0" w:firstColumn="1" w:lastColumn="0" w:noHBand="0" w:noVBand="1"/>
        </w:tblPrEx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639A0A" w14:textId="77777777" w:rsidR="003E4290" w:rsidRDefault="003E4290" w:rsidP="003E4290">
            <w:pPr>
              <w:pStyle w:val="Dates"/>
            </w:pPr>
            <w:r>
              <w:t>13</w:t>
            </w: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197E80" w14:textId="77777777" w:rsidR="003E4290" w:rsidRDefault="003E4290" w:rsidP="003E4290">
            <w:pPr>
              <w:pStyle w:val="Dates"/>
            </w:pPr>
            <w:r w:rsidRPr="004A1ACD">
              <w:t>14</w:t>
            </w:r>
          </w:p>
        </w:tc>
        <w:tc>
          <w:tcPr>
            <w:tcW w:w="70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16BA8E" w14:textId="77777777" w:rsidR="003E4290" w:rsidRDefault="003E4290" w:rsidP="003E4290">
            <w:pPr>
              <w:pStyle w:val="Dates"/>
            </w:pPr>
            <w:r w:rsidRPr="004A1ACD">
              <w:t>15</w:t>
            </w:r>
          </w:p>
        </w:tc>
        <w:tc>
          <w:tcPr>
            <w:tcW w:w="68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FFD36B" w14:textId="77777777" w:rsidR="003E4290" w:rsidRDefault="003E4290" w:rsidP="003E4290">
            <w:pPr>
              <w:pStyle w:val="Dates"/>
            </w:pPr>
            <w:r w:rsidRPr="004A1ACD">
              <w:t>16</w:t>
            </w:r>
          </w:p>
        </w:tc>
        <w:tc>
          <w:tcPr>
            <w:tcW w:w="7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5E970C" w14:textId="77777777" w:rsidR="003E4290" w:rsidRDefault="003E4290" w:rsidP="003E4290">
            <w:pPr>
              <w:pStyle w:val="Dates"/>
            </w:pPr>
            <w:r w:rsidRPr="004A1ACD">
              <w:t>17</w:t>
            </w: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ED585C4" w14:textId="77777777" w:rsidR="003E4290" w:rsidRDefault="003E4290" w:rsidP="003E4290">
            <w:pPr>
              <w:pStyle w:val="Dates"/>
            </w:pPr>
            <w:r w:rsidRPr="004A1ACD">
              <w:t>18</w:t>
            </w:r>
          </w:p>
        </w:tc>
        <w:tc>
          <w:tcPr>
            <w:tcW w:w="70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79AB50" w14:textId="77777777" w:rsidR="003E4290" w:rsidRDefault="003E4290" w:rsidP="003E4290">
            <w:pPr>
              <w:pStyle w:val="Dates"/>
            </w:pPr>
            <w:r w:rsidRPr="004A1ACD">
              <w:t>19</w:t>
            </w:r>
          </w:p>
        </w:tc>
      </w:tr>
      <w:tr w:rsidR="003E4290" w:rsidRPr="00C575A9" w14:paraId="5F200FD5" w14:textId="77777777" w:rsidTr="00C26497">
        <w:tblPrEx>
          <w:tblLook w:val="04A0" w:firstRow="1" w:lastRow="0" w:firstColumn="1" w:lastColumn="0" w:noHBand="0" w:noVBand="1"/>
        </w:tblPrEx>
        <w:trPr>
          <w:trHeight w:hRule="exact" w:val="2367"/>
        </w:trPr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73A241B" w14:textId="79FC2B88" w:rsidR="003E4290" w:rsidRDefault="00451A08" w:rsidP="003E4290">
            <w:r w:rsidRPr="00BD4C7A">
              <w:rPr>
                <w:highlight w:val="yellow"/>
              </w:rPr>
              <w:t>CRE (FB)[w] @8am</w:t>
            </w:r>
          </w:p>
          <w:p w14:paraId="148A491F" w14:textId="181F055F" w:rsidR="000D4F9B" w:rsidRDefault="0022425A" w:rsidP="003E4290">
            <w:r>
              <w:t>B.D. (PL)[Q] @9am</w:t>
            </w:r>
          </w:p>
          <w:p w14:paraId="34FE1650" w14:textId="77777777" w:rsidR="000D4F9B" w:rsidRDefault="000D4F9B" w:rsidP="003E4290"/>
          <w:p w14:paraId="1BFCFE96" w14:textId="77777777" w:rsidR="000D4F9B" w:rsidRDefault="000D4F9B" w:rsidP="000D4F9B"/>
          <w:p w14:paraId="13F1515F" w14:textId="77777777" w:rsidR="0069029E" w:rsidRDefault="0069029E" w:rsidP="000D4F9B"/>
          <w:p w14:paraId="36DA43A1" w14:textId="77777777" w:rsidR="0069029E" w:rsidRDefault="0069029E" w:rsidP="000D4F9B"/>
          <w:p w14:paraId="2731CCEA" w14:textId="77777777" w:rsidR="0069029E" w:rsidRDefault="0069029E" w:rsidP="000D4F9B"/>
          <w:p w14:paraId="2DC920AE" w14:textId="6E61561F" w:rsidR="000D4F9B" w:rsidRPr="0069029E" w:rsidRDefault="000D4F9B" w:rsidP="000D4F9B">
            <w:pPr>
              <w:rPr>
                <w:b/>
                <w:bCs/>
              </w:rPr>
            </w:pPr>
            <w:r w:rsidRPr="0069029E">
              <w:rPr>
                <w:b/>
                <w:bCs/>
              </w:rPr>
              <w:t>Ministry Fair (PH)[Y]</w:t>
            </w:r>
          </w:p>
          <w:p w14:paraId="3DF2FC62" w14:textId="086C1C7E" w:rsidR="000D4F9B" w:rsidRPr="0069029E" w:rsidRDefault="009F15F3" w:rsidP="000D4F9B">
            <w:pPr>
              <w:rPr>
                <w:b/>
                <w:bCs/>
              </w:rPr>
            </w:pPr>
            <w:r w:rsidRPr="0069029E">
              <w:rPr>
                <w:b/>
                <w:bCs/>
              </w:rPr>
              <w:t>8a</w:t>
            </w:r>
            <w:r w:rsidR="000D4F9B" w:rsidRPr="0069029E">
              <w:rPr>
                <w:b/>
                <w:bCs/>
              </w:rPr>
              <w:t>m-8pm</w:t>
            </w:r>
          </w:p>
          <w:p w14:paraId="778395D5" w14:textId="77777777" w:rsidR="000D4F9B" w:rsidRDefault="000D4F9B" w:rsidP="003E4290"/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EE543E" w14:textId="77777777" w:rsidR="004A2224" w:rsidRPr="00947D61" w:rsidRDefault="004A2224" w:rsidP="004A2224">
            <w:pPr>
              <w:rPr>
                <w:lang w:val="es-ES"/>
              </w:rPr>
            </w:pPr>
            <w:proofErr w:type="spellStart"/>
            <w:r w:rsidRPr="00947D61">
              <w:rPr>
                <w:lang w:val="es-ES"/>
              </w:rPr>
              <w:t>E</w:t>
            </w:r>
            <w:r>
              <w:rPr>
                <w:lang w:val="es-ES"/>
              </w:rPr>
              <w:t>.</w:t>
            </w:r>
            <w:r w:rsidRPr="00947D61">
              <w:rPr>
                <w:lang w:val="es-ES"/>
              </w:rPr>
              <w:t>Cursillo</w:t>
            </w:r>
            <w:proofErr w:type="spellEnd"/>
            <w:r w:rsidRPr="00947D61">
              <w:rPr>
                <w:lang w:val="es-ES"/>
              </w:rPr>
              <w:t>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5116A4D3" w14:textId="77777777" w:rsidR="00B90548" w:rsidRDefault="00B90548" w:rsidP="00B90548">
            <w:pPr>
              <w:rPr>
                <w:lang w:val="es-ES"/>
              </w:rPr>
            </w:pPr>
            <w:r>
              <w:rPr>
                <w:lang w:val="es-ES"/>
              </w:rPr>
              <w:t>A.S.(FB1)@10am</w:t>
            </w:r>
          </w:p>
          <w:p w14:paraId="40A2DEFC" w14:textId="77777777" w:rsidR="00093867" w:rsidRPr="006A69DE" w:rsidRDefault="00093867" w:rsidP="00093867">
            <w:pPr>
              <w:rPr>
                <w:lang w:val="es-ES"/>
              </w:rPr>
            </w:pPr>
            <w:r w:rsidRPr="006A69DE">
              <w:rPr>
                <w:lang w:val="es-ES"/>
              </w:rPr>
              <w:t>WWP(PH)[W]@5pm</w:t>
            </w:r>
          </w:p>
          <w:p w14:paraId="4AD9AB1D" w14:textId="6A903430" w:rsidR="004A2224" w:rsidRDefault="004B641E" w:rsidP="004A2224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  <w:r>
              <w:rPr>
                <w:lang w:val="es-ES"/>
              </w:rPr>
              <w:t xml:space="preserve"> </w:t>
            </w:r>
            <w:r w:rsidR="00AB2B18">
              <w:rPr>
                <w:lang w:val="es-ES"/>
              </w:rPr>
              <w:t>ABS(FB2,3,4)[w]@6:30pm</w:t>
            </w:r>
          </w:p>
          <w:p w14:paraId="0E1809BD" w14:textId="2D55A06B" w:rsidR="003E4290" w:rsidRPr="004A2224" w:rsidRDefault="003E4290" w:rsidP="00093867">
            <w:pPr>
              <w:rPr>
                <w:lang w:val="es-ES"/>
              </w:rPr>
            </w:pPr>
          </w:p>
        </w:tc>
        <w:tc>
          <w:tcPr>
            <w:tcW w:w="70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6E022A" w14:textId="77777777" w:rsidR="00CA63C0" w:rsidRPr="00CA63C0" w:rsidRDefault="00CA63C0" w:rsidP="00CA63C0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336ADC99" w14:textId="2BD850B2" w:rsidR="00E1623A" w:rsidRDefault="00E1623A" w:rsidP="00E1623A">
            <w:pPr>
              <w:rPr>
                <w:lang w:val="es-ES"/>
              </w:rPr>
            </w:pPr>
            <w:proofErr w:type="spellStart"/>
            <w:r w:rsidRPr="00947D61">
              <w:rPr>
                <w:lang w:val="es-ES"/>
              </w:rPr>
              <w:t>E</w:t>
            </w:r>
            <w:r>
              <w:rPr>
                <w:lang w:val="es-ES"/>
              </w:rPr>
              <w:t>.</w:t>
            </w:r>
            <w:r w:rsidRPr="00947D61">
              <w:rPr>
                <w:lang w:val="es-ES"/>
              </w:rPr>
              <w:t>Cursillo</w:t>
            </w:r>
            <w:proofErr w:type="spellEnd"/>
            <w:r w:rsidRPr="00947D61">
              <w:rPr>
                <w:lang w:val="es-ES"/>
              </w:rPr>
              <w:t>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]@10am</w:t>
            </w:r>
          </w:p>
          <w:p w14:paraId="12F0D965" w14:textId="2CB68B84" w:rsidR="00433142" w:rsidRPr="00947D61" w:rsidRDefault="00433142" w:rsidP="00E1623A">
            <w:pPr>
              <w:rPr>
                <w:lang w:val="es-ES"/>
              </w:rPr>
            </w:pPr>
            <w:r w:rsidRPr="00BD4C7A">
              <w:rPr>
                <w:highlight w:val="yellow"/>
                <w:lang w:val="es-ES"/>
              </w:rPr>
              <w:t>OCIA (FB/JB)[w]@5pm</w:t>
            </w:r>
          </w:p>
          <w:p w14:paraId="193622E4" w14:textId="5764C916" w:rsidR="00E1623A" w:rsidRPr="004E07BA" w:rsidRDefault="00705224" w:rsidP="00E1623A">
            <w:pPr>
              <w:rPr>
                <w:lang w:val="es-ES"/>
              </w:rPr>
            </w:pPr>
            <w:proofErr w:type="spellStart"/>
            <w:r w:rsidRPr="004E07BA">
              <w:rPr>
                <w:lang w:val="es-ES"/>
              </w:rPr>
              <w:t>KofC</w:t>
            </w:r>
            <w:proofErr w:type="spellEnd"/>
            <w:r w:rsidRPr="004E07BA">
              <w:rPr>
                <w:lang w:val="es-ES"/>
              </w:rPr>
              <w:t xml:space="preserve"> M(PH)[M]@6pm </w:t>
            </w:r>
            <w:proofErr w:type="spellStart"/>
            <w:r w:rsidR="00E1623A" w:rsidRPr="004E07BA">
              <w:rPr>
                <w:lang w:val="es-ES"/>
              </w:rPr>
              <w:t>MoMs</w:t>
            </w:r>
            <w:proofErr w:type="spellEnd"/>
            <w:r w:rsidR="00E1623A" w:rsidRPr="004E07BA">
              <w:rPr>
                <w:lang w:val="es-ES"/>
              </w:rPr>
              <w:t>(CH)[M]@6:30pm</w:t>
            </w:r>
          </w:p>
          <w:p w14:paraId="4B3A46CA" w14:textId="4FEAE358" w:rsidR="003E4290" w:rsidRPr="004E07BA" w:rsidRDefault="003E4290" w:rsidP="00E1623A">
            <w:pPr>
              <w:rPr>
                <w:lang w:val="es-ES"/>
              </w:rPr>
            </w:pPr>
          </w:p>
        </w:tc>
        <w:tc>
          <w:tcPr>
            <w:tcW w:w="68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BEECE1" w14:textId="77777777" w:rsidR="00433142" w:rsidRDefault="00433142" w:rsidP="00433142">
            <w:r w:rsidRPr="00BD4C7A">
              <w:rPr>
                <w:highlight w:val="yellow"/>
              </w:rPr>
              <w:t>YFF(FB/JB)[w] @3pm</w:t>
            </w:r>
          </w:p>
          <w:p w14:paraId="33933BAC" w14:textId="77777777" w:rsidR="003E4290" w:rsidRDefault="00433142" w:rsidP="003E4290">
            <w:r w:rsidRPr="00433142">
              <w:t>A</w:t>
            </w:r>
            <w:r>
              <w:t>FF(PH)[M]</w:t>
            </w:r>
            <w:r w:rsidR="00416A30">
              <w:t xml:space="preserve"> @6:45pm</w:t>
            </w:r>
          </w:p>
          <w:p w14:paraId="15BA96E4" w14:textId="3264F5C6" w:rsidR="00416A30" w:rsidRPr="005C1F60" w:rsidRDefault="00416A30" w:rsidP="003E4290">
            <w:pPr>
              <w:rPr>
                <w:b/>
                <w:bCs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7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E18B13" w14:textId="77777777" w:rsidR="00416A30" w:rsidRDefault="00416A30" w:rsidP="00416A30">
            <w:r>
              <w:t>ABS(FB1,3,4,5)[w] @9am</w:t>
            </w:r>
          </w:p>
          <w:p w14:paraId="5166006F" w14:textId="77777777" w:rsidR="00F61337" w:rsidRPr="005C1F60" w:rsidRDefault="00F61337" w:rsidP="00F61337">
            <w:pPr>
              <w:rPr>
                <w:color w:val="FFFFFF" w:themeColor="background1"/>
              </w:rPr>
            </w:pPr>
            <w:r w:rsidRPr="005C1F60">
              <w:rPr>
                <w:color w:val="FFFFFF" w:themeColor="background1"/>
                <w:highlight w:val="blue"/>
              </w:rPr>
              <w:t>MM(FB6/CR)[w]@5:30/6pm</w:t>
            </w:r>
          </w:p>
          <w:p w14:paraId="675CBBE7" w14:textId="214E328A" w:rsidR="003E4290" w:rsidRDefault="00F61337" w:rsidP="003E4290">
            <w:r>
              <w:t>Guardian Tr.</w:t>
            </w:r>
            <w:r w:rsidR="00092A49">
              <w:t xml:space="preserve"> (PH/</w:t>
            </w:r>
            <w:r w:rsidR="009F3855">
              <w:t>S/OV/PL)</w:t>
            </w:r>
            <w:r w:rsidR="00BC1B25">
              <w:t>@6</w:t>
            </w:r>
            <w:r w:rsidR="00091260">
              <w:t>-9pm</w:t>
            </w:r>
          </w:p>
          <w:p w14:paraId="6BA16A34" w14:textId="77777777" w:rsidR="00BC1B25" w:rsidRPr="005C1F60" w:rsidRDefault="00BC1B25" w:rsidP="00BC1B25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MM(FL)[w]@6:30pm</w:t>
            </w:r>
          </w:p>
          <w:p w14:paraId="79BC6673" w14:textId="77777777" w:rsidR="001D148C" w:rsidRPr="001D148C" w:rsidRDefault="001D148C" w:rsidP="001D148C">
            <w:r w:rsidRPr="005C1F60">
              <w:rPr>
                <w:highlight w:val="yellow"/>
              </w:rPr>
              <w:t>15Prep(FB6)[W]@6:45pm</w:t>
            </w:r>
          </w:p>
          <w:p w14:paraId="786527E4" w14:textId="4197848D" w:rsidR="005A5ECE" w:rsidRPr="00CB153C" w:rsidRDefault="005A5ECE" w:rsidP="00BC1B25">
            <w:pPr>
              <w:rPr>
                <w:lang w:val="es-ES"/>
              </w:rPr>
            </w:pPr>
            <w:proofErr w:type="spellStart"/>
            <w:r w:rsidRPr="00CB153C">
              <w:rPr>
                <w:lang w:val="es-ES"/>
              </w:rPr>
              <w:t>Cenaculo</w:t>
            </w:r>
            <w:proofErr w:type="spellEnd"/>
            <w:r w:rsidRPr="00CB153C">
              <w:rPr>
                <w:lang w:val="es-ES"/>
              </w:rPr>
              <w:t xml:space="preserve"> (JB2)[w] @6:45pm</w:t>
            </w:r>
          </w:p>
          <w:p w14:paraId="548BFCF9" w14:textId="77777777" w:rsidR="00BC1B25" w:rsidRPr="00CB153C" w:rsidRDefault="00B10AFE" w:rsidP="003E4290">
            <w:pPr>
              <w:rPr>
                <w:lang w:val="es-ES"/>
              </w:rPr>
            </w:pPr>
            <w:r w:rsidRPr="00CB153C">
              <w:rPr>
                <w:lang w:val="es-ES"/>
              </w:rPr>
              <w:t>P.C. (JB3)[M] @6:45pm</w:t>
            </w:r>
          </w:p>
          <w:p w14:paraId="323B64B2" w14:textId="754C70E1" w:rsidR="00C26497" w:rsidRPr="00C26497" w:rsidRDefault="00C26497" w:rsidP="003E4290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40C76B" w14:textId="051CCE1E" w:rsidR="00942C2A" w:rsidRPr="00B228FC" w:rsidRDefault="00BF6A5F" w:rsidP="00942C2A">
            <w:r>
              <w:t>R.G.(FB5)@12:30pm</w:t>
            </w:r>
            <w:r w:rsidRPr="00B228FC">
              <w:t xml:space="preserve"> </w:t>
            </w:r>
            <w:r w:rsidR="00942C2A" w:rsidRPr="00B228FC">
              <w:t>Rosary &amp; D.M. (CH)[</w:t>
            </w:r>
            <w:r w:rsidR="00942C2A">
              <w:t>w</w:t>
            </w:r>
            <w:r w:rsidR="00942C2A" w:rsidRPr="00B228FC">
              <w:t>]</w:t>
            </w:r>
          </w:p>
          <w:p w14:paraId="0E2F3F3F" w14:textId="77777777" w:rsidR="00942C2A" w:rsidRPr="00B228FC" w:rsidRDefault="00942C2A" w:rsidP="00942C2A">
            <w:r>
              <w:t>@2:30pm</w:t>
            </w:r>
          </w:p>
          <w:p w14:paraId="2B92DF86" w14:textId="77777777" w:rsidR="003E4290" w:rsidRPr="005A5ECE" w:rsidRDefault="003E4290" w:rsidP="003E4290">
            <w:pPr>
              <w:rPr>
                <w:lang w:val="es-ES"/>
              </w:rPr>
            </w:pPr>
          </w:p>
        </w:tc>
        <w:tc>
          <w:tcPr>
            <w:tcW w:w="70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C3E7EB" w14:textId="5DEB12FF" w:rsidR="00C575A9" w:rsidRDefault="00C575A9" w:rsidP="00C575A9">
            <w:r>
              <w:t>VIRTUS Renewal</w:t>
            </w:r>
          </w:p>
          <w:p w14:paraId="79A51A54" w14:textId="36FA7D8C" w:rsidR="00C575A9" w:rsidRPr="00312EB0" w:rsidRDefault="00C575A9" w:rsidP="00C575A9">
            <w:r>
              <w:t>(JB1)[M] @ 9am</w:t>
            </w:r>
          </w:p>
          <w:p w14:paraId="69BE171F" w14:textId="77777777" w:rsidR="000144CB" w:rsidRPr="00C575A9" w:rsidRDefault="000144CB" w:rsidP="003E4290"/>
          <w:p w14:paraId="1457D161" w14:textId="1C978B38" w:rsidR="000144CB" w:rsidRDefault="00C575A9" w:rsidP="003E4290">
            <w:r>
              <w:t xml:space="preserve">Heavenly </w:t>
            </w:r>
            <w:r w:rsidR="00090F74">
              <w:t>Rides</w:t>
            </w:r>
            <w:r w:rsidR="00A20BAD">
              <w:t xml:space="preserve"> </w:t>
            </w:r>
            <w:r>
              <w:t xml:space="preserve">Car </w:t>
            </w:r>
            <w:r w:rsidR="00090F74">
              <w:t>Show (PL)[Y] @10am</w:t>
            </w:r>
          </w:p>
          <w:p w14:paraId="46106D98" w14:textId="77777777" w:rsidR="00BF04C2" w:rsidRDefault="00BF04C2" w:rsidP="003E4290"/>
          <w:p w14:paraId="39C34669" w14:textId="3942A4CE" w:rsidR="00BF04C2" w:rsidRDefault="00BF04C2" w:rsidP="003E4290"/>
          <w:p w14:paraId="4AF0680B" w14:textId="77777777" w:rsidR="00090F74" w:rsidRPr="00C575A9" w:rsidRDefault="00090F74" w:rsidP="003E4290"/>
          <w:p w14:paraId="7D027FFF" w14:textId="77777777" w:rsidR="005F370C" w:rsidRPr="00C575A9" w:rsidRDefault="005F370C" w:rsidP="003E4290"/>
          <w:p w14:paraId="3C95EFDF" w14:textId="6A06E319" w:rsidR="000144CB" w:rsidRPr="00C575A9" w:rsidRDefault="000144CB" w:rsidP="003E4290"/>
        </w:tc>
      </w:tr>
      <w:tr w:rsidR="003E4290" w14:paraId="681C2DF8" w14:textId="77777777" w:rsidTr="003E4290">
        <w:tblPrEx>
          <w:tblLook w:val="04A0" w:firstRow="1" w:lastRow="0" w:firstColumn="1" w:lastColumn="0" w:noHBand="0" w:noVBand="1"/>
        </w:tblPrEx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0C45B4" w14:textId="77777777" w:rsidR="003E4290" w:rsidRDefault="003E4290" w:rsidP="003E4290">
            <w:pPr>
              <w:pStyle w:val="Dates"/>
            </w:pPr>
            <w:r>
              <w:t>20</w:t>
            </w: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DAF6BD" w14:textId="77777777" w:rsidR="003E4290" w:rsidRDefault="003E4290" w:rsidP="003E4290">
            <w:pPr>
              <w:pStyle w:val="Dates"/>
            </w:pPr>
            <w:r w:rsidRPr="004A1ACD">
              <w:t>21</w:t>
            </w:r>
          </w:p>
        </w:tc>
        <w:tc>
          <w:tcPr>
            <w:tcW w:w="70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387D50" w14:textId="77777777" w:rsidR="003E4290" w:rsidRDefault="003E4290" w:rsidP="003E4290">
            <w:pPr>
              <w:pStyle w:val="Dates"/>
            </w:pPr>
            <w:r w:rsidRPr="004A1ACD">
              <w:t>22</w:t>
            </w:r>
          </w:p>
        </w:tc>
        <w:tc>
          <w:tcPr>
            <w:tcW w:w="68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2C38EF" w14:textId="77777777" w:rsidR="003E4290" w:rsidRDefault="003E4290" w:rsidP="003E4290">
            <w:pPr>
              <w:pStyle w:val="Dates"/>
            </w:pPr>
            <w:r w:rsidRPr="004A1ACD">
              <w:t>23</w:t>
            </w:r>
          </w:p>
        </w:tc>
        <w:tc>
          <w:tcPr>
            <w:tcW w:w="7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90FE9E" w14:textId="77777777" w:rsidR="003E4290" w:rsidRDefault="003E4290" w:rsidP="003E4290">
            <w:pPr>
              <w:pStyle w:val="Dates"/>
            </w:pPr>
            <w:r w:rsidRPr="004A1ACD">
              <w:t>24</w:t>
            </w: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84CC6A" w14:textId="77777777" w:rsidR="003E4290" w:rsidRDefault="003E4290" w:rsidP="003E4290">
            <w:pPr>
              <w:pStyle w:val="Dates"/>
            </w:pPr>
            <w:r w:rsidRPr="004A1ACD">
              <w:t>25</w:t>
            </w:r>
          </w:p>
        </w:tc>
        <w:tc>
          <w:tcPr>
            <w:tcW w:w="70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A2D042" w14:textId="77777777" w:rsidR="003E4290" w:rsidRDefault="003E4290" w:rsidP="003E4290">
            <w:pPr>
              <w:pStyle w:val="Dates"/>
            </w:pPr>
            <w:r w:rsidRPr="004A1ACD">
              <w:t>26</w:t>
            </w:r>
          </w:p>
        </w:tc>
      </w:tr>
      <w:tr w:rsidR="003E4290" w:rsidRPr="00C72885" w14:paraId="3A882D45" w14:textId="77777777" w:rsidTr="005C66D5">
        <w:tblPrEx>
          <w:tblLook w:val="04A0" w:firstRow="1" w:lastRow="0" w:firstColumn="1" w:lastColumn="0" w:noHBand="0" w:noVBand="1"/>
        </w:tblPrEx>
        <w:trPr>
          <w:trHeight w:hRule="exact" w:val="1449"/>
        </w:trPr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808D2D" w14:textId="34F068A8" w:rsidR="00DE445A" w:rsidRDefault="00DE445A" w:rsidP="00D12F57">
            <w:r w:rsidRPr="00397575">
              <w:rPr>
                <w:highlight w:val="yellow"/>
              </w:rPr>
              <w:t>CRE (FB)[w] @8am</w:t>
            </w:r>
          </w:p>
          <w:p w14:paraId="62726D62" w14:textId="6AD20116" w:rsidR="00D12F57" w:rsidRDefault="00D12F57" w:rsidP="00D12F57">
            <w:proofErr w:type="spellStart"/>
            <w:r>
              <w:t>KofC</w:t>
            </w:r>
            <w:proofErr w:type="spellEnd"/>
            <w:r>
              <w:t xml:space="preserve"> C&amp;D(PH)[M]@9am</w:t>
            </w:r>
          </w:p>
          <w:p w14:paraId="1C1C7390" w14:textId="77777777" w:rsidR="003E4290" w:rsidRDefault="003E4290" w:rsidP="003E4290"/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2CE0343" w14:textId="4BF74A8D" w:rsidR="00093867" w:rsidRPr="004E07BA" w:rsidRDefault="00093867" w:rsidP="004B641E">
            <w:r w:rsidRPr="004E07BA">
              <w:t>WWP(PH)[W]@5pm</w:t>
            </w:r>
          </w:p>
          <w:p w14:paraId="5BDA2338" w14:textId="20F1AEDC" w:rsidR="004B641E" w:rsidRPr="004E07BA" w:rsidRDefault="004B641E" w:rsidP="004B641E">
            <w:proofErr w:type="spellStart"/>
            <w:r w:rsidRPr="004E07BA">
              <w:t>S.Cursillo</w:t>
            </w:r>
            <w:proofErr w:type="spellEnd"/>
            <w:r w:rsidRPr="004E07BA">
              <w:t>(JB2)[w] @6pm ABS(FB2,3,4)[w]@6:30pm</w:t>
            </w:r>
          </w:p>
          <w:p w14:paraId="5B3D82EF" w14:textId="77777777" w:rsidR="003E4290" w:rsidRPr="004E07BA" w:rsidRDefault="003E4290" w:rsidP="003E4290"/>
          <w:p w14:paraId="2FA4ADDA" w14:textId="024818C0" w:rsidR="004B641E" w:rsidRPr="006A69DE" w:rsidRDefault="004B641E" w:rsidP="003E4290">
            <w:pPr>
              <w:rPr>
                <w:b/>
                <w:bCs/>
              </w:rPr>
            </w:pPr>
            <w:r w:rsidRPr="006A69DE">
              <w:rPr>
                <w:b/>
                <w:bCs/>
              </w:rPr>
              <w:t>50 Hours of Adoration</w:t>
            </w:r>
          </w:p>
          <w:p w14:paraId="35532F33" w14:textId="56433BC4" w:rsidR="008A7B50" w:rsidRPr="006A69DE" w:rsidRDefault="00944160" w:rsidP="003E4290">
            <w:pPr>
              <w:rPr>
                <w:b/>
                <w:bCs/>
              </w:rPr>
            </w:pPr>
            <w:r w:rsidRPr="006A69DE">
              <w:rPr>
                <w:b/>
                <w:bCs/>
              </w:rPr>
              <w:t xml:space="preserve">Begins </w:t>
            </w:r>
            <w:r w:rsidR="00E22319" w:rsidRPr="006A69DE">
              <w:rPr>
                <w:b/>
                <w:bCs/>
              </w:rPr>
              <w:t>(S)[Y]</w:t>
            </w:r>
            <w:r w:rsidR="008A7B50" w:rsidRPr="006A69DE">
              <w:rPr>
                <w:b/>
                <w:bCs/>
              </w:rPr>
              <w:t>@</w:t>
            </w:r>
            <w:r w:rsidRPr="006A69DE">
              <w:rPr>
                <w:b/>
                <w:bCs/>
              </w:rPr>
              <w:t>3pm</w:t>
            </w:r>
          </w:p>
          <w:p w14:paraId="0A8A2771" w14:textId="77777777" w:rsidR="004B641E" w:rsidRPr="006A69DE" w:rsidRDefault="004B641E" w:rsidP="003E4290"/>
        </w:tc>
        <w:tc>
          <w:tcPr>
            <w:tcW w:w="70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446DCB1" w14:textId="77777777" w:rsidR="00CA63C0" w:rsidRPr="00857205" w:rsidRDefault="00CA63C0" w:rsidP="00CA63C0">
            <w:r w:rsidRPr="00857205">
              <w:t>Quilters.(JB4)[w]@8am</w:t>
            </w:r>
          </w:p>
          <w:p w14:paraId="65484802" w14:textId="77777777" w:rsidR="0021101C" w:rsidRDefault="0021101C" w:rsidP="0021101C">
            <w:r>
              <w:t>D.M. Prayer Group (JB1)[W] @8:15am</w:t>
            </w:r>
          </w:p>
          <w:p w14:paraId="211B7452" w14:textId="17C211A9" w:rsidR="00C72885" w:rsidRPr="006A69DE" w:rsidRDefault="0021101C" w:rsidP="003E4290">
            <w:r w:rsidRPr="006A69DE">
              <w:rPr>
                <w:highlight w:val="yellow"/>
              </w:rPr>
              <w:t>OCIA (FB/JB)[w]@5pm</w:t>
            </w:r>
          </w:p>
          <w:p w14:paraId="354A2922" w14:textId="77777777" w:rsidR="00C72885" w:rsidRPr="00E22319" w:rsidRDefault="00C72885" w:rsidP="00C72885">
            <w:pPr>
              <w:rPr>
                <w:b/>
                <w:bCs/>
              </w:rPr>
            </w:pPr>
            <w:r w:rsidRPr="00E22319">
              <w:rPr>
                <w:b/>
                <w:bCs/>
              </w:rPr>
              <w:t>50 Hours of Adoration</w:t>
            </w:r>
          </w:p>
          <w:p w14:paraId="7117E281" w14:textId="05AF6DA9" w:rsidR="00C72885" w:rsidRPr="00A33D78" w:rsidRDefault="00E22319" w:rsidP="003E4290">
            <w:pPr>
              <w:rPr>
                <w:b/>
                <w:bCs/>
              </w:rPr>
            </w:pPr>
            <w:r w:rsidRPr="00A33D78">
              <w:rPr>
                <w:b/>
                <w:bCs/>
              </w:rPr>
              <w:t>(S)[Y]</w:t>
            </w:r>
          </w:p>
        </w:tc>
        <w:tc>
          <w:tcPr>
            <w:tcW w:w="68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44F08C" w14:textId="77777777" w:rsidR="00033DCF" w:rsidRDefault="00033DCF" w:rsidP="00033DCF">
            <w:r w:rsidRPr="00397575">
              <w:rPr>
                <w:highlight w:val="yellow"/>
              </w:rPr>
              <w:t>YFF(FB/JB)[w] @3pm</w:t>
            </w:r>
          </w:p>
          <w:p w14:paraId="75F87FA5" w14:textId="151CA0FA" w:rsidR="00C72885" w:rsidRPr="005C1F60" w:rsidRDefault="00033DCF" w:rsidP="003E4290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  <w:p w14:paraId="674D5141" w14:textId="77777777" w:rsidR="00C72885" w:rsidRDefault="00C72885" w:rsidP="003E4290"/>
          <w:p w14:paraId="69D8C287" w14:textId="77777777" w:rsidR="00E22319" w:rsidRPr="00033DCF" w:rsidRDefault="00E22319" w:rsidP="003E4290"/>
          <w:p w14:paraId="1C3316F6" w14:textId="77777777" w:rsidR="00C72885" w:rsidRPr="009B1E5B" w:rsidRDefault="00C72885" w:rsidP="00C72885">
            <w:pPr>
              <w:rPr>
                <w:b/>
                <w:bCs/>
              </w:rPr>
            </w:pPr>
            <w:r w:rsidRPr="009B1E5B">
              <w:rPr>
                <w:b/>
                <w:bCs/>
              </w:rPr>
              <w:t>50 Hours of Adoration</w:t>
            </w:r>
          </w:p>
          <w:p w14:paraId="3C596181" w14:textId="11501CCD" w:rsidR="00C72885" w:rsidRPr="00C72885" w:rsidRDefault="00C72885" w:rsidP="003E4290">
            <w:r w:rsidRPr="009B1E5B">
              <w:rPr>
                <w:b/>
                <w:bCs/>
              </w:rPr>
              <w:t xml:space="preserve">End </w:t>
            </w:r>
            <w:r w:rsidR="00E22319">
              <w:rPr>
                <w:b/>
                <w:bCs/>
              </w:rPr>
              <w:t>(S)</w:t>
            </w:r>
            <w:r w:rsidR="007839D9">
              <w:rPr>
                <w:b/>
                <w:bCs/>
              </w:rPr>
              <w:t>[Y]</w:t>
            </w:r>
            <w:r w:rsidRPr="009B1E5B">
              <w:rPr>
                <w:b/>
                <w:bCs/>
              </w:rPr>
              <w:t>@5pm</w:t>
            </w:r>
          </w:p>
        </w:tc>
        <w:tc>
          <w:tcPr>
            <w:tcW w:w="7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1FF1F9" w14:textId="77777777" w:rsidR="007839D9" w:rsidRDefault="007839D9" w:rsidP="007839D9">
            <w:r>
              <w:t>ABS(FB1,3,4,5)[w] @9am</w:t>
            </w:r>
          </w:p>
          <w:p w14:paraId="4B3E8CA7" w14:textId="77777777" w:rsidR="001D148C" w:rsidRPr="005C1F60" w:rsidRDefault="001D148C" w:rsidP="001D148C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5DDC869A" w14:textId="77777777" w:rsidR="001D148C" w:rsidRPr="005C1F60" w:rsidRDefault="001D148C" w:rsidP="001D148C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MM(FL)[w]@6:30pm</w:t>
            </w:r>
          </w:p>
          <w:p w14:paraId="2D1B71CA" w14:textId="77777777" w:rsidR="001D148C" w:rsidRPr="001D148C" w:rsidRDefault="001D148C" w:rsidP="001D148C">
            <w:r w:rsidRPr="00397575">
              <w:rPr>
                <w:highlight w:val="yellow"/>
              </w:rPr>
              <w:t>15Prep(FB6)[W]@6:45pm</w:t>
            </w:r>
          </w:p>
          <w:p w14:paraId="10E92DF3" w14:textId="77777777" w:rsidR="001D148C" w:rsidRPr="001D148C" w:rsidRDefault="001D148C" w:rsidP="001D148C">
            <w:proofErr w:type="spellStart"/>
            <w:r w:rsidRPr="001D148C">
              <w:t>Cenaculo</w:t>
            </w:r>
            <w:proofErr w:type="spellEnd"/>
            <w:r w:rsidRPr="001D148C">
              <w:t xml:space="preserve"> (JB2)[w] @6:45pm</w:t>
            </w:r>
          </w:p>
          <w:p w14:paraId="4BFE6868" w14:textId="77777777" w:rsidR="003E4290" w:rsidRPr="00C72885" w:rsidRDefault="003E4290" w:rsidP="003E4290"/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6A8FE6" w14:textId="77A81A79" w:rsidR="00F25466" w:rsidRPr="00B228FC" w:rsidRDefault="00BF6A5F" w:rsidP="00F25466">
            <w:r>
              <w:t>R.G.(FB5)@12:30pm</w:t>
            </w:r>
            <w:r w:rsidRPr="00B228FC">
              <w:t xml:space="preserve"> </w:t>
            </w:r>
            <w:r w:rsidR="00F25466" w:rsidRPr="00B228FC">
              <w:t>Rosary &amp; D.M. (CH)[</w:t>
            </w:r>
            <w:r w:rsidR="00F25466">
              <w:t>w</w:t>
            </w:r>
            <w:r w:rsidR="00F25466" w:rsidRPr="00B228FC">
              <w:t>]</w:t>
            </w:r>
          </w:p>
          <w:p w14:paraId="531F4810" w14:textId="77777777" w:rsidR="00F25466" w:rsidRPr="00B228FC" w:rsidRDefault="00F25466" w:rsidP="00F25466">
            <w:r>
              <w:t>@2:30pm</w:t>
            </w:r>
          </w:p>
          <w:p w14:paraId="79F82FC0" w14:textId="77777777" w:rsidR="003E4290" w:rsidRPr="00C72885" w:rsidRDefault="003E4290" w:rsidP="003E4290"/>
        </w:tc>
        <w:tc>
          <w:tcPr>
            <w:tcW w:w="70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86F4F9" w14:textId="77777777" w:rsidR="00F25466" w:rsidRPr="00397575" w:rsidRDefault="00F25466" w:rsidP="003E4290">
            <w:pPr>
              <w:rPr>
                <w:highlight w:val="yellow"/>
              </w:rPr>
            </w:pPr>
            <w:r w:rsidRPr="00397575">
              <w:rPr>
                <w:highlight w:val="yellow"/>
              </w:rPr>
              <w:t>FHC Prep(FB/JB/PH)</w:t>
            </w:r>
            <w:r w:rsidR="000E442A" w:rsidRPr="00397575">
              <w:rPr>
                <w:highlight w:val="yellow"/>
              </w:rPr>
              <w:t>[M]</w:t>
            </w:r>
          </w:p>
          <w:p w14:paraId="414CCE03" w14:textId="1219DCBB" w:rsidR="000E442A" w:rsidRPr="00C72885" w:rsidRDefault="000E442A" w:rsidP="003E4290">
            <w:r w:rsidRPr="00397575">
              <w:rPr>
                <w:highlight w:val="yellow"/>
              </w:rPr>
              <w:t>@9am</w:t>
            </w:r>
          </w:p>
        </w:tc>
      </w:tr>
      <w:tr w:rsidR="003E4290" w14:paraId="41351AF2" w14:textId="77777777" w:rsidTr="003E4290">
        <w:tblPrEx>
          <w:tblLook w:val="04A0" w:firstRow="1" w:lastRow="0" w:firstColumn="1" w:lastColumn="0" w:noHBand="0" w:noVBand="1"/>
        </w:tblPrEx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53D844A" w14:textId="77777777" w:rsidR="003E4290" w:rsidRDefault="003E4290" w:rsidP="003E4290">
            <w:pPr>
              <w:pStyle w:val="Dates"/>
            </w:pPr>
            <w:r>
              <w:t>27</w:t>
            </w: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408C4A6" w14:textId="77777777" w:rsidR="003E4290" w:rsidRDefault="003E4290" w:rsidP="003E4290">
            <w:pPr>
              <w:pStyle w:val="Dates"/>
            </w:pPr>
            <w:r w:rsidRPr="004A1ACD">
              <w:t>28</w:t>
            </w:r>
          </w:p>
        </w:tc>
        <w:tc>
          <w:tcPr>
            <w:tcW w:w="70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6D163C" w14:textId="77777777" w:rsidR="003E4290" w:rsidRDefault="003E4290" w:rsidP="003E4290">
            <w:pPr>
              <w:pStyle w:val="Dates"/>
            </w:pPr>
            <w:r w:rsidRPr="004A1ACD">
              <w:t>29</w:t>
            </w:r>
          </w:p>
        </w:tc>
        <w:tc>
          <w:tcPr>
            <w:tcW w:w="687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FAAE12" w14:textId="77777777" w:rsidR="003E4290" w:rsidRDefault="003E4290" w:rsidP="003E4290">
            <w:pPr>
              <w:pStyle w:val="Dates"/>
            </w:pPr>
            <w:r w:rsidRPr="004A1ACD">
              <w:t>30</w:t>
            </w:r>
          </w:p>
        </w:tc>
        <w:tc>
          <w:tcPr>
            <w:tcW w:w="79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F4E42C" w14:textId="77777777" w:rsidR="003E4290" w:rsidRDefault="003E4290" w:rsidP="003E4290">
            <w:pPr>
              <w:pStyle w:val="Dates"/>
            </w:pPr>
          </w:p>
        </w:tc>
        <w:tc>
          <w:tcPr>
            <w:tcW w:w="70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E23A97" w14:textId="77777777" w:rsidR="003E4290" w:rsidRDefault="003E4290" w:rsidP="003E4290">
            <w:pPr>
              <w:pStyle w:val="Dates"/>
            </w:pPr>
          </w:p>
        </w:tc>
        <w:tc>
          <w:tcPr>
            <w:tcW w:w="70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EE54B9" w14:textId="77777777" w:rsidR="003E4290" w:rsidRDefault="003E4290" w:rsidP="003E4290">
            <w:pPr>
              <w:pStyle w:val="Dates"/>
            </w:pPr>
          </w:p>
        </w:tc>
      </w:tr>
      <w:tr w:rsidR="003E4290" w:rsidRPr="0020433F" w14:paraId="29B76FDA" w14:textId="77777777" w:rsidTr="00C26497">
        <w:tblPrEx>
          <w:tblLook w:val="04A0" w:firstRow="1" w:lastRow="0" w:firstColumn="1" w:lastColumn="0" w:noHBand="0" w:noVBand="1"/>
        </w:tblPrEx>
        <w:trPr>
          <w:trHeight w:hRule="exact" w:val="1080"/>
        </w:trPr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289287" w14:textId="77777777" w:rsidR="000E442A" w:rsidRDefault="000E442A" w:rsidP="000E442A">
            <w:r w:rsidRPr="00397575">
              <w:rPr>
                <w:highlight w:val="yellow"/>
              </w:rPr>
              <w:t>CRE (FB)[w] @8am</w:t>
            </w:r>
          </w:p>
          <w:p w14:paraId="30C650CC" w14:textId="199DD8D9" w:rsidR="007E59B0" w:rsidRDefault="007E59B0" w:rsidP="000E442A"/>
          <w:p w14:paraId="2D578950" w14:textId="77777777" w:rsidR="003E4290" w:rsidRDefault="003E4290" w:rsidP="003E4290"/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FE3CE3" w14:textId="77777777" w:rsidR="005C66D5" w:rsidRPr="005C66D5" w:rsidRDefault="005C66D5" w:rsidP="005C66D5">
            <w:r w:rsidRPr="005C66D5">
              <w:t>WWP(PH)[W]@5pm</w:t>
            </w:r>
          </w:p>
          <w:p w14:paraId="7F422C99" w14:textId="77777777" w:rsidR="007E59B0" w:rsidRPr="005C66D5" w:rsidRDefault="007E59B0" w:rsidP="007E59B0">
            <w:proofErr w:type="spellStart"/>
            <w:r w:rsidRPr="005C66D5">
              <w:t>S.Cursillo</w:t>
            </w:r>
            <w:proofErr w:type="spellEnd"/>
            <w:r w:rsidRPr="005C66D5">
              <w:t>(JB2)[w] @6pm ABS(FB2,3,4)[w]@6:30pm</w:t>
            </w:r>
          </w:p>
          <w:p w14:paraId="123B7BE9" w14:textId="77777777" w:rsidR="003E4290" w:rsidRPr="005C66D5" w:rsidRDefault="003E4290" w:rsidP="003E4290"/>
        </w:tc>
        <w:tc>
          <w:tcPr>
            <w:tcW w:w="70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44D04E" w14:textId="77777777" w:rsidR="00CA63C0" w:rsidRPr="004E07BA" w:rsidRDefault="00CA63C0" w:rsidP="00CA63C0">
            <w:r w:rsidRPr="004E07BA">
              <w:t>Quilters.(JB4)[w]@8am</w:t>
            </w:r>
          </w:p>
          <w:p w14:paraId="099AC51D" w14:textId="77777777" w:rsidR="0020433F" w:rsidRPr="004E07BA" w:rsidRDefault="0020433F" w:rsidP="0020433F">
            <w:r w:rsidRPr="004E07BA">
              <w:rPr>
                <w:highlight w:val="yellow"/>
              </w:rPr>
              <w:t>OCIA (FB/JB)[w]@5pm</w:t>
            </w:r>
          </w:p>
          <w:p w14:paraId="0F0D55D1" w14:textId="77777777" w:rsidR="003E4290" w:rsidRPr="004E07BA" w:rsidRDefault="003E4290" w:rsidP="003E4290"/>
        </w:tc>
        <w:tc>
          <w:tcPr>
            <w:tcW w:w="687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16DAE1" w14:textId="77777777" w:rsidR="007E53DB" w:rsidRDefault="007E53DB" w:rsidP="007E53DB">
            <w:r w:rsidRPr="00397575">
              <w:rPr>
                <w:highlight w:val="yellow"/>
              </w:rPr>
              <w:t>YFF(FB/JB)[w] @3pm</w:t>
            </w:r>
          </w:p>
          <w:p w14:paraId="7FD7C3A6" w14:textId="77777777" w:rsidR="007E53DB" w:rsidRPr="005C1F60" w:rsidRDefault="007E53DB" w:rsidP="007E53DB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  <w:p w14:paraId="0DA1E0EF" w14:textId="77777777" w:rsidR="003E4290" w:rsidRPr="0020433F" w:rsidRDefault="003E4290" w:rsidP="003E4290"/>
        </w:tc>
        <w:tc>
          <w:tcPr>
            <w:tcW w:w="79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63EF889" w14:textId="77777777" w:rsidR="003E4290" w:rsidRPr="0020433F" w:rsidRDefault="003E4290" w:rsidP="003E4290"/>
        </w:tc>
        <w:tc>
          <w:tcPr>
            <w:tcW w:w="70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D14CBB" w14:textId="77777777" w:rsidR="003E4290" w:rsidRPr="0020433F" w:rsidRDefault="003E4290" w:rsidP="003E4290"/>
        </w:tc>
        <w:tc>
          <w:tcPr>
            <w:tcW w:w="70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7954CF" w14:textId="77777777" w:rsidR="003E4290" w:rsidRPr="0020433F" w:rsidRDefault="003E4290" w:rsidP="003E4290"/>
        </w:tc>
      </w:tr>
    </w:tbl>
    <w:p w14:paraId="256CC238" w14:textId="77777777" w:rsidR="00D435C2" w:rsidRPr="0020433F" w:rsidRDefault="00D435C2" w:rsidP="00D435C2">
      <w:pPr>
        <w:sectPr w:rsidR="00D435C2" w:rsidRPr="0020433F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Y="52"/>
        <w:tblW w:w="5094" w:type="pct"/>
        <w:tblLook w:val="0600" w:firstRow="0" w:lastRow="0" w:firstColumn="0" w:lastColumn="0" w:noHBand="1" w:noVBand="1"/>
        <w:tblCaption w:val="Layout table"/>
      </w:tblPr>
      <w:tblGrid>
        <w:gridCol w:w="1995"/>
        <w:gridCol w:w="2106"/>
        <w:gridCol w:w="2035"/>
        <w:gridCol w:w="971"/>
        <w:gridCol w:w="968"/>
        <w:gridCol w:w="2331"/>
        <w:gridCol w:w="2002"/>
        <w:gridCol w:w="2263"/>
      </w:tblGrid>
      <w:tr w:rsidR="00FB78B9" w14:paraId="08197E6E" w14:textId="77777777" w:rsidTr="001F31EF">
        <w:tc>
          <w:tcPr>
            <w:tcW w:w="2408" w:type="pct"/>
            <w:gridSpan w:val="4"/>
            <w:shd w:val="clear" w:color="auto" w:fill="0D5672" w:themeFill="accent1" w:themeFillShade="80"/>
          </w:tcPr>
          <w:p w14:paraId="6CF93F74" w14:textId="39481786" w:rsidR="00FB78B9" w:rsidRPr="00FB78B9" w:rsidRDefault="00FB78B9" w:rsidP="00FB78B9">
            <w:pPr>
              <w:pStyle w:val="Month"/>
              <w:rPr>
                <w:sz w:val="72"/>
                <w:szCs w:val="72"/>
              </w:rPr>
            </w:pPr>
            <w:r w:rsidRPr="00FB78B9">
              <w:rPr>
                <w:sz w:val="72"/>
                <w:szCs w:val="72"/>
              </w:rPr>
              <w:lastRenderedPageBreak/>
              <w:t>October</w:t>
            </w:r>
            <w:r w:rsidR="003C2F68">
              <w:rPr>
                <w:sz w:val="72"/>
                <w:szCs w:val="72"/>
              </w:rPr>
              <w:t xml:space="preserve">   </w:t>
            </w:r>
            <w:r w:rsidR="00FF40AD">
              <w:rPr>
                <w:sz w:val="72"/>
                <w:szCs w:val="72"/>
              </w:rPr>
              <w:t xml:space="preserve"> </w:t>
            </w:r>
            <w:r w:rsidR="00FF40AD" w:rsidRPr="00FF40AD">
              <w:rPr>
                <w:sz w:val="40"/>
                <w:szCs w:val="40"/>
              </w:rPr>
              <w:t>*</w:t>
            </w:r>
            <w:r w:rsidR="00384970" w:rsidRPr="00384970">
              <w:rPr>
                <w:sz w:val="40"/>
                <w:szCs w:val="40"/>
              </w:rPr>
              <w:t>Traveling Mother Mary</w:t>
            </w:r>
            <w:r w:rsidR="00384970">
              <w:rPr>
                <w:sz w:val="40"/>
                <w:szCs w:val="40"/>
              </w:rPr>
              <w:t xml:space="preserve"> [Y] all month</w:t>
            </w:r>
            <w:r w:rsidR="00FF40AD">
              <w:rPr>
                <w:sz w:val="40"/>
                <w:szCs w:val="40"/>
              </w:rPr>
              <w:t>*</w:t>
            </w:r>
          </w:p>
        </w:tc>
        <w:tc>
          <w:tcPr>
            <w:tcW w:w="2592" w:type="pct"/>
            <w:gridSpan w:val="4"/>
            <w:shd w:val="clear" w:color="auto" w:fill="0D5672" w:themeFill="accent1" w:themeFillShade="80"/>
          </w:tcPr>
          <w:p w14:paraId="31042C05" w14:textId="196F762D" w:rsidR="00FB78B9" w:rsidRPr="00FB78B9" w:rsidRDefault="00FB78B9" w:rsidP="00FB78B9">
            <w:pPr>
              <w:jc w:val="right"/>
              <w:rPr>
                <w:rFonts w:asciiTheme="majorHAnsi" w:hAnsiTheme="majorHAnsi"/>
                <w:sz w:val="72"/>
                <w:szCs w:val="72"/>
              </w:rPr>
            </w:pPr>
            <w:r w:rsidRPr="00FB78B9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</w:t>
            </w:r>
            <w:r w:rsidR="004A7169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6</w:t>
            </w:r>
          </w:p>
        </w:tc>
      </w:tr>
      <w:tr w:rsidR="00FB78B9" w14:paraId="08930C7F" w14:textId="77777777" w:rsidTr="001F31EF">
        <w:tblPrEx>
          <w:tblLook w:val="04A0" w:firstRow="1" w:lastRow="0" w:firstColumn="1" w:lastColumn="0" w:noHBand="0" w:noVBand="1"/>
        </w:tblPrEx>
        <w:tc>
          <w:tcPr>
            <w:tcW w:w="689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51407CB" w14:textId="77777777" w:rsidR="00FB78B9" w:rsidRDefault="00BD2C1F" w:rsidP="00FB78B9">
            <w:pPr>
              <w:pStyle w:val="Days"/>
            </w:pPr>
            <w:sdt>
              <w:sdtPr>
                <w:id w:val="1276678431"/>
                <w:placeholder>
                  <w:docPart w:val="DF967E6DCAE14EBCBADBF0C71469D9BE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Sunday</w:t>
                </w:r>
              </w:sdtContent>
            </w:sdt>
          </w:p>
        </w:tc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C7BDBAC" w14:textId="77777777" w:rsidR="00FB78B9" w:rsidRDefault="00BD2C1F" w:rsidP="00FB78B9">
            <w:pPr>
              <w:pStyle w:val="Days"/>
            </w:pPr>
            <w:sdt>
              <w:sdtPr>
                <w:id w:val="-1114128117"/>
                <w:placeholder>
                  <w:docPart w:val="FC4EE9B3C0C3424CAB928F3CFA02CB5E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Monday</w:t>
                </w:r>
              </w:sdtContent>
            </w:sdt>
          </w:p>
        </w:tc>
        <w:tc>
          <w:tcPr>
            <w:tcW w:w="69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6A74906" w14:textId="77777777" w:rsidR="00FB78B9" w:rsidRDefault="00BD2C1F" w:rsidP="00FB78B9">
            <w:pPr>
              <w:pStyle w:val="Days"/>
            </w:pPr>
            <w:sdt>
              <w:sdtPr>
                <w:id w:val="775678939"/>
                <w:placeholder>
                  <w:docPart w:val="5BB7FAC6792D4B97AB9B5AAA04025345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Tuesday</w:t>
                </w:r>
              </w:sdtContent>
            </w:sdt>
          </w:p>
        </w:tc>
        <w:tc>
          <w:tcPr>
            <w:tcW w:w="679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AA9489D" w14:textId="77777777" w:rsidR="00FB78B9" w:rsidRDefault="00BD2C1F" w:rsidP="00FB78B9">
            <w:pPr>
              <w:pStyle w:val="Days"/>
            </w:pPr>
            <w:sdt>
              <w:sdtPr>
                <w:id w:val="-1656672661"/>
                <w:placeholder>
                  <w:docPart w:val="2D5AC34B0530411795F0936A14AB6362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Wednesday</w:t>
                </w:r>
              </w:sdtContent>
            </w:sdt>
          </w:p>
        </w:tc>
        <w:tc>
          <w:tcPr>
            <w:tcW w:w="78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B539C47" w14:textId="77777777" w:rsidR="00FB78B9" w:rsidRDefault="00BD2C1F" w:rsidP="00FB78B9">
            <w:pPr>
              <w:pStyle w:val="Days"/>
            </w:pPr>
            <w:sdt>
              <w:sdtPr>
                <w:id w:val="445428997"/>
                <w:placeholder>
                  <w:docPart w:val="756B79F7A4DC4C49AD1D3974BAE83FFD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Thursday</w:t>
                </w:r>
              </w:sdtContent>
            </w:sdt>
          </w:p>
        </w:tc>
        <w:tc>
          <w:tcPr>
            <w:tcW w:w="69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19F498D" w14:textId="77777777" w:rsidR="00FB78B9" w:rsidRDefault="00BD2C1F" w:rsidP="00FB78B9">
            <w:pPr>
              <w:pStyle w:val="Days"/>
            </w:pPr>
            <w:sdt>
              <w:sdtPr>
                <w:id w:val="-702095069"/>
                <w:placeholder>
                  <w:docPart w:val="3C2CDD918D754AD3942F58631EB1255F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Friday</w:t>
                </w:r>
              </w:sdtContent>
            </w:sdt>
          </w:p>
        </w:tc>
        <w:tc>
          <w:tcPr>
            <w:tcW w:w="78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D5866E" w14:textId="77777777" w:rsidR="00FB78B9" w:rsidRDefault="00BD2C1F" w:rsidP="00FB78B9">
            <w:pPr>
              <w:pStyle w:val="Days"/>
            </w:pPr>
            <w:sdt>
              <w:sdtPr>
                <w:id w:val="1787152704"/>
                <w:placeholder>
                  <w:docPart w:val="0CD16E93C57C49AD9378435DB357074E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Saturday</w:t>
                </w:r>
              </w:sdtContent>
            </w:sdt>
          </w:p>
        </w:tc>
      </w:tr>
      <w:tr w:rsidR="00FB78B9" w14:paraId="0D1240E7" w14:textId="77777777" w:rsidTr="001F31EF">
        <w:tblPrEx>
          <w:tblLook w:val="04A0" w:firstRow="1" w:lastRow="0" w:firstColumn="1" w:lastColumn="0" w:noHBand="0" w:noVBand="1"/>
        </w:tblPrEx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C531225" w14:textId="77777777" w:rsidR="00FB78B9" w:rsidRDefault="00FB78B9" w:rsidP="00FB78B9">
            <w:pPr>
              <w:pStyle w:val="Dates"/>
            </w:pPr>
          </w:p>
        </w:tc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EBDD25" w14:textId="77777777" w:rsidR="00FB78B9" w:rsidRDefault="00FB78B9" w:rsidP="00FB78B9">
            <w:pPr>
              <w:pStyle w:val="Dates"/>
            </w:pPr>
          </w:p>
        </w:tc>
        <w:tc>
          <w:tcPr>
            <w:tcW w:w="69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8FCE21" w14:textId="77777777" w:rsidR="00FB78B9" w:rsidRDefault="00FB78B9" w:rsidP="00FB78B9">
            <w:pPr>
              <w:pStyle w:val="Dates"/>
            </w:pPr>
          </w:p>
        </w:tc>
        <w:tc>
          <w:tcPr>
            <w:tcW w:w="679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E37ADD" w14:textId="77777777" w:rsidR="00FB78B9" w:rsidRDefault="00FB78B9" w:rsidP="00FB78B9">
            <w:pPr>
              <w:pStyle w:val="Dates"/>
            </w:pPr>
          </w:p>
        </w:tc>
        <w:tc>
          <w:tcPr>
            <w:tcW w:w="78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ED56F0" w14:textId="3979490E" w:rsidR="00FB78B9" w:rsidRDefault="00FB78B9" w:rsidP="003C2F68">
            <w:pPr>
              <w:pStyle w:val="Dates"/>
            </w:pPr>
            <w:r w:rsidRPr="00552F23">
              <w:t>1</w:t>
            </w:r>
          </w:p>
        </w:tc>
        <w:tc>
          <w:tcPr>
            <w:tcW w:w="69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2D092F" w14:textId="77777777" w:rsidR="00FB78B9" w:rsidRDefault="00FB78B9" w:rsidP="00FB78B9">
            <w:pPr>
              <w:pStyle w:val="Dates"/>
            </w:pPr>
            <w:r w:rsidRPr="00552F23">
              <w:t>2</w:t>
            </w:r>
          </w:p>
        </w:tc>
        <w:tc>
          <w:tcPr>
            <w:tcW w:w="78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C61B4E" w14:textId="77777777" w:rsidR="00FB78B9" w:rsidRDefault="00FB78B9" w:rsidP="00FB78B9">
            <w:pPr>
              <w:pStyle w:val="Dates"/>
            </w:pPr>
            <w:r w:rsidRPr="00552F23">
              <w:t>3</w:t>
            </w:r>
          </w:p>
        </w:tc>
      </w:tr>
      <w:tr w:rsidR="00FB78B9" w:rsidRPr="00933225" w14:paraId="3FE4FB3B" w14:textId="77777777" w:rsidTr="000D7212">
        <w:tblPrEx>
          <w:tblLook w:val="04A0" w:firstRow="1" w:lastRow="0" w:firstColumn="1" w:lastColumn="0" w:noHBand="0" w:noVBand="1"/>
        </w:tblPrEx>
        <w:trPr>
          <w:trHeight w:hRule="exact" w:val="1818"/>
        </w:trPr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508EED" w14:textId="77777777" w:rsidR="00FB78B9" w:rsidRDefault="00FB78B9" w:rsidP="00FB78B9"/>
        </w:tc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87C5A1" w14:textId="77777777" w:rsidR="00FB78B9" w:rsidRDefault="00FB78B9" w:rsidP="00FB78B9"/>
        </w:tc>
        <w:tc>
          <w:tcPr>
            <w:tcW w:w="69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B59FC8" w14:textId="77777777" w:rsidR="00FB78B9" w:rsidRDefault="00FB78B9" w:rsidP="00FB78B9"/>
        </w:tc>
        <w:tc>
          <w:tcPr>
            <w:tcW w:w="679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BFA3E2" w14:textId="77777777" w:rsidR="00FB78B9" w:rsidRDefault="00FB78B9" w:rsidP="00FB78B9"/>
        </w:tc>
        <w:tc>
          <w:tcPr>
            <w:tcW w:w="78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73528A" w14:textId="77777777" w:rsidR="00DF5095" w:rsidRDefault="00DF5095" w:rsidP="00DF5095">
            <w:r>
              <w:t>ABS(FB1,3,4,5)[w] @9am</w:t>
            </w:r>
          </w:p>
          <w:p w14:paraId="4848AE18" w14:textId="77777777" w:rsidR="00DF5095" w:rsidRDefault="00DF5095" w:rsidP="00DF5095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</w:p>
          <w:p w14:paraId="0A9ECF59" w14:textId="77777777" w:rsidR="00144C8E" w:rsidRPr="005C1F60" w:rsidRDefault="00144C8E" w:rsidP="00144C8E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09853625" w14:textId="77777777" w:rsidR="00144C8E" w:rsidRPr="005C1F60" w:rsidRDefault="00144C8E" w:rsidP="00144C8E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MM(PH)[M] @6:30pm</w:t>
            </w:r>
          </w:p>
          <w:p w14:paraId="567ACE61" w14:textId="77777777" w:rsidR="00144C8E" w:rsidRPr="005C1F60" w:rsidRDefault="00144C8E" w:rsidP="00144C8E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MM(FL)[w] @6:30pm</w:t>
            </w:r>
          </w:p>
          <w:p w14:paraId="4AA1DD0D" w14:textId="77777777" w:rsidR="00144C8E" w:rsidRPr="006A69DE" w:rsidRDefault="00144C8E" w:rsidP="00144C8E">
            <w:proofErr w:type="spellStart"/>
            <w:r w:rsidRPr="006A69DE">
              <w:t>Cenaculo</w:t>
            </w:r>
            <w:proofErr w:type="spellEnd"/>
            <w:r w:rsidRPr="006A69DE">
              <w:t xml:space="preserve"> (JB2)[w] @6:45pm</w:t>
            </w:r>
          </w:p>
          <w:p w14:paraId="7CC2114A" w14:textId="3EAA272C" w:rsidR="00144C8E" w:rsidRPr="00144C8E" w:rsidRDefault="00144C8E" w:rsidP="00144C8E">
            <w:pPr>
              <w:rPr>
                <w:lang w:val="es-ES"/>
              </w:rPr>
            </w:pPr>
            <w:r>
              <w:rPr>
                <w:lang w:val="es-ES"/>
              </w:rPr>
              <w:t>F.C. (FB6)[M] @6:45pm</w:t>
            </w:r>
          </w:p>
          <w:p w14:paraId="58FEE1FA" w14:textId="77777777" w:rsidR="00FB78B9" w:rsidRPr="00144C8E" w:rsidRDefault="00FB78B9" w:rsidP="00FB78B9">
            <w:pPr>
              <w:rPr>
                <w:lang w:val="es-ES"/>
              </w:rPr>
            </w:pPr>
          </w:p>
        </w:tc>
        <w:tc>
          <w:tcPr>
            <w:tcW w:w="69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E2E4F5" w14:textId="77777777" w:rsidR="00933225" w:rsidRPr="007E3C0E" w:rsidRDefault="00933225" w:rsidP="00933225">
            <w:r w:rsidRPr="007E3C0E">
              <w:t>VAM (CO)[M] @10am</w:t>
            </w:r>
          </w:p>
          <w:p w14:paraId="6376861C" w14:textId="474EE3C7" w:rsidR="00933225" w:rsidRPr="00B228FC" w:rsidRDefault="00736F80" w:rsidP="00933225">
            <w:r>
              <w:t>R.G.(FB5)@12:30pm</w:t>
            </w:r>
            <w:r w:rsidRPr="00B228FC">
              <w:t xml:space="preserve"> </w:t>
            </w:r>
            <w:r w:rsidR="00933225" w:rsidRPr="00B228FC">
              <w:t>Rosary &amp; D.M. (CH)[</w:t>
            </w:r>
            <w:r w:rsidR="00933225">
              <w:t>w</w:t>
            </w:r>
            <w:r w:rsidR="00933225" w:rsidRPr="00B228FC">
              <w:t>]</w:t>
            </w:r>
          </w:p>
          <w:p w14:paraId="5503CAB8" w14:textId="77777777" w:rsidR="00933225" w:rsidRPr="00B228FC" w:rsidRDefault="00933225" w:rsidP="00933225">
            <w:r>
              <w:t>@2:30pm</w:t>
            </w:r>
          </w:p>
          <w:p w14:paraId="45301B99" w14:textId="0D84D9ED" w:rsidR="00FB78B9" w:rsidRPr="00933225" w:rsidRDefault="00933225" w:rsidP="00933225">
            <w:proofErr w:type="spellStart"/>
            <w:r w:rsidRPr="00B80004">
              <w:t>SoSA</w:t>
            </w:r>
            <w:proofErr w:type="spellEnd"/>
            <w:r w:rsidRPr="00B80004">
              <w:t xml:space="preserve"> (PH)[M] @6pm</w:t>
            </w:r>
          </w:p>
        </w:tc>
        <w:tc>
          <w:tcPr>
            <w:tcW w:w="78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D52413C" w14:textId="77777777" w:rsidR="00933225" w:rsidRPr="00397575" w:rsidRDefault="00933225" w:rsidP="00933225">
            <w:pPr>
              <w:rPr>
                <w:highlight w:val="yellow"/>
              </w:rPr>
            </w:pPr>
            <w:r w:rsidRPr="00397575">
              <w:rPr>
                <w:highlight w:val="yellow"/>
              </w:rPr>
              <w:t>Baptisms(S)[M] @10am</w:t>
            </w:r>
          </w:p>
          <w:p w14:paraId="66DA2B86" w14:textId="77777777" w:rsidR="00FB78B9" w:rsidRDefault="00933225" w:rsidP="00FB78B9">
            <w:r w:rsidRPr="00397575">
              <w:rPr>
                <w:highlight w:val="yellow"/>
              </w:rPr>
              <w:t>Confirmation Prep (PH)[M]</w:t>
            </w:r>
            <w:r w:rsidR="00DF2599" w:rsidRPr="00397575">
              <w:rPr>
                <w:highlight w:val="yellow"/>
              </w:rPr>
              <w:t xml:space="preserve"> @9am</w:t>
            </w:r>
          </w:p>
          <w:p w14:paraId="6E58AE42" w14:textId="77777777" w:rsidR="00AF04F4" w:rsidRDefault="00AF04F4" w:rsidP="00AF04F4">
            <w:r w:rsidRPr="00AF04F4">
              <w:rPr>
                <w:highlight w:val="yellow"/>
              </w:rPr>
              <w:t>Pre-Bap Class(FB5)[M] @10am</w:t>
            </w:r>
          </w:p>
          <w:p w14:paraId="547DC7B8" w14:textId="77777777" w:rsidR="00600471" w:rsidRDefault="00DF2599" w:rsidP="00FB78B9">
            <w:r>
              <w:t xml:space="preserve">Friends of </w:t>
            </w:r>
            <w:proofErr w:type="spellStart"/>
            <w:r>
              <w:t>St.Ann</w:t>
            </w:r>
            <w:proofErr w:type="spellEnd"/>
            <w:r>
              <w:t xml:space="preserve"> Recep</w:t>
            </w:r>
            <w:r w:rsidR="00600471">
              <w:t>.</w:t>
            </w:r>
          </w:p>
          <w:p w14:paraId="4584E513" w14:textId="77777777" w:rsidR="00DF2599" w:rsidRDefault="00600471" w:rsidP="00FB78B9">
            <w:r>
              <w:t>(PH/K)[Y]@6pm</w:t>
            </w:r>
          </w:p>
          <w:p w14:paraId="619F8603" w14:textId="74CBA466" w:rsidR="006E0EE4" w:rsidRPr="00933225" w:rsidRDefault="006E0EE4" w:rsidP="00AF04F4"/>
        </w:tc>
      </w:tr>
      <w:tr w:rsidR="00FB78B9" w14:paraId="6030E972" w14:textId="77777777" w:rsidTr="001F31EF">
        <w:tblPrEx>
          <w:tblLook w:val="04A0" w:firstRow="1" w:lastRow="0" w:firstColumn="1" w:lastColumn="0" w:noHBand="0" w:noVBand="1"/>
        </w:tblPrEx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86CD9D" w14:textId="77777777" w:rsidR="00FB78B9" w:rsidRDefault="00FB78B9" w:rsidP="00FB78B9">
            <w:pPr>
              <w:pStyle w:val="Dates"/>
            </w:pPr>
            <w:r>
              <w:t>4</w:t>
            </w:r>
          </w:p>
        </w:tc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8AEF4E" w14:textId="77777777" w:rsidR="00FB78B9" w:rsidRDefault="00FB78B9" w:rsidP="00FB78B9">
            <w:pPr>
              <w:pStyle w:val="Dates"/>
            </w:pPr>
            <w:r w:rsidRPr="00552F23">
              <w:t>5</w:t>
            </w:r>
          </w:p>
        </w:tc>
        <w:tc>
          <w:tcPr>
            <w:tcW w:w="69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0B5310" w14:textId="77777777" w:rsidR="00FB78B9" w:rsidRDefault="00FB78B9" w:rsidP="00FB78B9">
            <w:pPr>
              <w:pStyle w:val="Dates"/>
            </w:pPr>
            <w:r w:rsidRPr="00552F23">
              <w:t>6</w:t>
            </w:r>
          </w:p>
        </w:tc>
        <w:tc>
          <w:tcPr>
            <w:tcW w:w="679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A7E4A7B" w14:textId="77777777" w:rsidR="00FB78B9" w:rsidRDefault="00FB78B9" w:rsidP="00FB78B9">
            <w:pPr>
              <w:pStyle w:val="Dates"/>
            </w:pPr>
            <w:r w:rsidRPr="00552F23">
              <w:t>7</w:t>
            </w:r>
          </w:p>
        </w:tc>
        <w:tc>
          <w:tcPr>
            <w:tcW w:w="78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FC16F8" w14:textId="77777777" w:rsidR="00FB78B9" w:rsidRDefault="00FB78B9" w:rsidP="00FB78B9">
            <w:pPr>
              <w:pStyle w:val="Dates"/>
            </w:pPr>
            <w:r w:rsidRPr="00552F23">
              <w:t>8</w:t>
            </w:r>
          </w:p>
        </w:tc>
        <w:tc>
          <w:tcPr>
            <w:tcW w:w="69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09F59B" w14:textId="77777777" w:rsidR="00FB78B9" w:rsidRDefault="00FB78B9" w:rsidP="00FB78B9">
            <w:pPr>
              <w:pStyle w:val="Dates"/>
            </w:pPr>
            <w:r w:rsidRPr="00552F23">
              <w:t>9</w:t>
            </w:r>
          </w:p>
        </w:tc>
        <w:tc>
          <w:tcPr>
            <w:tcW w:w="78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2024D0" w14:textId="77777777" w:rsidR="00FB78B9" w:rsidRDefault="00FB78B9" w:rsidP="00FB78B9">
            <w:pPr>
              <w:pStyle w:val="Dates"/>
            </w:pPr>
            <w:r w:rsidRPr="00552F23">
              <w:t>10</w:t>
            </w:r>
          </w:p>
        </w:tc>
      </w:tr>
      <w:tr w:rsidR="00FB78B9" w:rsidRPr="00C760FF" w14:paraId="3FEB2797" w14:textId="77777777" w:rsidTr="001F31EF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43272CC" w14:textId="77777777" w:rsidR="00B37133" w:rsidRDefault="00B37133" w:rsidP="00B37133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4771A8AF" w14:textId="77777777" w:rsidR="00B37133" w:rsidRDefault="00B37133" w:rsidP="00B37133">
            <w:r w:rsidRPr="00397575">
              <w:rPr>
                <w:highlight w:val="yellow"/>
              </w:rPr>
              <w:t>CRE (FB)[w] @8am</w:t>
            </w:r>
          </w:p>
          <w:p w14:paraId="4F78A8DC" w14:textId="77777777" w:rsidR="00FB78B9" w:rsidRDefault="00FB78B9" w:rsidP="00FB78B9"/>
        </w:tc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518536" w14:textId="77777777" w:rsidR="0006204B" w:rsidRPr="00947D61" w:rsidRDefault="0006204B" w:rsidP="0006204B">
            <w:pPr>
              <w:rPr>
                <w:lang w:val="es-ES"/>
              </w:rPr>
            </w:pPr>
            <w:proofErr w:type="spellStart"/>
            <w:r w:rsidRPr="00947D61">
              <w:rPr>
                <w:lang w:val="es-ES"/>
              </w:rPr>
              <w:t>E</w:t>
            </w:r>
            <w:r>
              <w:rPr>
                <w:lang w:val="es-ES"/>
              </w:rPr>
              <w:t>.</w:t>
            </w:r>
            <w:r w:rsidRPr="00947D61">
              <w:rPr>
                <w:lang w:val="es-ES"/>
              </w:rPr>
              <w:t>Cursillo</w:t>
            </w:r>
            <w:proofErr w:type="spellEnd"/>
            <w:r w:rsidRPr="00947D61">
              <w:rPr>
                <w:lang w:val="es-ES"/>
              </w:rPr>
              <w:t>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25790F05" w14:textId="77777777" w:rsidR="005C66D5" w:rsidRPr="006A69DE" w:rsidRDefault="005C66D5" w:rsidP="005C66D5">
            <w:pPr>
              <w:rPr>
                <w:lang w:val="es-ES"/>
              </w:rPr>
            </w:pPr>
            <w:r w:rsidRPr="006A69DE">
              <w:rPr>
                <w:lang w:val="es-ES"/>
              </w:rPr>
              <w:t>WWP(PH)[W]@5pm</w:t>
            </w:r>
          </w:p>
          <w:p w14:paraId="2D70193F" w14:textId="77777777" w:rsidR="0006204B" w:rsidRDefault="0006204B" w:rsidP="0006204B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  <w:r>
              <w:rPr>
                <w:lang w:val="es-ES"/>
              </w:rPr>
              <w:t xml:space="preserve"> ABS(FB2,3,4)[w]@6:30pm</w:t>
            </w:r>
          </w:p>
          <w:p w14:paraId="62F2CFB8" w14:textId="77777777" w:rsidR="00FB78B9" w:rsidRPr="0006204B" w:rsidRDefault="00FB78B9" w:rsidP="00FB78B9">
            <w:pPr>
              <w:rPr>
                <w:lang w:val="es-ES"/>
              </w:rPr>
            </w:pPr>
          </w:p>
        </w:tc>
        <w:tc>
          <w:tcPr>
            <w:tcW w:w="69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E114A7" w14:textId="77777777" w:rsidR="00CA63C0" w:rsidRPr="00CA63C0" w:rsidRDefault="00CA63C0" w:rsidP="00CA63C0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1B9C3DEF" w14:textId="77777777" w:rsidR="00C760FF" w:rsidRPr="00CA63C0" w:rsidRDefault="00C760FF" w:rsidP="00C760FF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E.Cursillo</w:t>
            </w:r>
            <w:proofErr w:type="spellEnd"/>
            <w:r w:rsidRPr="00CA63C0">
              <w:rPr>
                <w:lang w:val="es-ES"/>
              </w:rPr>
              <w:t>(FB2)[w]@10am</w:t>
            </w:r>
          </w:p>
          <w:p w14:paraId="6B3CD9F0" w14:textId="743311C7" w:rsidR="00B07553" w:rsidRPr="00B07553" w:rsidRDefault="00B07553" w:rsidP="00C760FF">
            <w:pPr>
              <w:rPr>
                <w:lang w:val="es-ES"/>
              </w:rPr>
            </w:pPr>
            <w:r w:rsidRPr="00397575">
              <w:rPr>
                <w:highlight w:val="yellow"/>
                <w:lang w:val="es-ES"/>
              </w:rPr>
              <w:t>OCIA (FB/JB)[w]@5pm</w:t>
            </w:r>
          </w:p>
          <w:p w14:paraId="5400AE0C" w14:textId="2D2E7B4C" w:rsidR="00C760FF" w:rsidRPr="00B07553" w:rsidRDefault="00C760FF" w:rsidP="00C760FF">
            <w:pPr>
              <w:rPr>
                <w:lang w:val="es-ES"/>
              </w:rPr>
            </w:pPr>
            <w:r w:rsidRPr="00B07553">
              <w:rPr>
                <w:lang w:val="es-ES"/>
              </w:rPr>
              <w:t>S.M. (PH)[M] @6pm</w:t>
            </w:r>
          </w:p>
          <w:p w14:paraId="1817B0D8" w14:textId="77777777" w:rsidR="00FB78B9" w:rsidRPr="0006204B" w:rsidRDefault="00FB78B9" w:rsidP="00FB78B9">
            <w:pPr>
              <w:rPr>
                <w:lang w:val="es-ES"/>
              </w:rPr>
            </w:pPr>
          </w:p>
        </w:tc>
        <w:tc>
          <w:tcPr>
            <w:tcW w:w="679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5BD730" w14:textId="77777777" w:rsidR="00C760FF" w:rsidRPr="00B91942" w:rsidRDefault="00C760FF" w:rsidP="00C760FF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24BDECDA" w14:textId="4A667FA3" w:rsidR="00C760FF" w:rsidRDefault="00C760FF" w:rsidP="00C760FF">
            <w:r w:rsidRPr="00397575">
              <w:rPr>
                <w:highlight w:val="yellow"/>
              </w:rPr>
              <w:t>YFF(FB/JB)[w] @3pm</w:t>
            </w:r>
          </w:p>
          <w:p w14:paraId="471F65C5" w14:textId="1A90168D" w:rsidR="00FB78B9" w:rsidRPr="005C1F60" w:rsidRDefault="00C760FF" w:rsidP="00C760FF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  <w:p w14:paraId="5FE810A1" w14:textId="405B2C6C" w:rsidR="00C760FF" w:rsidRPr="00C760FF" w:rsidRDefault="00C760FF" w:rsidP="00C760FF"/>
        </w:tc>
        <w:tc>
          <w:tcPr>
            <w:tcW w:w="78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4D2D93C" w14:textId="798EDAC5" w:rsidR="00FB78B9" w:rsidRPr="004E5A1F" w:rsidRDefault="000152B9" w:rsidP="00FB78B9">
            <w:r w:rsidRPr="004E5A1F">
              <w:rPr>
                <w:color w:val="FFFFFF" w:themeColor="background1"/>
                <w:highlight w:val="red"/>
              </w:rPr>
              <w:t>Fall Fest Prep</w:t>
            </w:r>
          </w:p>
        </w:tc>
        <w:tc>
          <w:tcPr>
            <w:tcW w:w="69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E4D075" w14:textId="5636C098" w:rsidR="00FB78B9" w:rsidRPr="004E5A1F" w:rsidRDefault="000152B9" w:rsidP="00FB78B9">
            <w:r w:rsidRPr="004E5A1F">
              <w:rPr>
                <w:color w:val="FFFFFF" w:themeColor="background1"/>
                <w:highlight w:val="red"/>
              </w:rPr>
              <w:t>Fall Fest Prep</w:t>
            </w:r>
          </w:p>
        </w:tc>
        <w:tc>
          <w:tcPr>
            <w:tcW w:w="78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1DBD11" w14:textId="0D875DC4" w:rsidR="00FB78B9" w:rsidRPr="004E5A1F" w:rsidRDefault="000152B9" w:rsidP="00FB78B9">
            <w:r w:rsidRPr="004E5A1F">
              <w:rPr>
                <w:color w:val="FFFFFF" w:themeColor="background1"/>
                <w:highlight w:val="red"/>
              </w:rPr>
              <w:t>Fall Fest Prep</w:t>
            </w:r>
          </w:p>
        </w:tc>
      </w:tr>
      <w:tr w:rsidR="00FB78B9" w14:paraId="2C04B08D" w14:textId="77777777" w:rsidTr="001F31EF">
        <w:tblPrEx>
          <w:tblLook w:val="04A0" w:firstRow="1" w:lastRow="0" w:firstColumn="1" w:lastColumn="0" w:noHBand="0" w:noVBand="1"/>
        </w:tblPrEx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5AB3C8" w14:textId="77777777" w:rsidR="00FB78B9" w:rsidRDefault="00FB78B9" w:rsidP="00FB78B9">
            <w:pPr>
              <w:pStyle w:val="Dates"/>
            </w:pPr>
            <w:r>
              <w:t>11</w:t>
            </w:r>
          </w:p>
        </w:tc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AFD706" w14:textId="77777777" w:rsidR="00FB78B9" w:rsidRDefault="00FB78B9" w:rsidP="00FB78B9">
            <w:pPr>
              <w:pStyle w:val="Dates"/>
            </w:pPr>
            <w:r w:rsidRPr="00552F23">
              <w:t>12</w:t>
            </w:r>
          </w:p>
        </w:tc>
        <w:tc>
          <w:tcPr>
            <w:tcW w:w="69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D8D313" w14:textId="77777777" w:rsidR="00FB78B9" w:rsidRDefault="00FB78B9" w:rsidP="00FB78B9">
            <w:pPr>
              <w:pStyle w:val="Dates"/>
            </w:pPr>
            <w:r w:rsidRPr="00552F23">
              <w:t>13</w:t>
            </w:r>
          </w:p>
        </w:tc>
        <w:tc>
          <w:tcPr>
            <w:tcW w:w="679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266E33" w14:textId="77777777" w:rsidR="00FB78B9" w:rsidRDefault="00FB78B9" w:rsidP="00FB78B9">
            <w:pPr>
              <w:pStyle w:val="Dates"/>
            </w:pPr>
            <w:r w:rsidRPr="00552F23">
              <w:t>14</w:t>
            </w:r>
          </w:p>
        </w:tc>
        <w:tc>
          <w:tcPr>
            <w:tcW w:w="78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B5E5C64" w14:textId="77777777" w:rsidR="00FB78B9" w:rsidRDefault="00FB78B9" w:rsidP="00FB78B9">
            <w:pPr>
              <w:pStyle w:val="Dates"/>
            </w:pPr>
            <w:r w:rsidRPr="00552F23">
              <w:t>15</w:t>
            </w:r>
          </w:p>
        </w:tc>
        <w:tc>
          <w:tcPr>
            <w:tcW w:w="69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0B3534" w14:textId="77777777" w:rsidR="00FB78B9" w:rsidRDefault="00FB78B9" w:rsidP="00FB78B9">
            <w:pPr>
              <w:pStyle w:val="Dates"/>
            </w:pPr>
            <w:r w:rsidRPr="00552F23">
              <w:t>16</w:t>
            </w:r>
          </w:p>
        </w:tc>
        <w:tc>
          <w:tcPr>
            <w:tcW w:w="78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04F3AA" w14:textId="77777777" w:rsidR="00FB78B9" w:rsidRDefault="00FB78B9" w:rsidP="00FB78B9">
            <w:pPr>
              <w:pStyle w:val="Dates"/>
            </w:pPr>
            <w:r w:rsidRPr="00552F23">
              <w:t>17</w:t>
            </w:r>
          </w:p>
        </w:tc>
      </w:tr>
      <w:tr w:rsidR="00FB78B9" w:rsidRPr="00C26497" w14:paraId="162B834E" w14:textId="77777777" w:rsidTr="005C1F60">
        <w:tblPrEx>
          <w:tblLook w:val="04A0" w:firstRow="1" w:lastRow="0" w:firstColumn="1" w:lastColumn="0" w:noHBand="0" w:noVBand="1"/>
        </w:tblPrEx>
        <w:trPr>
          <w:trHeight w:hRule="exact" w:val="1542"/>
        </w:trPr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1AB3DB" w14:textId="77777777" w:rsidR="00FB78B9" w:rsidRPr="004E5A1F" w:rsidRDefault="000152B9" w:rsidP="00FB78B9">
            <w:pPr>
              <w:rPr>
                <w:color w:val="FFFFFF" w:themeColor="background1"/>
              </w:rPr>
            </w:pPr>
            <w:r w:rsidRPr="004E5A1F">
              <w:rPr>
                <w:color w:val="FFFFFF" w:themeColor="background1"/>
                <w:highlight w:val="red"/>
              </w:rPr>
              <w:t>St. Ann Fall Festival [Y]</w:t>
            </w:r>
          </w:p>
          <w:p w14:paraId="4AF5EB5C" w14:textId="3B33E3A0" w:rsidR="000152B9" w:rsidRDefault="000152B9" w:rsidP="00FB78B9">
            <w:r w:rsidRPr="004E5A1F">
              <w:rPr>
                <w:color w:val="FFFFFF" w:themeColor="background1"/>
                <w:highlight w:val="red"/>
              </w:rPr>
              <w:t>7am-</w:t>
            </w:r>
            <w:r w:rsidR="003E34FC" w:rsidRPr="004E5A1F">
              <w:rPr>
                <w:color w:val="FFFFFF" w:themeColor="background1"/>
                <w:highlight w:val="red"/>
              </w:rPr>
              <w:t>4:30pm</w:t>
            </w:r>
          </w:p>
        </w:tc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FE1507" w14:textId="77777777" w:rsidR="00B83E91" w:rsidRPr="00B83E91" w:rsidRDefault="00B83E91" w:rsidP="00B83E91">
            <w:r w:rsidRPr="00B83E91">
              <w:t>WWP(PH)[W]@5pm</w:t>
            </w:r>
          </w:p>
          <w:p w14:paraId="0EFD7D68" w14:textId="77777777" w:rsidR="00FB78B9" w:rsidRPr="00B83E91" w:rsidRDefault="003E34FC" w:rsidP="00FB78B9">
            <w:proofErr w:type="spellStart"/>
            <w:r w:rsidRPr="00B83E91">
              <w:t>S.Cursillo</w:t>
            </w:r>
            <w:proofErr w:type="spellEnd"/>
            <w:r w:rsidRPr="00B83E91">
              <w:t>(JB2)[w] @6pm</w:t>
            </w:r>
          </w:p>
          <w:p w14:paraId="575315F7" w14:textId="706667BD" w:rsidR="003E34FC" w:rsidRPr="003E34FC" w:rsidRDefault="003E34FC" w:rsidP="00FB78B9">
            <w:pPr>
              <w:rPr>
                <w:lang w:val="es-ES"/>
              </w:rPr>
            </w:pPr>
            <w:r w:rsidRPr="00817848">
              <w:rPr>
                <w:lang w:val="es-ES"/>
              </w:rPr>
              <w:t xml:space="preserve">Guadalupanas </w:t>
            </w:r>
            <w:r w:rsidRPr="00817848">
              <w:rPr>
                <w:u w:val="single"/>
                <w:lang w:val="es-ES"/>
              </w:rPr>
              <w:t>M</w:t>
            </w:r>
            <w:r>
              <w:rPr>
                <w:u w:val="single"/>
                <w:lang w:val="es-ES"/>
              </w:rPr>
              <w:t xml:space="preserve"> </w:t>
            </w:r>
            <w:r w:rsidRPr="00817848">
              <w:rPr>
                <w:lang w:val="es-ES"/>
              </w:rPr>
              <w:t>(FB1)[M]</w:t>
            </w:r>
            <w:r>
              <w:rPr>
                <w:lang w:val="es-ES"/>
              </w:rPr>
              <w:t xml:space="preserve"> </w:t>
            </w:r>
            <w:r w:rsidRPr="0023540B">
              <w:rPr>
                <w:lang w:val="es-ES"/>
              </w:rPr>
              <w:t>@6:45p</w:t>
            </w:r>
            <w:r>
              <w:rPr>
                <w:lang w:val="es-ES"/>
              </w:rPr>
              <w:t>m</w:t>
            </w:r>
          </w:p>
        </w:tc>
        <w:tc>
          <w:tcPr>
            <w:tcW w:w="69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E3DBE2" w14:textId="77777777" w:rsidR="00CA63C0" w:rsidRPr="00857205" w:rsidRDefault="00CA63C0" w:rsidP="00CA63C0">
            <w:r w:rsidRPr="00857205">
              <w:t>Quilters.(JB4)[w]@8am</w:t>
            </w:r>
          </w:p>
          <w:p w14:paraId="3EB1016B" w14:textId="77777777" w:rsidR="00CF00E3" w:rsidRDefault="00CF00E3" w:rsidP="00CF00E3">
            <w:r>
              <w:t>D.M. Prayer Group (JB1)[W] @8:15am</w:t>
            </w:r>
          </w:p>
          <w:p w14:paraId="27903872" w14:textId="77777777" w:rsidR="00CF00E3" w:rsidRPr="00F44935" w:rsidRDefault="00CF00E3" w:rsidP="00CF00E3">
            <w:pPr>
              <w:rPr>
                <w:lang w:val="es-ES"/>
              </w:rPr>
            </w:pPr>
            <w:r w:rsidRPr="00397575">
              <w:rPr>
                <w:highlight w:val="yellow"/>
                <w:lang w:val="es-ES"/>
              </w:rPr>
              <w:t>OCIA (FB/JB)[w]@5pm</w:t>
            </w:r>
          </w:p>
          <w:p w14:paraId="62D22755" w14:textId="77777777" w:rsidR="00CF00E3" w:rsidRPr="00F45235" w:rsidRDefault="00CF00E3" w:rsidP="00CF00E3">
            <w:pPr>
              <w:rPr>
                <w:lang w:val="es-ES"/>
              </w:rPr>
            </w:pPr>
            <w:r w:rsidRPr="00F45235">
              <w:rPr>
                <w:lang w:val="es-ES"/>
              </w:rPr>
              <w:t>DoSA(PH/K)[M] @6pm</w:t>
            </w:r>
          </w:p>
          <w:p w14:paraId="297E9400" w14:textId="77777777" w:rsidR="00FB78B9" w:rsidRPr="003E34FC" w:rsidRDefault="00FB78B9" w:rsidP="00FB78B9">
            <w:pPr>
              <w:rPr>
                <w:lang w:val="es-ES"/>
              </w:rPr>
            </w:pPr>
          </w:p>
        </w:tc>
        <w:tc>
          <w:tcPr>
            <w:tcW w:w="679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E09CF9" w14:textId="0D74811A" w:rsidR="00CF00E3" w:rsidRDefault="00CF00E3" w:rsidP="00CF00E3">
            <w:r w:rsidRPr="00397575">
              <w:rPr>
                <w:highlight w:val="yellow"/>
              </w:rPr>
              <w:t>YFF(FB/JB)[w] @3pm</w:t>
            </w:r>
          </w:p>
          <w:p w14:paraId="780093B8" w14:textId="014CC9A6" w:rsidR="00FB78B9" w:rsidRPr="006A69DE" w:rsidRDefault="00CF00E3" w:rsidP="00FB78B9">
            <w:pPr>
              <w:rPr>
                <w:b/>
                <w:bCs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78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A763373" w14:textId="5743EBD3" w:rsidR="000E5F36" w:rsidRPr="005C1F60" w:rsidRDefault="000E5F36" w:rsidP="000E5F36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6E68AD81" w14:textId="77777777" w:rsidR="00FB78B9" w:rsidRPr="005C1F60" w:rsidRDefault="00B85125" w:rsidP="00FB78B9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</w:t>
            </w:r>
            <w:r w:rsidR="000E5F36" w:rsidRPr="005C1F60">
              <w:rPr>
                <w:b/>
                <w:bCs/>
                <w:color w:val="FFFFFF" w:themeColor="background1"/>
                <w:highlight w:val="blue"/>
              </w:rPr>
              <w:t>(FB6)[w] @6:</w:t>
            </w:r>
            <w:r w:rsidRPr="005C1F60">
              <w:rPr>
                <w:b/>
                <w:bCs/>
                <w:color w:val="FFFFFF" w:themeColor="background1"/>
                <w:highlight w:val="blue"/>
              </w:rPr>
              <w:t>30</w:t>
            </w:r>
            <w:r w:rsidR="000E5F36" w:rsidRPr="005C1F60">
              <w:rPr>
                <w:b/>
                <w:bCs/>
                <w:color w:val="FFFFFF" w:themeColor="background1"/>
                <w:highlight w:val="blue"/>
              </w:rPr>
              <w:t>pm</w:t>
            </w:r>
          </w:p>
          <w:p w14:paraId="79BA4995" w14:textId="77777777" w:rsidR="000D62F6" w:rsidRPr="006A69DE" w:rsidRDefault="000D62F6" w:rsidP="000D62F6">
            <w:pPr>
              <w:rPr>
                <w:lang w:val="es-ES"/>
              </w:rPr>
            </w:pPr>
            <w:proofErr w:type="spellStart"/>
            <w:r w:rsidRPr="006A69DE">
              <w:rPr>
                <w:lang w:val="es-ES"/>
              </w:rPr>
              <w:t>Cenaculo</w:t>
            </w:r>
            <w:proofErr w:type="spellEnd"/>
            <w:r w:rsidRPr="006A69DE">
              <w:rPr>
                <w:lang w:val="es-ES"/>
              </w:rPr>
              <w:t xml:space="preserve"> (JB2)[w] @6:45pm</w:t>
            </w:r>
          </w:p>
          <w:p w14:paraId="4127CC0D" w14:textId="77777777" w:rsidR="00B85125" w:rsidRPr="006A69DE" w:rsidRDefault="00B85125" w:rsidP="00FB78B9">
            <w:pPr>
              <w:rPr>
                <w:lang w:val="es-ES"/>
              </w:rPr>
            </w:pPr>
            <w:r w:rsidRPr="006A69DE">
              <w:rPr>
                <w:lang w:val="es-ES"/>
              </w:rPr>
              <w:t>P.C. (JB3)[M] @6:45pm</w:t>
            </w:r>
          </w:p>
          <w:p w14:paraId="4930043C" w14:textId="2ECBE20B" w:rsidR="00C26497" w:rsidRPr="00C26497" w:rsidRDefault="00C26497" w:rsidP="00FB78B9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</w:tc>
        <w:tc>
          <w:tcPr>
            <w:tcW w:w="69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B4D028" w14:textId="67343A6D" w:rsidR="004321F1" w:rsidRPr="00B228FC" w:rsidRDefault="00736F80" w:rsidP="004321F1">
            <w:r>
              <w:t>R.G.(FB5)@12:30pm</w:t>
            </w:r>
            <w:r w:rsidRPr="00B228FC">
              <w:t xml:space="preserve"> </w:t>
            </w:r>
            <w:r w:rsidR="004321F1" w:rsidRPr="00B228FC">
              <w:t>Rosary &amp; D.M. (CH)[</w:t>
            </w:r>
            <w:r w:rsidR="004321F1">
              <w:t>w</w:t>
            </w:r>
            <w:r w:rsidR="004321F1" w:rsidRPr="00B228FC">
              <w:t>]</w:t>
            </w:r>
          </w:p>
          <w:p w14:paraId="24A26167" w14:textId="77777777" w:rsidR="004321F1" w:rsidRPr="00B228FC" w:rsidRDefault="004321F1" w:rsidP="004321F1">
            <w:r>
              <w:t>@2:30pm</w:t>
            </w:r>
          </w:p>
          <w:p w14:paraId="521F5E84" w14:textId="208FB6A6" w:rsidR="00FB78B9" w:rsidRPr="00C26497" w:rsidRDefault="003D237F" w:rsidP="00FB78B9">
            <w:r>
              <w:t>M.H.</w:t>
            </w:r>
            <w:r w:rsidRPr="003D237F">
              <w:rPr>
                <w:u w:val="single"/>
              </w:rPr>
              <w:t xml:space="preserve"> M</w:t>
            </w:r>
            <w:r>
              <w:rPr>
                <w:u w:val="single"/>
              </w:rPr>
              <w:t xml:space="preserve"> </w:t>
            </w:r>
            <w:r>
              <w:t>(PH)[Q]@6pm</w:t>
            </w:r>
          </w:p>
        </w:tc>
        <w:tc>
          <w:tcPr>
            <w:tcW w:w="78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4D9B28" w14:textId="7B5017B3" w:rsidR="004321F1" w:rsidRDefault="004321F1" w:rsidP="004321F1">
            <w:r>
              <w:t>VIRTUS Renewal E. &amp; S.</w:t>
            </w:r>
          </w:p>
          <w:p w14:paraId="1B463C5A" w14:textId="77777777" w:rsidR="004321F1" w:rsidRPr="00312EB0" w:rsidRDefault="004321F1" w:rsidP="004321F1">
            <w:r>
              <w:t>(JB1)[M] @ 9am</w:t>
            </w:r>
          </w:p>
          <w:p w14:paraId="1879DD4D" w14:textId="77777777" w:rsidR="00FB78B9" w:rsidRPr="00C26497" w:rsidRDefault="00FB78B9" w:rsidP="00FB78B9"/>
        </w:tc>
      </w:tr>
      <w:tr w:rsidR="00FB78B9" w14:paraId="362B6156" w14:textId="77777777" w:rsidTr="001F31EF">
        <w:tblPrEx>
          <w:tblLook w:val="04A0" w:firstRow="1" w:lastRow="0" w:firstColumn="1" w:lastColumn="0" w:noHBand="0" w:noVBand="1"/>
        </w:tblPrEx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E5900E2" w14:textId="77777777" w:rsidR="00FB78B9" w:rsidRDefault="00FB78B9" w:rsidP="00FB78B9">
            <w:pPr>
              <w:pStyle w:val="Dates"/>
            </w:pPr>
            <w:r>
              <w:t>18</w:t>
            </w:r>
          </w:p>
        </w:tc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83A4C2" w14:textId="77777777" w:rsidR="00FB78B9" w:rsidRDefault="00FB78B9" w:rsidP="00FB78B9">
            <w:pPr>
              <w:pStyle w:val="Dates"/>
            </w:pPr>
            <w:r w:rsidRPr="00552F23">
              <w:t>19</w:t>
            </w:r>
          </w:p>
        </w:tc>
        <w:tc>
          <w:tcPr>
            <w:tcW w:w="69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548B54" w14:textId="77777777" w:rsidR="00FB78B9" w:rsidRDefault="00FB78B9" w:rsidP="00FB78B9">
            <w:pPr>
              <w:pStyle w:val="Dates"/>
            </w:pPr>
            <w:r w:rsidRPr="00552F23">
              <w:t>20</w:t>
            </w:r>
          </w:p>
        </w:tc>
        <w:tc>
          <w:tcPr>
            <w:tcW w:w="679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720215" w14:textId="77777777" w:rsidR="00FB78B9" w:rsidRDefault="00FB78B9" w:rsidP="00FB78B9">
            <w:pPr>
              <w:pStyle w:val="Dates"/>
            </w:pPr>
            <w:r w:rsidRPr="00552F23">
              <w:t>21</w:t>
            </w:r>
          </w:p>
        </w:tc>
        <w:tc>
          <w:tcPr>
            <w:tcW w:w="78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EC6E77A" w14:textId="77777777" w:rsidR="00FB78B9" w:rsidRDefault="00FB78B9" w:rsidP="00FB78B9">
            <w:pPr>
              <w:pStyle w:val="Dates"/>
            </w:pPr>
            <w:r w:rsidRPr="00552F23">
              <w:t>22</w:t>
            </w:r>
          </w:p>
        </w:tc>
        <w:tc>
          <w:tcPr>
            <w:tcW w:w="69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AAF2EE" w14:textId="77777777" w:rsidR="00FB78B9" w:rsidRDefault="00FB78B9" w:rsidP="00FB78B9">
            <w:pPr>
              <w:pStyle w:val="Dates"/>
            </w:pPr>
            <w:r w:rsidRPr="00552F23">
              <w:t>23</w:t>
            </w:r>
          </w:p>
        </w:tc>
        <w:tc>
          <w:tcPr>
            <w:tcW w:w="78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C369CD4" w14:textId="77777777" w:rsidR="00FB78B9" w:rsidRDefault="00FB78B9" w:rsidP="00FB78B9">
            <w:pPr>
              <w:pStyle w:val="Dates"/>
            </w:pPr>
            <w:r w:rsidRPr="00552F23">
              <w:t>24</w:t>
            </w:r>
          </w:p>
        </w:tc>
      </w:tr>
      <w:tr w:rsidR="00FB78B9" w:rsidRPr="00A05CCC" w14:paraId="1E6DEB81" w14:textId="77777777" w:rsidTr="00705224">
        <w:tblPrEx>
          <w:tblLook w:val="04A0" w:firstRow="1" w:lastRow="0" w:firstColumn="1" w:lastColumn="0" w:noHBand="0" w:noVBand="1"/>
        </w:tblPrEx>
        <w:trPr>
          <w:trHeight w:hRule="exact" w:val="1452"/>
        </w:trPr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C32587" w14:textId="77777777" w:rsidR="00EA39E8" w:rsidRDefault="00EA39E8" w:rsidP="00EA39E8">
            <w:r w:rsidRPr="00397575">
              <w:rPr>
                <w:highlight w:val="yellow"/>
              </w:rPr>
              <w:t>CRE (FB)[w] @8am</w:t>
            </w:r>
          </w:p>
          <w:p w14:paraId="3EB4BC21" w14:textId="77777777" w:rsidR="00EA39E8" w:rsidRDefault="00EA39E8" w:rsidP="00EA39E8">
            <w:proofErr w:type="spellStart"/>
            <w:r>
              <w:t>KofC</w:t>
            </w:r>
            <w:proofErr w:type="spellEnd"/>
            <w:r>
              <w:t xml:space="preserve"> C&amp;D(PH)[M]@9am</w:t>
            </w:r>
          </w:p>
          <w:p w14:paraId="3941DE6F" w14:textId="77777777" w:rsidR="00FB78B9" w:rsidRDefault="00FB78B9" w:rsidP="00FB78B9"/>
        </w:tc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A42996" w14:textId="77777777" w:rsidR="00A05CCC" w:rsidRPr="00947D61" w:rsidRDefault="00A05CCC" w:rsidP="00A05CCC">
            <w:pPr>
              <w:rPr>
                <w:lang w:val="es-ES"/>
              </w:rPr>
            </w:pPr>
            <w:proofErr w:type="spellStart"/>
            <w:r w:rsidRPr="00947D61">
              <w:rPr>
                <w:lang w:val="es-ES"/>
              </w:rPr>
              <w:t>E</w:t>
            </w:r>
            <w:r>
              <w:rPr>
                <w:lang w:val="es-ES"/>
              </w:rPr>
              <w:t>.</w:t>
            </w:r>
            <w:r w:rsidRPr="00947D61">
              <w:rPr>
                <w:lang w:val="es-ES"/>
              </w:rPr>
              <w:t>Cursillo</w:t>
            </w:r>
            <w:proofErr w:type="spellEnd"/>
            <w:r w:rsidRPr="00947D61">
              <w:rPr>
                <w:lang w:val="es-ES"/>
              </w:rPr>
              <w:t>(FB2)[</w:t>
            </w:r>
            <w:r>
              <w:rPr>
                <w:lang w:val="es-ES"/>
              </w:rPr>
              <w:t>w</w:t>
            </w:r>
            <w:r w:rsidRPr="00947D61">
              <w:rPr>
                <w:lang w:val="es-ES"/>
              </w:rPr>
              <w:t>] @10am</w:t>
            </w:r>
          </w:p>
          <w:p w14:paraId="0018D3AA" w14:textId="77777777" w:rsidR="00B83E91" w:rsidRPr="006A69DE" w:rsidRDefault="00B83E91" w:rsidP="00B83E91">
            <w:pPr>
              <w:rPr>
                <w:lang w:val="es-ES"/>
              </w:rPr>
            </w:pPr>
            <w:r w:rsidRPr="006A69DE">
              <w:rPr>
                <w:lang w:val="es-ES"/>
              </w:rPr>
              <w:t>WWP(PH)[W]@5pm</w:t>
            </w:r>
          </w:p>
          <w:p w14:paraId="2EFF1906" w14:textId="5EDC28B2" w:rsidR="00FB78B9" w:rsidRPr="00A05CCC" w:rsidRDefault="00A05CCC" w:rsidP="00A05CCC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</w:p>
        </w:tc>
        <w:tc>
          <w:tcPr>
            <w:tcW w:w="69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895C448" w14:textId="77777777" w:rsidR="00CA63C0" w:rsidRPr="00CA63C0" w:rsidRDefault="00CA63C0" w:rsidP="00CA63C0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052F8C51" w14:textId="7F2810FB" w:rsidR="001B08B7" w:rsidRPr="00CA63C0" w:rsidRDefault="001B08B7" w:rsidP="001B08B7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E.Cursillo</w:t>
            </w:r>
            <w:proofErr w:type="spellEnd"/>
            <w:r w:rsidRPr="00CA63C0">
              <w:rPr>
                <w:lang w:val="es-ES"/>
              </w:rPr>
              <w:t>(FB2)[w]@10am</w:t>
            </w:r>
          </w:p>
          <w:p w14:paraId="0C26AE09" w14:textId="77777777" w:rsidR="001B08B7" w:rsidRPr="00947D61" w:rsidRDefault="001B08B7" w:rsidP="001B08B7">
            <w:pPr>
              <w:rPr>
                <w:lang w:val="es-ES"/>
              </w:rPr>
            </w:pPr>
            <w:r w:rsidRPr="00397575">
              <w:rPr>
                <w:highlight w:val="yellow"/>
                <w:lang w:val="es-ES"/>
              </w:rPr>
              <w:t>OCIA (FB/JB)[w]@5pm</w:t>
            </w:r>
          </w:p>
          <w:p w14:paraId="770C91E1" w14:textId="77777777" w:rsidR="00705224" w:rsidRPr="004E07BA" w:rsidRDefault="00705224" w:rsidP="00705224">
            <w:pPr>
              <w:rPr>
                <w:lang w:val="es-ES"/>
              </w:rPr>
            </w:pPr>
            <w:proofErr w:type="spellStart"/>
            <w:r w:rsidRPr="004E07BA">
              <w:rPr>
                <w:lang w:val="es-ES"/>
              </w:rPr>
              <w:t>KofC</w:t>
            </w:r>
            <w:proofErr w:type="spellEnd"/>
            <w:r w:rsidRPr="004E07BA">
              <w:rPr>
                <w:lang w:val="es-ES"/>
              </w:rPr>
              <w:t xml:space="preserve"> M(PH)[M]@6pm</w:t>
            </w:r>
          </w:p>
          <w:p w14:paraId="42EF41FF" w14:textId="77777777" w:rsidR="001B08B7" w:rsidRDefault="001B08B7" w:rsidP="001B08B7">
            <w:pPr>
              <w:rPr>
                <w:lang w:val="es-ES"/>
              </w:rPr>
            </w:pPr>
            <w:proofErr w:type="spellStart"/>
            <w:r w:rsidRPr="00433142">
              <w:rPr>
                <w:lang w:val="es-ES"/>
              </w:rPr>
              <w:t>MoMs</w:t>
            </w:r>
            <w:proofErr w:type="spellEnd"/>
            <w:r w:rsidRPr="00433142">
              <w:rPr>
                <w:lang w:val="es-ES"/>
              </w:rPr>
              <w:t>(CH)[M]@6:30pm</w:t>
            </w:r>
          </w:p>
          <w:p w14:paraId="0B6FC6B6" w14:textId="77777777" w:rsidR="00FB78B9" w:rsidRPr="00A05CCC" w:rsidRDefault="00FB78B9" w:rsidP="00705224">
            <w:pPr>
              <w:rPr>
                <w:lang w:val="es-ES"/>
              </w:rPr>
            </w:pPr>
          </w:p>
        </w:tc>
        <w:tc>
          <w:tcPr>
            <w:tcW w:w="679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DFAF2B" w14:textId="77777777" w:rsidR="001B08B7" w:rsidRDefault="001B08B7" w:rsidP="001B08B7">
            <w:r w:rsidRPr="00397575">
              <w:rPr>
                <w:highlight w:val="yellow"/>
              </w:rPr>
              <w:t>YFF(FB/JB)[w] @3pm</w:t>
            </w:r>
          </w:p>
          <w:p w14:paraId="2E4FFB89" w14:textId="77777777" w:rsidR="001B08B7" w:rsidRDefault="001B08B7" w:rsidP="001B08B7">
            <w:r w:rsidRPr="00433142">
              <w:t>A</w:t>
            </w:r>
            <w:r>
              <w:t>FF(PH)[M] @6:45pm</w:t>
            </w:r>
          </w:p>
          <w:p w14:paraId="5A26EB30" w14:textId="4D71745C" w:rsidR="00FB78B9" w:rsidRPr="005C1F60" w:rsidRDefault="001B08B7" w:rsidP="001B08B7">
            <w:pPr>
              <w:rPr>
                <w:b/>
                <w:bCs/>
                <w:lang w:val="es-ES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78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73ED7B" w14:textId="77777777" w:rsidR="000D62F6" w:rsidRPr="005C1F60" w:rsidRDefault="000D62F6" w:rsidP="000D62F6">
            <w:pPr>
              <w:rPr>
                <w:b/>
                <w:bCs/>
                <w:color w:val="FFFFFF" w:themeColor="background1"/>
                <w:highlight w:val="blue"/>
                <w:lang w:val="es-ES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  <w:lang w:val="es-ES"/>
              </w:rPr>
              <w:t>MM(FB6/CR)[w]@5:30/6pm</w:t>
            </w:r>
          </w:p>
          <w:p w14:paraId="086A8617" w14:textId="77777777" w:rsidR="000D62F6" w:rsidRPr="005C1F60" w:rsidRDefault="000D62F6" w:rsidP="000D62F6">
            <w:pPr>
              <w:rPr>
                <w:b/>
                <w:bCs/>
                <w:color w:val="FFFFFF" w:themeColor="background1"/>
                <w:lang w:val="es-ES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  <w:lang w:val="es-ES"/>
              </w:rPr>
              <w:t>MM(FB6)[w] @6:30pm</w:t>
            </w:r>
          </w:p>
          <w:p w14:paraId="27AF0BB8" w14:textId="77777777" w:rsidR="000D62F6" w:rsidRPr="000D62F6" w:rsidRDefault="000D62F6" w:rsidP="000D62F6">
            <w:proofErr w:type="spellStart"/>
            <w:r w:rsidRPr="000D62F6">
              <w:t>Cenaculo</w:t>
            </w:r>
            <w:proofErr w:type="spellEnd"/>
            <w:r w:rsidRPr="000D62F6">
              <w:t xml:space="preserve"> (JB2)[w] @6:45pm</w:t>
            </w:r>
          </w:p>
          <w:p w14:paraId="22197DAF" w14:textId="77777777" w:rsidR="00FB78B9" w:rsidRPr="00A05CCC" w:rsidRDefault="00FB78B9" w:rsidP="00FB78B9">
            <w:pPr>
              <w:rPr>
                <w:lang w:val="es-ES"/>
              </w:rPr>
            </w:pPr>
          </w:p>
        </w:tc>
        <w:tc>
          <w:tcPr>
            <w:tcW w:w="69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16053A" w14:textId="2973759B" w:rsidR="000D62F6" w:rsidRPr="00B228FC" w:rsidRDefault="00736F80" w:rsidP="000D62F6">
            <w:r>
              <w:t>R.G.(FB5)@12:30pm</w:t>
            </w:r>
            <w:r w:rsidRPr="00B228FC">
              <w:t xml:space="preserve"> </w:t>
            </w:r>
            <w:r w:rsidR="000D62F6" w:rsidRPr="00B228FC">
              <w:t>Rosary &amp; D.M. (CH)[</w:t>
            </w:r>
            <w:r w:rsidR="000D62F6">
              <w:t>w</w:t>
            </w:r>
            <w:r w:rsidR="000D62F6" w:rsidRPr="00B228FC">
              <w:t>]</w:t>
            </w:r>
          </w:p>
          <w:p w14:paraId="07D346C9" w14:textId="77777777" w:rsidR="000D62F6" w:rsidRPr="00B228FC" w:rsidRDefault="000D62F6" w:rsidP="000D62F6">
            <w:r>
              <w:t>@2:30pm</w:t>
            </w:r>
          </w:p>
          <w:p w14:paraId="46F775F8" w14:textId="77777777" w:rsidR="00FB78B9" w:rsidRPr="00A05CCC" w:rsidRDefault="00FB78B9" w:rsidP="00FB78B9">
            <w:pPr>
              <w:rPr>
                <w:lang w:val="es-ES"/>
              </w:rPr>
            </w:pPr>
          </w:p>
        </w:tc>
        <w:tc>
          <w:tcPr>
            <w:tcW w:w="78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55A672" w14:textId="77777777" w:rsidR="000D62F6" w:rsidRPr="00397575" w:rsidRDefault="000D62F6" w:rsidP="000D62F6">
            <w:pPr>
              <w:rPr>
                <w:highlight w:val="yellow"/>
              </w:rPr>
            </w:pPr>
            <w:r w:rsidRPr="00397575">
              <w:rPr>
                <w:highlight w:val="yellow"/>
              </w:rPr>
              <w:t>FHC Prep(FB/JB/PH)[M]</w:t>
            </w:r>
          </w:p>
          <w:p w14:paraId="1E758B4E" w14:textId="4DDF2234" w:rsidR="00FB78B9" w:rsidRPr="00A05CCC" w:rsidRDefault="000D62F6" w:rsidP="000D62F6">
            <w:pPr>
              <w:rPr>
                <w:lang w:val="es-ES"/>
              </w:rPr>
            </w:pPr>
            <w:r w:rsidRPr="00397575">
              <w:rPr>
                <w:highlight w:val="yellow"/>
              </w:rPr>
              <w:t>@9am</w:t>
            </w:r>
          </w:p>
        </w:tc>
      </w:tr>
      <w:tr w:rsidR="00FB78B9" w14:paraId="139D9675" w14:textId="77777777" w:rsidTr="001F31EF">
        <w:tblPrEx>
          <w:tblLook w:val="04A0" w:firstRow="1" w:lastRow="0" w:firstColumn="1" w:lastColumn="0" w:noHBand="0" w:noVBand="1"/>
        </w:tblPrEx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F0883B" w14:textId="77777777" w:rsidR="00FB78B9" w:rsidRDefault="00FB78B9" w:rsidP="00FB78B9">
            <w:pPr>
              <w:pStyle w:val="Dates"/>
            </w:pPr>
            <w:r>
              <w:t>25</w:t>
            </w:r>
          </w:p>
        </w:tc>
        <w:tc>
          <w:tcPr>
            <w:tcW w:w="68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A72D81" w14:textId="77777777" w:rsidR="00FB78B9" w:rsidRDefault="00FB78B9" w:rsidP="00FB78B9">
            <w:pPr>
              <w:pStyle w:val="Dates"/>
            </w:pPr>
            <w:r w:rsidRPr="00552F23">
              <w:t>26</w:t>
            </w:r>
          </w:p>
        </w:tc>
        <w:tc>
          <w:tcPr>
            <w:tcW w:w="69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898141" w14:textId="77777777" w:rsidR="00FB78B9" w:rsidRDefault="00FB78B9" w:rsidP="00FB78B9">
            <w:pPr>
              <w:pStyle w:val="Dates"/>
            </w:pPr>
            <w:r w:rsidRPr="00552F23">
              <w:t>27</w:t>
            </w:r>
          </w:p>
        </w:tc>
        <w:tc>
          <w:tcPr>
            <w:tcW w:w="679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30A12F" w14:textId="77777777" w:rsidR="00FB78B9" w:rsidRDefault="00FB78B9" w:rsidP="00FB78B9">
            <w:pPr>
              <w:pStyle w:val="Dates"/>
            </w:pPr>
            <w:r w:rsidRPr="00552F23">
              <w:t>28</w:t>
            </w:r>
          </w:p>
        </w:tc>
        <w:tc>
          <w:tcPr>
            <w:tcW w:w="78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A46A9A" w14:textId="77777777" w:rsidR="00FB78B9" w:rsidRDefault="00FB78B9" w:rsidP="00FB78B9">
            <w:pPr>
              <w:pStyle w:val="Dates"/>
            </w:pPr>
            <w:r w:rsidRPr="00552F23">
              <w:t>29</w:t>
            </w:r>
          </w:p>
        </w:tc>
        <w:tc>
          <w:tcPr>
            <w:tcW w:w="69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B9A90C1" w14:textId="77777777" w:rsidR="00FB78B9" w:rsidRDefault="00FB78B9" w:rsidP="00FB78B9">
            <w:pPr>
              <w:pStyle w:val="Dates"/>
            </w:pPr>
            <w:r w:rsidRPr="00552F23">
              <w:t>30</w:t>
            </w:r>
          </w:p>
        </w:tc>
        <w:tc>
          <w:tcPr>
            <w:tcW w:w="78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3B00ADE" w14:textId="77777777" w:rsidR="00FB78B9" w:rsidRDefault="00FB78B9" w:rsidP="00FB78B9">
            <w:pPr>
              <w:pStyle w:val="Dates"/>
            </w:pPr>
            <w:r>
              <w:t>31</w:t>
            </w:r>
          </w:p>
        </w:tc>
      </w:tr>
      <w:tr w:rsidR="00FB78B9" w:rsidRPr="000D62F6" w14:paraId="098BB676" w14:textId="77777777" w:rsidTr="001F31EF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98FBFA" w14:textId="77777777" w:rsidR="000D62F6" w:rsidRDefault="000D62F6" w:rsidP="000D62F6">
            <w:r w:rsidRPr="00397575">
              <w:rPr>
                <w:highlight w:val="yellow"/>
              </w:rPr>
              <w:t>CRE (FB)[w] @8am</w:t>
            </w:r>
          </w:p>
          <w:p w14:paraId="1FA1B5A3" w14:textId="77777777" w:rsidR="00FB78B9" w:rsidRDefault="00FB78B9" w:rsidP="00FB78B9"/>
        </w:tc>
        <w:tc>
          <w:tcPr>
            <w:tcW w:w="68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88A8096" w14:textId="77777777" w:rsidR="00B83E91" w:rsidRPr="00B83E91" w:rsidRDefault="00B83E91" w:rsidP="00B83E91">
            <w:r w:rsidRPr="00B83E91">
              <w:t>WWP(PH)[W]@5pm</w:t>
            </w:r>
          </w:p>
          <w:p w14:paraId="19C1EB5C" w14:textId="7EABC0B2" w:rsidR="00FB78B9" w:rsidRPr="00B83E91" w:rsidRDefault="000D62F6" w:rsidP="00FB78B9">
            <w:proofErr w:type="spellStart"/>
            <w:r w:rsidRPr="00B83E91">
              <w:t>S.Cursillo</w:t>
            </w:r>
            <w:proofErr w:type="spellEnd"/>
            <w:r w:rsidRPr="00B83E91">
              <w:t>(JB2)[w] @6pm</w:t>
            </w:r>
          </w:p>
        </w:tc>
        <w:tc>
          <w:tcPr>
            <w:tcW w:w="69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809CF1" w14:textId="77777777" w:rsidR="00CA63C0" w:rsidRPr="00857205" w:rsidRDefault="00CA63C0" w:rsidP="00CA63C0">
            <w:r w:rsidRPr="00857205">
              <w:t>Quilters.(JB4)[w]@8am</w:t>
            </w:r>
          </w:p>
          <w:p w14:paraId="0C06A057" w14:textId="77777777" w:rsidR="000D62F6" w:rsidRDefault="000D62F6" w:rsidP="000D62F6">
            <w:r>
              <w:t>D.M. Prayer Group (JB1)[W] @8:15am</w:t>
            </w:r>
          </w:p>
          <w:p w14:paraId="7541DFB3" w14:textId="77777777" w:rsidR="000D62F6" w:rsidRPr="00F44935" w:rsidRDefault="000D62F6" w:rsidP="000D62F6">
            <w:pPr>
              <w:rPr>
                <w:lang w:val="es-ES"/>
              </w:rPr>
            </w:pPr>
            <w:r w:rsidRPr="00397575">
              <w:rPr>
                <w:highlight w:val="yellow"/>
                <w:lang w:val="es-ES"/>
              </w:rPr>
              <w:t>OCIA (FB/JB)[w]@5pm</w:t>
            </w:r>
          </w:p>
          <w:p w14:paraId="3F6EE44A" w14:textId="77777777" w:rsidR="00FB78B9" w:rsidRPr="000D62F6" w:rsidRDefault="00FB78B9" w:rsidP="00FB78B9">
            <w:pPr>
              <w:rPr>
                <w:lang w:val="es-ES"/>
              </w:rPr>
            </w:pPr>
          </w:p>
        </w:tc>
        <w:tc>
          <w:tcPr>
            <w:tcW w:w="679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1CCBFC" w14:textId="77777777" w:rsidR="000D62F6" w:rsidRDefault="000D62F6" w:rsidP="000D62F6">
            <w:r w:rsidRPr="00397575">
              <w:rPr>
                <w:highlight w:val="yellow"/>
              </w:rPr>
              <w:t>YFF(FB/JB)[w] @3pm</w:t>
            </w:r>
          </w:p>
          <w:p w14:paraId="1C38C9BF" w14:textId="7CCA648D" w:rsidR="00FB78B9" w:rsidRPr="005C1F60" w:rsidRDefault="000D62F6" w:rsidP="000D62F6">
            <w:pPr>
              <w:rPr>
                <w:b/>
                <w:bCs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78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0A5B03" w14:textId="77777777" w:rsidR="00D301DD" w:rsidRPr="005C1F60" w:rsidRDefault="00D301DD" w:rsidP="00D301DD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34527C99" w14:textId="77777777" w:rsidR="00D301DD" w:rsidRPr="005C1F60" w:rsidRDefault="00D301DD" w:rsidP="00D301DD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MM(FB6)[w] @6:30pm</w:t>
            </w:r>
          </w:p>
          <w:p w14:paraId="5B82D2D2" w14:textId="77777777" w:rsidR="00D301DD" w:rsidRPr="000D62F6" w:rsidRDefault="00D301DD" w:rsidP="00D301DD">
            <w:proofErr w:type="spellStart"/>
            <w:r w:rsidRPr="000D62F6">
              <w:t>Cenaculo</w:t>
            </w:r>
            <w:proofErr w:type="spellEnd"/>
            <w:r w:rsidRPr="000D62F6">
              <w:t xml:space="preserve"> (JB2)[w] @6:45pm</w:t>
            </w:r>
          </w:p>
          <w:p w14:paraId="49A05637" w14:textId="77777777" w:rsidR="00FB78B9" w:rsidRPr="000D62F6" w:rsidRDefault="00FB78B9" w:rsidP="00FB78B9"/>
        </w:tc>
        <w:tc>
          <w:tcPr>
            <w:tcW w:w="69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59ACF7" w14:textId="65E5C7B5" w:rsidR="00D301DD" w:rsidRPr="00B228FC" w:rsidRDefault="00736F80" w:rsidP="00D301DD">
            <w:r>
              <w:t>R.G.(FB5)@12:30pm</w:t>
            </w:r>
            <w:r w:rsidRPr="00B228FC">
              <w:t xml:space="preserve"> </w:t>
            </w:r>
            <w:r w:rsidR="00D301DD" w:rsidRPr="00B228FC">
              <w:t>Rosary &amp; D.M. (CH)[</w:t>
            </w:r>
            <w:r w:rsidR="00D301DD">
              <w:t>w</w:t>
            </w:r>
            <w:r w:rsidR="00D301DD" w:rsidRPr="00B228FC">
              <w:t>]</w:t>
            </w:r>
          </w:p>
          <w:p w14:paraId="1E4D4C9C" w14:textId="77777777" w:rsidR="00D301DD" w:rsidRPr="00B228FC" w:rsidRDefault="00D301DD" w:rsidP="00D301DD">
            <w:r>
              <w:t>@2:30pm</w:t>
            </w:r>
          </w:p>
          <w:p w14:paraId="27184DCE" w14:textId="77777777" w:rsidR="00FB78B9" w:rsidRPr="000D62F6" w:rsidRDefault="00FB78B9" w:rsidP="00FB78B9"/>
        </w:tc>
        <w:tc>
          <w:tcPr>
            <w:tcW w:w="78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8AD5F6" w14:textId="77777777" w:rsidR="00FB78B9" w:rsidRDefault="00D301DD" w:rsidP="00FB78B9">
            <w:r>
              <w:t>Rosary Procession(PL)</w:t>
            </w:r>
            <w:r w:rsidR="000E4A4C">
              <w:t>[Y]</w:t>
            </w:r>
          </w:p>
          <w:p w14:paraId="6A6D98CC" w14:textId="166286DC" w:rsidR="000E4A4C" w:rsidRPr="000D62F6" w:rsidRDefault="000E4A4C" w:rsidP="00FB78B9">
            <w:r>
              <w:t>@after Mass</w:t>
            </w:r>
          </w:p>
        </w:tc>
      </w:tr>
    </w:tbl>
    <w:p w14:paraId="5863A945" w14:textId="77777777" w:rsidR="00D435C2" w:rsidRPr="000D62F6" w:rsidRDefault="00D435C2" w:rsidP="00D435C2"/>
    <w:p w14:paraId="2A0ADACA" w14:textId="77777777" w:rsidR="00D435C2" w:rsidRPr="000D62F6" w:rsidRDefault="00D435C2" w:rsidP="00D435C2">
      <w:pPr>
        <w:sectPr w:rsidR="00D435C2" w:rsidRPr="000D62F6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Y="52"/>
        <w:tblW w:w="5005" w:type="pct"/>
        <w:tblLook w:val="0600" w:firstRow="0" w:lastRow="0" w:firstColumn="0" w:lastColumn="0" w:noHBand="1" w:noVBand="1"/>
        <w:tblCaption w:val="Layout table"/>
      </w:tblPr>
      <w:tblGrid>
        <w:gridCol w:w="2015"/>
        <w:gridCol w:w="2035"/>
        <w:gridCol w:w="2168"/>
        <w:gridCol w:w="833"/>
        <w:gridCol w:w="989"/>
        <w:gridCol w:w="2331"/>
        <w:gridCol w:w="2018"/>
        <w:gridCol w:w="2025"/>
      </w:tblGrid>
      <w:tr w:rsidR="00FB78B9" w14:paraId="5A845EBE" w14:textId="77777777" w:rsidTr="00DC3767">
        <w:tc>
          <w:tcPr>
            <w:tcW w:w="2443" w:type="pct"/>
            <w:gridSpan w:val="4"/>
            <w:shd w:val="clear" w:color="auto" w:fill="0D5672" w:themeFill="accent1" w:themeFillShade="80"/>
          </w:tcPr>
          <w:p w14:paraId="5B01F30E" w14:textId="77777777" w:rsidR="00FB78B9" w:rsidRPr="00FB78B9" w:rsidRDefault="00FB78B9" w:rsidP="00FB78B9">
            <w:pPr>
              <w:pStyle w:val="Month"/>
              <w:rPr>
                <w:sz w:val="72"/>
                <w:szCs w:val="72"/>
              </w:rPr>
            </w:pPr>
            <w:r w:rsidRPr="00FB78B9">
              <w:rPr>
                <w:sz w:val="72"/>
                <w:szCs w:val="72"/>
              </w:rPr>
              <w:lastRenderedPageBreak/>
              <w:t>November</w:t>
            </w:r>
          </w:p>
        </w:tc>
        <w:tc>
          <w:tcPr>
            <w:tcW w:w="2557" w:type="pct"/>
            <w:gridSpan w:val="4"/>
            <w:shd w:val="clear" w:color="auto" w:fill="0D5672" w:themeFill="accent1" w:themeFillShade="80"/>
          </w:tcPr>
          <w:p w14:paraId="74D640E4" w14:textId="24FC9147" w:rsidR="00FB78B9" w:rsidRPr="00FB78B9" w:rsidRDefault="00FB78B9" w:rsidP="00FB78B9">
            <w:pPr>
              <w:jc w:val="right"/>
              <w:rPr>
                <w:rFonts w:asciiTheme="majorHAnsi" w:hAnsiTheme="majorHAnsi"/>
                <w:sz w:val="72"/>
                <w:szCs w:val="72"/>
              </w:rPr>
            </w:pPr>
            <w:r w:rsidRPr="00FB78B9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</w:t>
            </w:r>
            <w:r w:rsidR="004A7169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6</w:t>
            </w:r>
          </w:p>
        </w:tc>
      </w:tr>
      <w:tr w:rsidR="00FB78B9" w14:paraId="72F54A88" w14:textId="77777777" w:rsidTr="00DC3767">
        <w:tblPrEx>
          <w:tblLook w:val="04A0" w:firstRow="1" w:lastRow="0" w:firstColumn="1" w:lastColumn="0" w:noHBand="0" w:noVBand="1"/>
        </w:tblPrEx>
        <w:tc>
          <w:tcPr>
            <w:tcW w:w="700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33378DD" w14:textId="77777777" w:rsidR="00FB78B9" w:rsidRDefault="00BD2C1F" w:rsidP="00FB78B9">
            <w:pPr>
              <w:pStyle w:val="Days"/>
            </w:pPr>
            <w:sdt>
              <w:sdtPr>
                <w:id w:val="-634875522"/>
                <w:placeholder>
                  <w:docPart w:val="37B3E82E6F914AEBB46884CAB7E0B5A6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Sunday</w:t>
                </w:r>
              </w:sdtContent>
            </w:sdt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8B087F6" w14:textId="77777777" w:rsidR="00FB78B9" w:rsidRDefault="00BD2C1F" w:rsidP="00FB78B9">
            <w:pPr>
              <w:pStyle w:val="Days"/>
            </w:pPr>
            <w:sdt>
              <w:sdtPr>
                <w:id w:val="-220682659"/>
                <w:placeholder>
                  <w:docPart w:val="293FD46C84C34E5F9FB7F332A0B31D20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Monday</w:t>
                </w:r>
              </w:sdtContent>
            </w:sdt>
          </w:p>
        </w:tc>
        <w:tc>
          <w:tcPr>
            <w:tcW w:w="75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75C9B64" w14:textId="77777777" w:rsidR="00FB78B9" w:rsidRDefault="00BD2C1F" w:rsidP="00FB78B9">
            <w:pPr>
              <w:pStyle w:val="Days"/>
            </w:pPr>
            <w:sdt>
              <w:sdtPr>
                <w:id w:val="-1435282735"/>
                <w:placeholder>
                  <w:docPart w:val="D85BACC103C5482A87C6139C8741BE95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Tuesday</w:t>
                </w:r>
              </w:sdtContent>
            </w:sdt>
          </w:p>
        </w:tc>
        <w:tc>
          <w:tcPr>
            <w:tcW w:w="63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6C23FEB" w14:textId="77777777" w:rsidR="00FB78B9" w:rsidRDefault="00BD2C1F" w:rsidP="00FB78B9">
            <w:pPr>
              <w:pStyle w:val="Days"/>
            </w:pPr>
            <w:sdt>
              <w:sdtPr>
                <w:id w:val="2104213643"/>
                <w:placeholder>
                  <w:docPart w:val="C66D806550954C09B38EFFB5508A9133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Wednesday</w:t>
                </w:r>
              </w:sdtContent>
            </w:sdt>
          </w:p>
        </w:tc>
        <w:tc>
          <w:tcPr>
            <w:tcW w:w="80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51AE61F" w14:textId="77777777" w:rsidR="00FB78B9" w:rsidRDefault="00BD2C1F" w:rsidP="00FB78B9">
            <w:pPr>
              <w:pStyle w:val="Days"/>
            </w:pPr>
            <w:sdt>
              <w:sdtPr>
                <w:id w:val="-82376528"/>
                <w:placeholder>
                  <w:docPart w:val="62A05E01B7814537BE14E8EF7E0F1E54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Thursday</w:t>
                </w:r>
              </w:sdtContent>
            </w:sdt>
          </w:p>
        </w:tc>
        <w:tc>
          <w:tcPr>
            <w:tcW w:w="70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3FB259B" w14:textId="77777777" w:rsidR="00FB78B9" w:rsidRDefault="00BD2C1F" w:rsidP="00FB78B9">
            <w:pPr>
              <w:pStyle w:val="Days"/>
            </w:pPr>
            <w:sdt>
              <w:sdtPr>
                <w:id w:val="-1855415581"/>
                <w:placeholder>
                  <w:docPart w:val="23E3A5C4DF694B3F8F8E422A0E2DC529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Friday</w:t>
                </w:r>
              </w:sdtContent>
            </w:sdt>
          </w:p>
        </w:tc>
        <w:tc>
          <w:tcPr>
            <w:tcW w:w="70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4DE65D4" w14:textId="77777777" w:rsidR="00FB78B9" w:rsidRDefault="00BD2C1F" w:rsidP="00FB78B9">
            <w:pPr>
              <w:pStyle w:val="Days"/>
            </w:pPr>
            <w:sdt>
              <w:sdtPr>
                <w:id w:val="1527061453"/>
                <w:placeholder>
                  <w:docPart w:val="5047B314712741749EEA40D9872A39FD"/>
                </w:placeholder>
                <w:temporary/>
                <w:showingPlcHdr/>
                <w15:appearance w15:val="hidden"/>
              </w:sdtPr>
              <w:sdtEndPr/>
              <w:sdtContent>
                <w:r w:rsidR="00FB78B9">
                  <w:t>Saturday</w:t>
                </w:r>
              </w:sdtContent>
            </w:sdt>
          </w:p>
        </w:tc>
      </w:tr>
      <w:tr w:rsidR="00FB78B9" w14:paraId="44687867" w14:textId="77777777" w:rsidTr="00DC3767">
        <w:tblPrEx>
          <w:tblLook w:val="04A0" w:firstRow="1" w:lastRow="0" w:firstColumn="1" w:lastColumn="0" w:noHBand="0" w:noVBand="1"/>
        </w:tblPrEx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393F6A" w14:textId="77777777" w:rsidR="00FB78B9" w:rsidRDefault="00FB78B9" w:rsidP="00FB78B9">
            <w:pPr>
              <w:pStyle w:val="Dates"/>
            </w:pPr>
            <w:r>
              <w:t>1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4290A8" w14:textId="77777777" w:rsidR="00FB78B9" w:rsidRDefault="00FB78B9" w:rsidP="00FB78B9">
            <w:pPr>
              <w:pStyle w:val="Dates"/>
            </w:pPr>
            <w:r w:rsidRPr="00AA50BD">
              <w:t>2</w:t>
            </w:r>
          </w:p>
        </w:tc>
        <w:tc>
          <w:tcPr>
            <w:tcW w:w="75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B4845A" w14:textId="77777777" w:rsidR="00FB78B9" w:rsidRDefault="00FB78B9" w:rsidP="00FB78B9">
            <w:pPr>
              <w:pStyle w:val="Dates"/>
            </w:pPr>
            <w:r w:rsidRPr="00AA50BD">
              <w:t>3</w:t>
            </w:r>
          </w:p>
        </w:tc>
        <w:tc>
          <w:tcPr>
            <w:tcW w:w="63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464C55" w14:textId="77777777" w:rsidR="00FB78B9" w:rsidRDefault="00FB78B9" w:rsidP="00FB78B9">
            <w:pPr>
              <w:pStyle w:val="Dates"/>
            </w:pPr>
            <w:r w:rsidRPr="00AA50BD">
              <w:t>4</w:t>
            </w:r>
          </w:p>
        </w:tc>
        <w:tc>
          <w:tcPr>
            <w:tcW w:w="80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EB3856" w14:textId="77777777" w:rsidR="00FB78B9" w:rsidRDefault="00FB78B9" w:rsidP="00FB78B9">
            <w:pPr>
              <w:pStyle w:val="Dates"/>
            </w:pPr>
            <w:r w:rsidRPr="00AA50BD">
              <w:t>5</w:t>
            </w:r>
          </w:p>
        </w:tc>
        <w:tc>
          <w:tcPr>
            <w:tcW w:w="70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DD24D0" w14:textId="77777777" w:rsidR="00FB78B9" w:rsidRDefault="00FB78B9" w:rsidP="00FB78B9">
            <w:pPr>
              <w:pStyle w:val="Dates"/>
            </w:pPr>
            <w:r w:rsidRPr="00AA50BD">
              <w:t>6</w:t>
            </w:r>
          </w:p>
        </w:tc>
        <w:tc>
          <w:tcPr>
            <w:tcW w:w="70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9DA3D24" w14:textId="77777777" w:rsidR="00FB78B9" w:rsidRDefault="00FB78B9" w:rsidP="00FB78B9">
            <w:pPr>
              <w:pStyle w:val="Dates"/>
            </w:pPr>
            <w:r w:rsidRPr="00AA50BD">
              <w:t>7</w:t>
            </w:r>
          </w:p>
        </w:tc>
      </w:tr>
      <w:tr w:rsidR="00FB78B9" w:rsidRPr="006241EA" w14:paraId="6CC71579" w14:textId="77777777" w:rsidTr="00DC3767">
        <w:tblPrEx>
          <w:tblLook w:val="04A0" w:firstRow="1" w:lastRow="0" w:firstColumn="1" w:lastColumn="0" w:noHBand="0" w:noVBand="1"/>
        </w:tblPrEx>
        <w:trPr>
          <w:trHeight w:hRule="exact" w:val="1641"/>
        </w:trPr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1F712C" w14:textId="77777777" w:rsidR="000E4A4C" w:rsidRDefault="000E4A4C" w:rsidP="000E4A4C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 @7am</w:t>
            </w:r>
          </w:p>
          <w:p w14:paraId="45455251" w14:textId="77777777" w:rsidR="000E4A4C" w:rsidRPr="00397575" w:rsidRDefault="000E4A4C" w:rsidP="000E4A4C">
            <w:pPr>
              <w:rPr>
                <w:highlight w:val="yellow"/>
              </w:rPr>
            </w:pPr>
            <w:r w:rsidRPr="00397575">
              <w:rPr>
                <w:highlight w:val="yellow"/>
              </w:rPr>
              <w:t>CRE (FB)[w] @8am</w:t>
            </w:r>
          </w:p>
          <w:p w14:paraId="76DFD7AA" w14:textId="361A1ADA" w:rsidR="00FB78B9" w:rsidRDefault="00DE79C3" w:rsidP="00FB78B9">
            <w:proofErr w:type="spellStart"/>
            <w:r w:rsidRPr="00397575">
              <w:rPr>
                <w:highlight w:val="yellow"/>
              </w:rPr>
              <w:t>ToT</w:t>
            </w:r>
            <w:proofErr w:type="spellEnd"/>
            <w:r w:rsidRPr="00397575">
              <w:rPr>
                <w:highlight w:val="yellow"/>
              </w:rPr>
              <w:t>(PL)[Y] @TBD</w:t>
            </w: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F1739C" w14:textId="1E7126EA" w:rsidR="00DE79C3" w:rsidRPr="00B83E91" w:rsidRDefault="00DE79C3" w:rsidP="00DE79C3">
            <w:proofErr w:type="spellStart"/>
            <w:r w:rsidRPr="00B83E91">
              <w:t>E.Cursillo</w:t>
            </w:r>
            <w:proofErr w:type="spellEnd"/>
            <w:r w:rsidRPr="00B83E91">
              <w:t>(FB2)[w]@10am</w:t>
            </w:r>
          </w:p>
          <w:p w14:paraId="75EEB399" w14:textId="77777777" w:rsidR="00B83E91" w:rsidRPr="00B83E91" w:rsidRDefault="00B83E91" w:rsidP="00B83E91">
            <w:r w:rsidRPr="00B83E91">
              <w:t>WWP(PH)[W]@5pm</w:t>
            </w:r>
          </w:p>
          <w:p w14:paraId="04618335" w14:textId="4FECED6E" w:rsidR="00FB78B9" w:rsidRPr="00DE79C3" w:rsidRDefault="00DE79C3" w:rsidP="00DE79C3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</w:p>
        </w:tc>
        <w:tc>
          <w:tcPr>
            <w:tcW w:w="75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C773A16" w14:textId="77777777" w:rsidR="00CA63C0" w:rsidRPr="00CA63C0" w:rsidRDefault="00CA63C0" w:rsidP="00CA63C0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Quilters</w:t>
            </w:r>
            <w:proofErr w:type="spellEnd"/>
            <w:r w:rsidRPr="00CA63C0">
              <w:rPr>
                <w:lang w:val="es-ES"/>
              </w:rPr>
              <w:t>.(JB4)[w]@8am</w:t>
            </w:r>
          </w:p>
          <w:p w14:paraId="1725F2BB" w14:textId="77777777" w:rsidR="00F52EAF" w:rsidRPr="00CA63C0" w:rsidRDefault="00F52EAF" w:rsidP="00F52EAF">
            <w:pPr>
              <w:rPr>
                <w:lang w:val="es-ES"/>
              </w:rPr>
            </w:pPr>
            <w:proofErr w:type="spellStart"/>
            <w:r w:rsidRPr="00CA63C0">
              <w:rPr>
                <w:lang w:val="es-ES"/>
              </w:rPr>
              <w:t>E.Cursillo</w:t>
            </w:r>
            <w:proofErr w:type="spellEnd"/>
            <w:r w:rsidRPr="00CA63C0">
              <w:rPr>
                <w:lang w:val="es-ES"/>
              </w:rPr>
              <w:t>(FB2)[w]@10am</w:t>
            </w:r>
          </w:p>
          <w:p w14:paraId="25DDAB81" w14:textId="77777777" w:rsidR="00F52EAF" w:rsidRPr="00B07553" w:rsidRDefault="00F52EAF" w:rsidP="00F52EAF">
            <w:pPr>
              <w:rPr>
                <w:lang w:val="es-ES"/>
              </w:rPr>
            </w:pPr>
            <w:r w:rsidRPr="00397575">
              <w:rPr>
                <w:highlight w:val="yellow"/>
                <w:lang w:val="es-ES"/>
              </w:rPr>
              <w:t>OCIA (FB/JB)[w]@5pm</w:t>
            </w:r>
          </w:p>
          <w:p w14:paraId="440936D9" w14:textId="77777777" w:rsidR="00F52EAF" w:rsidRPr="00B07553" w:rsidRDefault="00F52EAF" w:rsidP="00F52EAF">
            <w:pPr>
              <w:rPr>
                <w:lang w:val="es-ES"/>
              </w:rPr>
            </w:pPr>
            <w:r w:rsidRPr="00B07553">
              <w:rPr>
                <w:lang w:val="es-ES"/>
              </w:rPr>
              <w:t>S.M. (PH)[M] @6pm</w:t>
            </w:r>
          </w:p>
          <w:p w14:paraId="2BF331D7" w14:textId="77777777" w:rsidR="00FB78B9" w:rsidRPr="00DE79C3" w:rsidRDefault="00FB78B9" w:rsidP="00F52EAF">
            <w:pPr>
              <w:rPr>
                <w:lang w:val="es-ES"/>
              </w:rPr>
            </w:pPr>
          </w:p>
        </w:tc>
        <w:tc>
          <w:tcPr>
            <w:tcW w:w="63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B9A87B" w14:textId="77777777" w:rsidR="00506241" w:rsidRPr="00B91942" w:rsidRDefault="00506241" w:rsidP="00506241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20091172" w14:textId="75B8D28E" w:rsidR="001B46AE" w:rsidRDefault="001B46AE" w:rsidP="001B46AE">
            <w:r w:rsidRPr="00397575">
              <w:rPr>
                <w:highlight w:val="yellow"/>
              </w:rPr>
              <w:t>YFF(FB/JB)[w] @3pm</w:t>
            </w:r>
          </w:p>
          <w:p w14:paraId="340C1B80" w14:textId="0453DB19" w:rsidR="00AF4C69" w:rsidRDefault="00AF4C69" w:rsidP="00FB78B9">
            <w:r>
              <w:t xml:space="preserve">E. </w:t>
            </w:r>
            <w:r w:rsidR="00A639C3">
              <w:t xml:space="preserve">Reader &amp;E.M. </w:t>
            </w:r>
            <w:r w:rsidR="00A639C3" w:rsidRPr="00AF4C69">
              <w:rPr>
                <w:u w:val="single"/>
              </w:rPr>
              <w:t>M</w:t>
            </w:r>
          </w:p>
          <w:p w14:paraId="296C870C" w14:textId="4F87DDA2" w:rsidR="00FB78B9" w:rsidRDefault="00A639C3" w:rsidP="00FB78B9">
            <w:r>
              <w:t>(PH)[Q]@6:30pm</w:t>
            </w:r>
          </w:p>
          <w:p w14:paraId="4385ABA7" w14:textId="77777777" w:rsidR="00506241" w:rsidRPr="005C1F60" w:rsidRDefault="00506241" w:rsidP="00506241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  <w:p w14:paraId="2BCBD7AE" w14:textId="77777777" w:rsidR="00506241" w:rsidRPr="00506241" w:rsidRDefault="00506241" w:rsidP="00FB78B9"/>
        </w:tc>
        <w:tc>
          <w:tcPr>
            <w:tcW w:w="80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1A27DB1" w14:textId="77777777" w:rsidR="006241EA" w:rsidRDefault="006241EA" w:rsidP="006241EA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</w:p>
          <w:p w14:paraId="11BCBAAF" w14:textId="77777777" w:rsidR="006241EA" w:rsidRPr="005C1F60" w:rsidRDefault="006241EA" w:rsidP="006241EA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105274B7" w14:textId="77777777" w:rsidR="006241EA" w:rsidRPr="005C1F60" w:rsidRDefault="006241EA" w:rsidP="006241EA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MM(PH)[M] @6:30pm</w:t>
            </w:r>
          </w:p>
          <w:p w14:paraId="4654393E" w14:textId="77777777" w:rsidR="006241EA" w:rsidRPr="005C1F60" w:rsidRDefault="006241EA" w:rsidP="006241EA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MM(FL)[w] @6:30pm</w:t>
            </w:r>
          </w:p>
          <w:p w14:paraId="2824D22C" w14:textId="77777777" w:rsidR="006241EA" w:rsidRDefault="006241EA" w:rsidP="006241EA">
            <w:pPr>
              <w:rPr>
                <w:lang w:val="es-ES"/>
              </w:rPr>
            </w:pPr>
            <w:proofErr w:type="spellStart"/>
            <w:r w:rsidRPr="00964E58">
              <w:rPr>
                <w:lang w:val="es-ES"/>
              </w:rPr>
              <w:t>Cenaculo</w:t>
            </w:r>
            <w:proofErr w:type="spellEnd"/>
            <w:r w:rsidRPr="00964E58">
              <w:rPr>
                <w:lang w:val="es-ES"/>
              </w:rPr>
              <w:t xml:space="preserve"> (JB2)[</w:t>
            </w:r>
            <w:r>
              <w:rPr>
                <w:lang w:val="es-ES"/>
              </w:rPr>
              <w:t>w</w:t>
            </w:r>
            <w:r w:rsidRPr="00964E58">
              <w:rPr>
                <w:lang w:val="es-ES"/>
              </w:rPr>
              <w:t>] @6:45pm</w:t>
            </w:r>
          </w:p>
          <w:p w14:paraId="279FA2E0" w14:textId="77777777" w:rsidR="006241EA" w:rsidRPr="00144C8E" w:rsidRDefault="006241EA" w:rsidP="006241EA">
            <w:pPr>
              <w:rPr>
                <w:lang w:val="es-ES"/>
              </w:rPr>
            </w:pPr>
            <w:r>
              <w:rPr>
                <w:lang w:val="es-ES"/>
              </w:rPr>
              <w:t>F.C. (FB6)[M] @6:45pm</w:t>
            </w:r>
          </w:p>
          <w:p w14:paraId="461DE821" w14:textId="77777777" w:rsidR="00FB78B9" w:rsidRPr="006241EA" w:rsidRDefault="00FB78B9" w:rsidP="00FB78B9">
            <w:pPr>
              <w:rPr>
                <w:lang w:val="es-ES"/>
              </w:rPr>
            </w:pPr>
          </w:p>
        </w:tc>
        <w:tc>
          <w:tcPr>
            <w:tcW w:w="70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371542" w14:textId="77777777" w:rsidR="006241EA" w:rsidRPr="007E3C0E" w:rsidRDefault="006241EA" w:rsidP="006241EA">
            <w:r w:rsidRPr="007E3C0E">
              <w:t>VAM (CO)[M] @10am</w:t>
            </w:r>
          </w:p>
          <w:p w14:paraId="1D37480A" w14:textId="5A40551E" w:rsidR="006241EA" w:rsidRPr="00B228FC" w:rsidRDefault="00D02380" w:rsidP="006241EA">
            <w:r>
              <w:t>R.G.(FB5)@12:30pm</w:t>
            </w:r>
            <w:r w:rsidRPr="00B228FC">
              <w:t xml:space="preserve"> </w:t>
            </w:r>
            <w:r w:rsidR="006241EA" w:rsidRPr="00B228FC">
              <w:t>Rosary &amp; D.M. (CH)[</w:t>
            </w:r>
            <w:r w:rsidR="006241EA">
              <w:t>w</w:t>
            </w:r>
            <w:r w:rsidR="006241EA" w:rsidRPr="00B228FC">
              <w:t>]</w:t>
            </w:r>
          </w:p>
          <w:p w14:paraId="6CD370E9" w14:textId="77777777" w:rsidR="006241EA" w:rsidRPr="00B228FC" w:rsidRDefault="006241EA" w:rsidP="006241EA">
            <w:r>
              <w:t>@2:30pm</w:t>
            </w:r>
          </w:p>
          <w:p w14:paraId="045F237E" w14:textId="069F8D37" w:rsidR="00FB78B9" w:rsidRPr="006241EA" w:rsidRDefault="006241EA" w:rsidP="006241EA">
            <w:proofErr w:type="spellStart"/>
            <w:r w:rsidRPr="00B80004">
              <w:t>SoSA</w:t>
            </w:r>
            <w:proofErr w:type="spellEnd"/>
            <w:r w:rsidRPr="00B80004">
              <w:t xml:space="preserve"> (PH)[M] @6pm</w:t>
            </w:r>
          </w:p>
        </w:tc>
        <w:tc>
          <w:tcPr>
            <w:tcW w:w="70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8921A9" w14:textId="77777777" w:rsidR="006241EA" w:rsidRPr="00397575" w:rsidRDefault="006241EA" w:rsidP="006241EA">
            <w:pPr>
              <w:rPr>
                <w:highlight w:val="yellow"/>
              </w:rPr>
            </w:pPr>
            <w:r w:rsidRPr="00397575">
              <w:rPr>
                <w:highlight w:val="yellow"/>
              </w:rPr>
              <w:t>Baptisms(S)[M] @10am</w:t>
            </w:r>
          </w:p>
          <w:p w14:paraId="2F4F87C2" w14:textId="77777777" w:rsidR="006241EA" w:rsidRPr="00397575" w:rsidRDefault="006241EA" w:rsidP="006241EA">
            <w:pPr>
              <w:rPr>
                <w:highlight w:val="yellow"/>
              </w:rPr>
            </w:pPr>
            <w:r w:rsidRPr="00397575">
              <w:rPr>
                <w:highlight w:val="yellow"/>
              </w:rPr>
              <w:t>Pre-Bap Class(FB5)[M] @10am</w:t>
            </w:r>
          </w:p>
          <w:p w14:paraId="2DDC528E" w14:textId="77777777" w:rsidR="007810A2" w:rsidRDefault="007810A2" w:rsidP="007810A2">
            <w:r w:rsidRPr="00397575">
              <w:rPr>
                <w:highlight w:val="yellow"/>
              </w:rPr>
              <w:t>Confirmation Prep (PH)[M] @9am</w:t>
            </w:r>
          </w:p>
          <w:p w14:paraId="50E142A8" w14:textId="30A99526" w:rsidR="00DC2AC2" w:rsidRPr="006241EA" w:rsidRDefault="00DC2AC2" w:rsidP="00FB78B9"/>
        </w:tc>
      </w:tr>
      <w:tr w:rsidR="00FB78B9" w14:paraId="370CDF71" w14:textId="77777777" w:rsidTr="00DC3767">
        <w:tblPrEx>
          <w:tblLook w:val="04A0" w:firstRow="1" w:lastRow="0" w:firstColumn="1" w:lastColumn="0" w:noHBand="0" w:noVBand="1"/>
        </w:tblPrEx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C8FB91F" w14:textId="77777777" w:rsidR="00FB78B9" w:rsidRDefault="00FB78B9" w:rsidP="00FB78B9">
            <w:pPr>
              <w:pStyle w:val="Dates"/>
            </w:pPr>
            <w:r>
              <w:t>8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0BD9EF9" w14:textId="77777777" w:rsidR="00FB78B9" w:rsidRDefault="00FB78B9" w:rsidP="00FB78B9">
            <w:pPr>
              <w:pStyle w:val="Dates"/>
            </w:pPr>
            <w:r w:rsidRPr="00AA50BD">
              <w:t>9</w:t>
            </w:r>
          </w:p>
        </w:tc>
        <w:tc>
          <w:tcPr>
            <w:tcW w:w="75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887F97" w14:textId="77777777" w:rsidR="00FB78B9" w:rsidRDefault="00FB78B9" w:rsidP="00FB78B9">
            <w:pPr>
              <w:pStyle w:val="Dates"/>
            </w:pPr>
            <w:r w:rsidRPr="00AA50BD">
              <w:t>10</w:t>
            </w:r>
          </w:p>
        </w:tc>
        <w:tc>
          <w:tcPr>
            <w:tcW w:w="63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938220" w14:textId="77777777" w:rsidR="00FB78B9" w:rsidRDefault="00FB78B9" w:rsidP="00FB78B9">
            <w:pPr>
              <w:pStyle w:val="Dates"/>
            </w:pPr>
            <w:r w:rsidRPr="00AA50BD">
              <w:t>11</w:t>
            </w:r>
          </w:p>
        </w:tc>
        <w:tc>
          <w:tcPr>
            <w:tcW w:w="80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5F3B6EE" w14:textId="77777777" w:rsidR="00FB78B9" w:rsidRDefault="00FB78B9" w:rsidP="00FB78B9">
            <w:pPr>
              <w:pStyle w:val="Dates"/>
            </w:pPr>
            <w:r w:rsidRPr="00AA50BD">
              <w:t>12</w:t>
            </w:r>
          </w:p>
        </w:tc>
        <w:tc>
          <w:tcPr>
            <w:tcW w:w="70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BD8FDE" w14:textId="77777777" w:rsidR="00FB78B9" w:rsidRDefault="00FB78B9" w:rsidP="00FB78B9">
            <w:pPr>
              <w:pStyle w:val="Dates"/>
            </w:pPr>
            <w:r w:rsidRPr="00AA50BD">
              <w:t>13</w:t>
            </w:r>
          </w:p>
        </w:tc>
        <w:tc>
          <w:tcPr>
            <w:tcW w:w="70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4520EC" w14:textId="77777777" w:rsidR="00FB78B9" w:rsidRDefault="00FB78B9" w:rsidP="00FB78B9">
            <w:pPr>
              <w:pStyle w:val="Dates"/>
            </w:pPr>
            <w:r w:rsidRPr="00AA50BD">
              <w:t>14</w:t>
            </w:r>
          </w:p>
        </w:tc>
      </w:tr>
      <w:tr w:rsidR="00FB78B9" w:rsidRPr="00787998" w14:paraId="26D87804" w14:textId="77777777" w:rsidTr="00DC3767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BE851D" w14:textId="1F8E1967" w:rsidR="00AC70BA" w:rsidRDefault="00AC70BA" w:rsidP="00AC70BA">
            <w:r w:rsidRPr="00397575">
              <w:rPr>
                <w:highlight w:val="yellow"/>
              </w:rPr>
              <w:t>CRE (FB)[w] @8am</w:t>
            </w:r>
          </w:p>
          <w:p w14:paraId="7C6C65DA" w14:textId="4B6D1B56" w:rsidR="00AC70BA" w:rsidRDefault="00AC70BA" w:rsidP="00AC70BA">
            <w:proofErr w:type="spellStart"/>
            <w:r>
              <w:t>S.Reader</w:t>
            </w:r>
            <w:proofErr w:type="spellEnd"/>
            <w:r>
              <w:t xml:space="preserve"> &amp; E.M. </w:t>
            </w:r>
            <w:r w:rsidRPr="000E7AFE">
              <w:rPr>
                <w:u w:val="single"/>
              </w:rPr>
              <w:t>M</w:t>
            </w:r>
          </w:p>
          <w:p w14:paraId="03E4C680" w14:textId="658C4D8F" w:rsidR="00FB78B9" w:rsidRDefault="00AC70BA" w:rsidP="00AC70BA">
            <w:r>
              <w:t>PH/S)[Q] @2:30pm</w:t>
            </w: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4D7147" w14:textId="3CB1714D" w:rsidR="00EA20C3" w:rsidRPr="00EA20C3" w:rsidRDefault="000C673B" w:rsidP="00EA20C3">
            <w:r w:rsidRPr="00EA20C3">
              <w:t>A.S.(CH/OV)@5pm</w:t>
            </w:r>
            <w:r w:rsidRPr="00EA20C3">
              <w:br/>
            </w:r>
            <w:r w:rsidR="00EA20C3" w:rsidRPr="00EA20C3">
              <w:t>WWP(PH)[W]@5pm</w:t>
            </w:r>
          </w:p>
          <w:p w14:paraId="588B92CA" w14:textId="62FF732D" w:rsidR="00FB78B9" w:rsidRPr="004E07BA" w:rsidRDefault="000C673B" w:rsidP="00F52EAF">
            <w:proofErr w:type="spellStart"/>
            <w:r w:rsidRPr="004E07BA">
              <w:t>S.Cursillo</w:t>
            </w:r>
            <w:proofErr w:type="spellEnd"/>
            <w:r w:rsidRPr="004E07BA">
              <w:t>(JB2)[w]@6pm</w:t>
            </w:r>
          </w:p>
          <w:p w14:paraId="628D7547" w14:textId="77777777" w:rsidR="000C673B" w:rsidRPr="004E07BA" w:rsidRDefault="000C673B" w:rsidP="00F52EAF"/>
          <w:p w14:paraId="7A9FC4CF" w14:textId="038760E6" w:rsidR="000C673B" w:rsidRPr="004E07BA" w:rsidRDefault="000C673B" w:rsidP="00F52EAF">
            <w:r w:rsidRPr="004E07BA">
              <w:t>Mass of Light</w:t>
            </w:r>
          </w:p>
        </w:tc>
        <w:tc>
          <w:tcPr>
            <w:tcW w:w="75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D3509B" w14:textId="77777777" w:rsidR="00CA63C0" w:rsidRPr="00857205" w:rsidRDefault="00CA63C0" w:rsidP="00CA63C0">
            <w:r w:rsidRPr="00857205">
              <w:t>Quilters.(JB4)[w]@8am</w:t>
            </w:r>
          </w:p>
          <w:p w14:paraId="7EE9C446" w14:textId="77777777" w:rsidR="00656B0A" w:rsidRDefault="00656B0A" w:rsidP="00656B0A">
            <w:r>
              <w:t>D.M. Prayer Group (JB1)[W] @8:15am</w:t>
            </w:r>
          </w:p>
          <w:p w14:paraId="691B9BAD" w14:textId="77777777" w:rsidR="00656B0A" w:rsidRPr="00F44935" w:rsidRDefault="00656B0A" w:rsidP="00656B0A">
            <w:pPr>
              <w:rPr>
                <w:lang w:val="es-ES"/>
              </w:rPr>
            </w:pPr>
            <w:r w:rsidRPr="00397575">
              <w:rPr>
                <w:highlight w:val="yellow"/>
                <w:lang w:val="es-ES"/>
              </w:rPr>
              <w:t>OCIA (FB/JB)[w]@5pm</w:t>
            </w:r>
          </w:p>
          <w:p w14:paraId="63302B90" w14:textId="77777777" w:rsidR="00656B0A" w:rsidRPr="00F45235" w:rsidRDefault="00656B0A" w:rsidP="00656B0A">
            <w:pPr>
              <w:rPr>
                <w:lang w:val="es-ES"/>
              </w:rPr>
            </w:pPr>
            <w:r w:rsidRPr="00F45235">
              <w:rPr>
                <w:lang w:val="es-ES"/>
              </w:rPr>
              <w:t>DoSA(PH/K)[M] @6pm</w:t>
            </w:r>
          </w:p>
          <w:p w14:paraId="5E4E2EC3" w14:textId="77777777" w:rsidR="00FB78B9" w:rsidRPr="000C673B" w:rsidRDefault="00FB78B9" w:rsidP="00FB78B9">
            <w:pPr>
              <w:rPr>
                <w:lang w:val="es-ES"/>
              </w:rPr>
            </w:pPr>
          </w:p>
        </w:tc>
        <w:tc>
          <w:tcPr>
            <w:tcW w:w="63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4E4BA3" w14:textId="77777777" w:rsidR="002469C1" w:rsidRDefault="002469C1" w:rsidP="002469C1">
            <w:r w:rsidRPr="00397575">
              <w:rPr>
                <w:highlight w:val="yellow"/>
              </w:rPr>
              <w:t>YFF(FB/JB)[w] @3pm</w:t>
            </w:r>
          </w:p>
          <w:p w14:paraId="7864C887" w14:textId="04B8508F" w:rsidR="00FB78B9" w:rsidRPr="005C1F60" w:rsidRDefault="002469C1" w:rsidP="002469C1">
            <w:pPr>
              <w:rPr>
                <w:b/>
                <w:bCs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80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787ED0" w14:textId="77777777" w:rsidR="009D5EC2" w:rsidRPr="005C1F60" w:rsidRDefault="009D5EC2" w:rsidP="009D5EC2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50BD3EF9" w14:textId="77777777" w:rsidR="009D5EC2" w:rsidRPr="005C1F60" w:rsidRDefault="009D5EC2" w:rsidP="009D5EC2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MM(FB6)[w] @6:30pm</w:t>
            </w:r>
          </w:p>
          <w:p w14:paraId="427B21E0" w14:textId="77777777" w:rsidR="00FB78B9" w:rsidRDefault="00C10FD2" w:rsidP="00FB78B9">
            <w:pPr>
              <w:rPr>
                <w:lang w:val="es-ES"/>
              </w:rPr>
            </w:pPr>
            <w:r w:rsidRPr="00817848">
              <w:rPr>
                <w:lang w:val="es-ES"/>
              </w:rPr>
              <w:t xml:space="preserve">Guadalupanas </w:t>
            </w:r>
            <w:r w:rsidRPr="00817848">
              <w:rPr>
                <w:u w:val="single"/>
                <w:lang w:val="es-ES"/>
              </w:rPr>
              <w:t>M</w:t>
            </w:r>
            <w:r>
              <w:rPr>
                <w:u w:val="single"/>
                <w:lang w:val="es-ES"/>
              </w:rPr>
              <w:t xml:space="preserve"> </w:t>
            </w:r>
            <w:r w:rsidRPr="00817848">
              <w:rPr>
                <w:lang w:val="es-ES"/>
              </w:rPr>
              <w:t>(FB1)[M]</w:t>
            </w:r>
            <w:r>
              <w:rPr>
                <w:lang w:val="es-ES"/>
              </w:rPr>
              <w:t xml:space="preserve"> </w:t>
            </w:r>
            <w:r w:rsidRPr="0023540B">
              <w:rPr>
                <w:lang w:val="es-ES"/>
              </w:rPr>
              <w:t>@6:45p</w:t>
            </w:r>
            <w:r>
              <w:rPr>
                <w:lang w:val="es-ES"/>
              </w:rPr>
              <w:t>m</w:t>
            </w:r>
          </w:p>
          <w:p w14:paraId="4D6DCD24" w14:textId="7BD1A046" w:rsidR="00C10FD2" w:rsidRPr="006A69DE" w:rsidRDefault="00C10FD2" w:rsidP="00C10FD2">
            <w:pPr>
              <w:rPr>
                <w:lang w:val="es-ES"/>
              </w:rPr>
            </w:pPr>
            <w:proofErr w:type="spellStart"/>
            <w:r w:rsidRPr="006A69DE">
              <w:rPr>
                <w:lang w:val="es-ES"/>
              </w:rPr>
              <w:t>Cenaculo</w:t>
            </w:r>
            <w:proofErr w:type="spellEnd"/>
            <w:r w:rsidRPr="006A69DE">
              <w:rPr>
                <w:lang w:val="es-ES"/>
              </w:rPr>
              <w:t xml:space="preserve"> (JB2)[w] @6:45pm</w:t>
            </w:r>
          </w:p>
        </w:tc>
        <w:tc>
          <w:tcPr>
            <w:tcW w:w="70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9D738D" w14:textId="4C6D5AF1" w:rsidR="00B87677" w:rsidRPr="00B228FC" w:rsidRDefault="00D02380" w:rsidP="00B87677">
            <w:r>
              <w:t>R.G.(FB5)@12:30pm</w:t>
            </w:r>
            <w:r w:rsidRPr="00B228FC">
              <w:t xml:space="preserve"> </w:t>
            </w:r>
            <w:r w:rsidR="00B87677" w:rsidRPr="00B228FC">
              <w:t>Rosary &amp; D.M. (CH)[</w:t>
            </w:r>
            <w:r w:rsidR="00B87677">
              <w:t>w</w:t>
            </w:r>
            <w:r w:rsidR="00B87677" w:rsidRPr="00B228FC">
              <w:t>]</w:t>
            </w:r>
          </w:p>
          <w:p w14:paraId="4566C309" w14:textId="77777777" w:rsidR="00B87677" w:rsidRPr="00B228FC" w:rsidRDefault="00B87677" w:rsidP="00B87677">
            <w:r>
              <w:t>@2:30pm</w:t>
            </w:r>
          </w:p>
          <w:p w14:paraId="0863BFB7" w14:textId="77777777" w:rsidR="00FB78B9" w:rsidRPr="00C10FD2" w:rsidRDefault="00FB78B9" w:rsidP="00FB78B9">
            <w:pPr>
              <w:rPr>
                <w:lang w:val="es-ES"/>
              </w:rPr>
            </w:pPr>
          </w:p>
        </w:tc>
        <w:tc>
          <w:tcPr>
            <w:tcW w:w="70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A97C7F" w14:textId="04E637F1" w:rsidR="00DD7D86" w:rsidRDefault="00DD7D86" w:rsidP="00DD7D86">
            <w:r>
              <w:t xml:space="preserve">Altar Server </w:t>
            </w:r>
            <w:r w:rsidRPr="000E7AFE">
              <w:rPr>
                <w:u w:val="single"/>
              </w:rPr>
              <w:t>Tr</w:t>
            </w:r>
            <w:r>
              <w:t xml:space="preserve">(S/PH)[Q] </w:t>
            </w:r>
            <w:r>
              <w:br/>
              <w:t>@10am</w:t>
            </w:r>
          </w:p>
          <w:p w14:paraId="055816C2" w14:textId="77777777" w:rsidR="00DD7D86" w:rsidRDefault="00DD7D86" w:rsidP="00DD7D86"/>
          <w:p w14:paraId="75BE7697" w14:textId="77777777" w:rsidR="00FB78B9" w:rsidRPr="005346A2" w:rsidRDefault="00FB78B9" w:rsidP="00382031"/>
        </w:tc>
      </w:tr>
      <w:tr w:rsidR="00FB78B9" w14:paraId="5D91A0DC" w14:textId="77777777" w:rsidTr="00DC3767">
        <w:tblPrEx>
          <w:tblLook w:val="04A0" w:firstRow="1" w:lastRow="0" w:firstColumn="1" w:lastColumn="0" w:noHBand="0" w:noVBand="1"/>
        </w:tblPrEx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81005A" w14:textId="77777777" w:rsidR="00FB78B9" w:rsidRDefault="00FB78B9" w:rsidP="00FB78B9">
            <w:pPr>
              <w:pStyle w:val="Dates"/>
            </w:pPr>
            <w:r>
              <w:t>15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F760CD" w14:textId="77777777" w:rsidR="00FB78B9" w:rsidRDefault="00FB78B9" w:rsidP="00FB78B9">
            <w:pPr>
              <w:pStyle w:val="Dates"/>
            </w:pPr>
            <w:r w:rsidRPr="00AA50BD">
              <w:t>16</w:t>
            </w:r>
          </w:p>
        </w:tc>
        <w:tc>
          <w:tcPr>
            <w:tcW w:w="75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4965B9" w14:textId="77777777" w:rsidR="00FB78B9" w:rsidRDefault="00FB78B9" w:rsidP="00FB78B9">
            <w:pPr>
              <w:pStyle w:val="Dates"/>
            </w:pPr>
            <w:r w:rsidRPr="00AA50BD">
              <w:t>17</w:t>
            </w:r>
          </w:p>
        </w:tc>
        <w:tc>
          <w:tcPr>
            <w:tcW w:w="63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D04E76" w14:textId="77777777" w:rsidR="00FB78B9" w:rsidRDefault="00FB78B9" w:rsidP="00FB78B9">
            <w:pPr>
              <w:pStyle w:val="Dates"/>
            </w:pPr>
            <w:r w:rsidRPr="00AA50BD">
              <w:t>18</w:t>
            </w:r>
          </w:p>
        </w:tc>
        <w:tc>
          <w:tcPr>
            <w:tcW w:w="80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5EE00D" w14:textId="77777777" w:rsidR="00FB78B9" w:rsidRDefault="00FB78B9" w:rsidP="00FB78B9">
            <w:pPr>
              <w:pStyle w:val="Dates"/>
            </w:pPr>
            <w:r w:rsidRPr="00AA50BD">
              <w:t>19</w:t>
            </w:r>
          </w:p>
        </w:tc>
        <w:tc>
          <w:tcPr>
            <w:tcW w:w="70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C65518" w14:textId="77777777" w:rsidR="00FB78B9" w:rsidRDefault="00FB78B9" w:rsidP="00FB78B9">
            <w:pPr>
              <w:pStyle w:val="Dates"/>
            </w:pPr>
            <w:r w:rsidRPr="00AA50BD">
              <w:t>20</w:t>
            </w:r>
          </w:p>
        </w:tc>
        <w:tc>
          <w:tcPr>
            <w:tcW w:w="70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BB7C05" w14:textId="77777777" w:rsidR="00FB78B9" w:rsidRDefault="00FB78B9" w:rsidP="00FB78B9">
            <w:pPr>
              <w:pStyle w:val="Dates"/>
            </w:pPr>
            <w:r w:rsidRPr="00AA50BD">
              <w:t>21</w:t>
            </w:r>
          </w:p>
        </w:tc>
      </w:tr>
      <w:tr w:rsidR="00FB78B9" w14:paraId="02984006" w14:textId="77777777" w:rsidTr="00DC3767">
        <w:tblPrEx>
          <w:tblLook w:val="04A0" w:firstRow="1" w:lastRow="0" w:firstColumn="1" w:lastColumn="0" w:noHBand="0" w:noVBand="1"/>
        </w:tblPrEx>
        <w:trPr>
          <w:trHeight w:hRule="exact" w:val="1902"/>
        </w:trPr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928A9D9" w14:textId="77777777" w:rsidR="00E237AE" w:rsidRDefault="00E237AE" w:rsidP="00E237AE">
            <w:r w:rsidRPr="00397575">
              <w:rPr>
                <w:highlight w:val="yellow"/>
              </w:rPr>
              <w:t>CRE (FB)[w] @8am</w:t>
            </w:r>
          </w:p>
          <w:p w14:paraId="3808CCAA" w14:textId="77777777" w:rsidR="00E237AE" w:rsidRDefault="00E237AE" w:rsidP="00E237AE">
            <w:proofErr w:type="spellStart"/>
            <w:r>
              <w:t>KofC</w:t>
            </w:r>
            <w:proofErr w:type="spellEnd"/>
            <w:r>
              <w:t xml:space="preserve"> C&amp;D(PH)[M]@9am</w:t>
            </w:r>
          </w:p>
          <w:p w14:paraId="36D4F7FB" w14:textId="77777777" w:rsidR="00FB78B9" w:rsidRDefault="00FB78B9" w:rsidP="00FB78B9"/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BFF6BB" w14:textId="5C33B453" w:rsidR="00E237AE" w:rsidRPr="004E07BA" w:rsidRDefault="00E237AE" w:rsidP="00E237AE">
            <w:proofErr w:type="spellStart"/>
            <w:r w:rsidRPr="004E07BA">
              <w:t>E.Cursillo</w:t>
            </w:r>
            <w:proofErr w:type="spellEnd"/>
            <w:r w:rsidRPr="004E07BA">
              <w:t>(FB2)[w]@10am</w:t>
            </w:r>
          </w:p>
          <w:p w14:paraId="233A2CC8" w14:textId="38691D08" w:rsidR="00FB78B9" w:rsidRPr="004E07BA" w:rsidRDefault="00E237AE" w:rsidP="00E237AE">
            <w:proofErr w:type="spellStart"/>
            <w:r w:rsidRPr="004E07BA">
              <w:t>S.Cursillo</w:t>
            </w:r>
            <w:proofErr w:type="spellEnd"/>
            <w:r w:rsidRPr="004E07BA">
              <w:t>(JB2)[w] @6pm</w:t>
            </w:r>
          </w:p>
        </w:tc>
        <w:tc>
          <w:tcPr>
            <w:tcW w:w="75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C7559CD" w14:textId="77777777" w:rsidR="00CA63C0" w:rsidRPr="004E07BA" w:rsidRDefault="00CA63C0" w:rsidP="00CA63C0">
            <w:r w:rsidRPr="004E07BA">
              <w:t>Quilters.(JB4)[w]@8am</w:t>
            </w:r>
          </w:p>
          <w:p w14:paraId="00B7F9AE" w14:textId="28F93D5A" w:rsidR="00970323" w:rsidRPr="004E07BA" w:rsidRDefault="00970323" w:rsidP="00970323">
            <w:proofErr w:type="spellStart"/>
            <w:r w:rsidRPr="004E07BA">
              <w:t>E.Cursillo</w:t>
            </w:r>
            <w:proofErr w:type="spellEnd"/>
            <w:r w:rsidRPr="004E07BA">
              <w:t>(FB2)[w]@10am</w:t>
            </w:r>
          </w:p>
          <w:p w14:paraId="2CF245A7" w14:textId="2796868B" w:rsidR="00970323" w:rsidRPr="00DC3767" w:rsidRDefault="00970323" w:rsidP="00970323">
            <w:pPr>
              <w:rPr>
                <w:highlight w:val="yellow"/>
                <w:lang w:val="es-ES"/>
              </w:rPr>
            </w:pPr>
            <w:r w:rsidRPr="00397575">
              <w:rPr>
                <w:highlight w:val="yellow"/>
                <w:lang w:val="es-ES"/>
              </w:rPr>
              <w:t xml:space="preserve">OCIA </w:t>
            </w:r>
            <w:proofErr w:type="spellStart"/>
            <w:r w:rsidRPr="00397575">
              <w:rPr>
                <w:highlight w:val="yellow"/>
                <w:lang w:val="es-ES"/>
              </w:rPr>
              <w:t>Rehearsal</w:t>
            </w:r>
            <w:proofErr w:type="spellEnd"/>
            <w:r w:rsidRPr="00397575">
              <w:rPr>
                <w:highlight w:val="yellow"/>
                <w:lang w:val="es-ES"/>
              </w:rPr>
              <w:t>(S)@5pm</w:t>
            </w:r>
          </w:p>
          <w:p w14:paraId="6566EF69" w14:textId="190C1255" w:rsidR="00970323" w:rsidRPr="001835C4" w:rsidRDefault="00705224" w:rsidP="00970323">
            <w:pPr>
              <w:rPr>
                <w:lang w:val="es-ES"/>
              </w:rPr>
            </w:pPr>
            <w:proofErr w:type="spellStart"/>
            <w:r w:rsidRPr="001835C4">
              <w:rPr>
                <w:lang w:val="es-ES"/>
              </w:rPr>
              <w:t>KofC</w:t>
            </w:r>
            <w:proofErr w:type="spellEnd"/>
            <w:r w:rsidRPr="001835C4">
              <w:rPr>
                <w:lang w:val="es-ES"/>
              </w:rPr>
              <w:t xml:space="preserve"> M(PH)[M]@6pm </w:t>
            </w:r>
            <w:proofErr w:type="spellStart"/>
            <w:r w:rsidR="00970323" w:rsidRPr="001835C4">
              <w:rPr>
                <w:lang w:val="es-ES"/>
              </w:rPr>
              <w:t>MoMs</w:t>
            </w:r>
            <w:proofErr w:type="spellEnd"/>
            <w:r w:rsidR="00970323" w:rsidRPr="001835C4">
              <w:rPr>
                <w:lang w:val="es-ES"/>
              </w:rPr>
              <w:t>(CH)[M]@6:30pm</w:t>
            </w:r>
          </w:p>
          <w:p w14:paraId="09D4AAE8" w14:textId="37C48BE6" w:rsidR="00FB78B9" w:rsidRPr="001835C4" w:rsidRDefault="00FB78B9" w:rsidP="00FB78B9">
            <w:pPr>
              <w:rPr>
                <w:lang w:val="es-ES"/>
              </w:rPr>
            </w:pPr>
          </w:p>
        </w:tc>
        <w:tc>
          <w:tcPr>
            <w:tcW w:w="63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D04180" w14:textId="77777777" w:rsidR="00477CB9" w:rsidRDefault="00477CB9" w:rsidP="00477CB9">
            <w:r w:rsidRPr="00397575">
              <w:rPr>
                <w:highlight w:val="yellow"/>
              </w:rPr>
              <w:t>YFF(FB/JB)[w] @3pm</w:t>
            </w:r>
          </w:p>
          <w:p w14:paraId="236DB261" w14:textId="77777777" w:rsidR="00477CB9" w:rsidRDefault="00477CB9" w:rsidP="00477CB9">
            <w:r w:rsidRPr="00433142">
              <w:t>A</w:t>
            </w:r>
            <w:r>
              <w:t>FF(PH)[M] @6:45pm</w:t>
            </w:r>
          </w:p>
          <w:p w14:paraId="3EAD4D3D" w14:textId="4260F5DA" w:rsidR="00FB78B9" w:rsidRPr="005C1F60" w:rsidRDefault="00477CB9" w:rsidP="00477CB9">
            <w:pPr>
              <w:rPr>
                <w:b/>
                <w:bCs/>
                <w:lang w:val="es-ES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</w:tc>
        <w:tc>
          <w:tcPr>
            <w:tcW w:w="80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B42EA1" w14:textId="77777777" w:rsidR="00EF5BE2" w:rsidRPr="005C1F60" w:rsidRDefault="00EF5BE2" w:rsidP="00EF5BE2">
            <w:pPr>
              <w:rPr>
                <w:b/>
                <w:bCs/>
                <w:color w:val="FFFFFF" w:themeColor="background1"/>
                <w:highlight w:val="blue"/>
                <w:lang w:val="es-ES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  <w:lang w:val="es-ES"/>
              </w:rPr>
              <w:t>MM(FB6/CR)[w]@5:30/6pm</w:t>
            </w:r>
          </w:p>
          <w:p w14:paraId="736DA935" w14:textId="77777777" w:rsidR="00EF5BE2" w:rsidRPr="005C1F60" w:rsidRDefault="00EF5BE2" w:rsidP="00EF5BE2">
            <w:pPr>
              <w:rPr>
                <w:b/>
                <w:bCs/>
                <w:color w:val="FFFFFF" w:themeColor="background1"/>
                <w:lang w:val="es-ES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  <w:lang w:val="es-ES"/>
              </w:rPr>
              <w:t>MM(FB6)[w] @6:30pm</w:t>
            </w:r>
          </w:p>
          <w:p w14:paraId="51014479" w14:textId="77777777" w:rsidR="00EF5BE2" w:rsidRPr="00EF5BE2" w:rsidRDefault="00EF5BE2" w:rsidP="00EF5BE2">
            <w:pPr>
              <w:rPr>
                <w:lang w:val="es-ES"/>
              </w:rPr>
            </w:pPr>
            <w:proofErr w:type="spellStart"/>
            <w:r w:rsidRPr="00EF5BE2">
              <w:rPr>
                <w:lang w:val="es-ES"/>
              </w:rPr>
              <w:t>Cenaculo</w:t>
            </w:r>
            <w:proofErr w:type="spellEnd"/>
            <w:r w:rsidRPr="00EF5BE2">
              <w:rPr>
                <w:lang w:val="es-ES"/>
              </w:rPr>
              <w:t xml:space="preserve"> (JB2)[w] @6:45pm</w:t>
            </w:r>
          </w:p>
          <w:p w14:paraId="38ACB74A" w14:textId="77777777" w:rsidR="00EF5BE2" w:rsidRPr="00EF5BE2" w:rsidRDefault="00EF5BE2" w:rsidP="00EF5BE2">
            <w:pPr>
              <w:rPr>
                <w:lang w:val="es-ES"/>
              </w:rPr>
            </w:pPr>
            <w:r w:rsidRPr="00EF5BE2">
              <w:rPr>
                <w:lang w:val="es-ES"/>
              </w:rPr>
              <w:t>P.C. (JB3)[M] @6:45pm</w:t>
            </w:r>
          </w:p>
          <w:p w14:paraId="1978F787" w14:textId="3EFACC01" w:rsidR="00FB78B9" w:rsidRPr="00A40595" w:rsidRDefault="00A40595" w:rsidP="00FB78B9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</w:tc>
        <w:tc>
          <w:tcPr>
            <w:tcW w:w="70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EFE81D" w14:textId="226783D1" w:rsidR="0027078B" w:rsidRPr="00B228FC" w:rsidRDefault="00D02380" w:rsidP="0027078B">
            <w:r>
              <w:t>R.G.(FB5)@12:30pm</w:t>
            </w:r>
            <w:r w:rsidRPr="00B228FC">
              <w:t xml:space="preserve"> </w:t>
            </w:r>
            <w:r w:rsidR="0027078B" w:rsidRPr="00B228FC">
              <w:t>Rosary &amp; D.M. (CH)[</w:t>
            </w:r>
            <w:r w:rsidR="0027078B">
              <w:t>w</w:t>
            </w:r>
            <w:r w:rsidR="0027078B" w:rsidRPr="00B228FC">
              <w:t>]</w:t>
            </w:r>
          </w:p>
          <w:p w14:paraId="02A85CEE" w14:textId="77777777" w:rsidR="0027078B" w:rsidRPr="00B228FC" w:rsidRDefault="0027078B" w:rsidP="0027078B">
            <w:r>
              <w:t>@2:30pm</w:t>
            </w:r>
          </w:p>
          <w:p w14:paraId="50BCABC4" w14:textId="77777777" w:rsidR="00FB78B9" w:rsidRPr="00E237AE" w:rsidRDefault="00FB78B9" w:rsidP="00FB78B9">
            <w:pPr>
              <w:rPr>
                <w:lang w:val="es-ES"/>
              </w:rPr>
            </w:pPr>
          </w:p>
        </w:tc>
        <w:tc>
          <w:tcPr>
            <w:tcW w:w="70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B82A47" w14:textId="77777777" w:rsidR="00184285" w:rsidRPr="00397575" w:rsidRDefault="00184285" w:rsidP="00184285">
            <w:pPr>
              <w:rPr>
                <w:highlight w:val="yellow"/>
              </w:rPr>
            </w:pPr>
            <w:r w:rsidRPr="00397575">
              <w:rPr>
                <w:highlight w:val="yellow"/>
              </w:rPr>
              <w:t>FHC Prep(FB/JB/PH)[M]</w:t>
            </w:r>
          </w:p>
          <w:p w14:paraId="6AE44C60" w14:textId="77777777" w:rsidR="00FB78B9" w:rsidRDefault="00184285" w:rsidP="00184285">
            <w:r w:rsidRPr="00397575">
              <w:rPr>
                <w:highlight w:val="yellow"/>
              </w:rPr>
              <w:t>@9am</w:t>
            </w:r>
          </w:p>
          <w:p w14:paraId="79B9D933" w14:textId="77777777" w:rsidR="00184285" w:rsidRDefault="00184285" w:rsidP="00184285">
            <w:r>
              <w:t>VIRTUS Renewal E. &amp; S.</w:t>
            </w:r>
          </w:p>
          <w:p w14:paraId="69CE6832" w14:textId="77777777" w:rsidR="00184285" w:rsidRPr="00312EB0" w:rsidRDefault="00184285" w:rsidP="00184285">
            <w:r>
              <w:t>(JB1)[M] @ 9am</w:t>
            </w:r>
          </w:p>
          <w:p w14:paraId="7E617C1A" w14:textId="77777777" w:rsidR="00184285" w:rsidRDefault="00184285" w:rsidP="00184285">
            <w:proofErr w:type="spellStart"/>
            <w:r>
              <w:t>DoSA</w:t>
            </w:r>
            <w:proofErr w:type="spellEnd"/>
            <w:r>
              <w:t xml:space="preserve"> Bake Sale</w:t>
            </w:r>
            <w:r w:rsidR="00902828">
              <w:t>(PH/K)</w:t>
            </w:r>
            <w:r w:rsidR="00902828">
              <w:br/>
              <w:t>[Y] @after Mass</w:t>
            </w:r>
          </w:p>
          <w:p w14:paraId="4CDB90E0" w14:textId="77777777" w:rsidR="00902828" w:rsidRPr="00397575" w:rsidRDefault="00902828" w:rsidP="00184285">
            <w:pPr>
              <w:rPr>
                <w:highlight w:val="yellow"/>
              </w:rPr>
            </w:pPr>
            <w:r w:rsidRPr="00397575">
              <w:rPr>
                <w:highlight w:val="yellow"/>
              </w:rPr>
              <w:t>OCIA Reception Mass</w:t>
            </w:r>
          </w:p>
          <w:p w14:paraId="7116611B" w14:textId="3A4FF3F4" w:rsidR="00902828" w:rsidRDefault="00902828" w:rsidP="00184285">
            <w:r w:rsidRPr="00397575">
              <w:rPr>
                <w:highlight w:val="yellow"/>
              </w:rPr>
              <w:t>(PH/K/S)</w:t>
            </w:r>
            <w:r w:rsidR="00E237AE" w:rsidRPr="00397575">
              <w:rPr>
                <w:highlight w:val="yellow"/>
              </w:rPr>
              <w:t>4:30p-8p</w:t>
            </w:r>
          </w:p>
        </w:tc>
      </w:tr>
      <w:tr w:rsidR="00FB78B9" w14:paraId="7E9C68C5" w14:textId="77777777" w:rsidTr="00DC3767">
        <w:tblPrEx>
          <w:tblLook w:val="04A0" w:firstRow="1" w:lastRow="0" w:firstColumn="1" w:lastColumn="0" w:noHBand="0" w:noVBand="1"/>
        </w:tblPrEx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DCD95C" w14:textId="77777777" w:rsidR="00FB78B9" w:rsidRDefault="00FB78B9" w:rsidP="00FB78B9">
            <w:pPr>
              <w:pStyle w:val="Dates"/>
            </w:pPr>
            <w:r>
              <w:t>22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8B543A" w14:textId="77777777" w:rsidR="00FB78B9" w:rsidRDefault="00FB78B9" w:rsidP="00FB78B9">
            <w:pPr>
              <w:pStyle w:val="Dates"/>
            </w:pPr>
            <w:r w:rsidRPr="00AA50BD">
              <w:t>23</w:t>
            </w:r>
          </w:p>
        </w:tc>
        <w:tc>
          <w:tcPr>
            <w:tcW w:w="75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2AE939" w14:textId="77777777" w:rsidR="00FB78B9" w:rsidRDefault="00FB78B9" w:rsidP="00FB78B9">
            <w:pPr>
              <w:pStyle w:val="Dates"/>
            </w:pPr>
            <w:r w:rsidRPr="00AA50BD">
              <w:t>24</w:t>
            </w:r>
          </w:p>
        </w:tc>
        <w:tc>
          <w:tcPr>
            <w:tcW w:w="63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41F35E" w14:textId="77777777" w:rsidR="00FB78B9" w:rsidRDefault="00FB78B9" w:rsidP="00FB78B9">
            <w:pPr>
              <w:pStyle w:val="Dates"/>
            </w:pPr>
            <w:r w:rsidRPr="00AA50BD">
              <w:t>25</w:t>
            </w:r>
          </w:p>
        </w:tc>
        <w:tc>
          <w:tcPr>
            <w:tcW w:w="80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2237D0" w14:textId="77777777" w:rsidR="00FB78B9" w:rsidRDefault="00FB78B9" w:rsidP="00FB78B9">
            <w:pPr>
              <w:pStyle w:val="Dates"/>
            </w:pPr>
            <w:r w:rsidRPr="00AA50BD">
              <w:t>26</w:t>
            </w:r>
          </w:p>
        </w:tc>
        <w:tc>
          <w:tcPr>
            <w:tcW w:w="70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C3F82A" w14:textId="77777777" w:rsidR="00FB78B9" w:rsidRDefault="00FB78B9" w:rsidP="00FB78B9">
            <w:pPr>
              <w:pStyle w:val="Dates"/>
            </w:pPr>
            <w:r w:rsidRPr="00AA50BD">
              <w:t>27</w:t>
            </w:r>
          </w:p>
        </w:tc>
        <w:tc>
          <w:tcPr>
            <w:tcW w:w="70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A140F51" w14:textId="77777777" w:rsidR="00FB78B9" w:rsidRDefault="00FB78B9" w:rsidP="00FB78B9">
            <w:pPr>
              <w:pStyle w:val="Dates"/>
            </w:pPr>
            <w:r w:rsidRPr="00AA50BD">
              <w:t>28</w:t>
            </w:r>
          </w:p>
        </w:tc>
      </w:tr>
      <w:tr w:rsidR="00FB78B9" w:rsidRPr="00D26BE0" w14:paraId="45F6CBEB" w14:textId="77777777" w:rsidTr="00DC3767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4419AA" w14:textId="7C5EC68F" w:rsidR="00294D36" w:rsidRDefault="00294D36" w:rsidP="00294D36">
            <w:r w:rsidRPr="00397575">
              <w:rPr>
                <w:highlight w:val="yellow"/>
              </w:rPr>
              <w:t>CRE (FB)[w] @8am</w:t>
            </w:r>
          </w:p>
          <w:p w14:paraId="3F23A64E" w14:textId="55AFE07E" w:rsidR="00294D36" w:rsidRDefault="00294D36" w:rsidP="00294D36">
            <w:proofErr w:type="spellStart"/>
            <w:r>
              <w:t>DoSA</w:t>
            </w:r>
            <w:proofErr w:type="spellEnd"/>
            <w:r>
              <w:t xml:space="preserve"> Bake Sale(PH/K)</w:t>
            </w:r>
            <w:r>
              <w:br/>
              <w:t>[Y] @after Mass</w:t>
            </w:r>
          </w:p>
          <w:p w14:paraId="5BDD2CE9" w14:textId="77777777" w:rsidR="00635C8D" w:rsidRPr="00D26BE0" w:rsidRDefault="00635C8D" w:rsidP="00635C8D">
            <w:pPr>
              <w:rPr>
                <w:lang w:val="es-ES"/>
              </w:rPr>
            </w:pPr>
            <w:proofErr w:type="spellStart"/>
            <w:r w:rsidRPr="00D26BE0">
              <w:rPr>
                <w:lang w:val="es-ES"/>
              </w:rPr>
              <w:t>KofC</w:t>
            </w:r>
            <w:proofErr w:type="spellEnd"/>
            <w:r w:rsidRPr="00D26BE0">
              <w:rPr>
                <w:lang w:val="es-ES"/>
              </w:rPr>
              <w:t xml:space="preserve"> Tamale Sale(PH)[Y]</w:t>
            </w:r>
          </w:p>
          <w:p w14:paraId="4F10BC36" w14:textId="77777777" w:rsidR="00635C8D" w:rsidRDefault="00635C8D" w:rsidP="00635C8D">
            <w:pPr>
              <w:rPr>
                <w:lang w:val="es-ES"/>
              </w:rPr>
            </w:pPr>
            <w:r>
              <w:rPr>
                <w:lang w:val="es-ES"/>
              </w:rPr>
              <w:t>@after Mass</w:t>
            </w:r>
          </w:p>
          <w:p w14:paraId="516C3F4F" w14:textId="77777777" w:rsidR="00FB78B9" w:rsidRDefault="00FB78B9" w:rsidP="00FB78B9"/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C58959" w14:textId="1BCF012A" w:rsidR="00FB78B9" w:rsidRPr="00D70161" w:rsidRDefault="00D70161" w:rsidP="00FB78B9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</w:p>
        </w:tc>
        <w:tc>
          <w:tcPr>
            <w:tcW w:w="75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0A2A35" w14:textId="77777777" w:rsidR="00CA63C0" w:rsidRPr="00857205" w:rsidRDefault="00CA63C0" w:rsidP="00CA63C0">
            <w:r w:rsidRPr="00857205">
              <w:t>Quilters.(JB4)[w]@8am</w:t>
            </w:r>
          </w:p>
          <w:p w14:paraId="7532F864" w14:textId="77777777" w:rsidR="00FB78B9" w:rsidRPr="00477CB9" w:rsidRDefault="00FB78B9" w:rsidP="003C0376"/>
        </w:tc>
        <w:tc>
          <w:tcPr>
            <w:tcW w:w="63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700518" w14:textId="77777777" w:rsidR="00FB78B9" w:rsidRPr="00477CB9" w:rsidRDefault="00FB78B9" w:rsidP="00FB78B9"/>
        </w:tc>
        <w:tc>
          <w:tcPr>
            <w:tcW w:w="80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78051CB" w14:textId="77777777" w:rsidR="00FB78B9" w:rsidRPr="00477CB9" w:rsidRDefault="00FB78B9" w:rsidP="006F4DCD"/>
        </w:tc>
        <w:tc>
          <w:tcPr>
            <w:tcW w:w="70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7A4AF5A" w14:textId="2E8FF032" w:rsidR="0027078B" w:rsidRPr="00B228FC" w:rsidRDefault="00D02380" w:rsidP="0027078B">
            <w:r>
              <w:t>R.G.(FB5)@12:30pm</w:t>
            </w:r>
            <w:r w:rsidRPr="00B228FC">
              <w:t xml:space="preserve"> </w:t>
            </w:r>
            <w:r w:rsidR="0027078B" w:rsidRPr="00B228FC">
              <w:t>Rosary &amp; D.M. (CH)[</w:t>
            </w:r>
            <w:r w:rsidR="0027078B">
              <w:t>w</w:t>
            </w:r>
            <w:r w:rsidR="0027078B" w:rsidRPr="00B228FC">
              <w:t>]</w:t>
            </w:r>
          </w:p>
          <w:p w14:paraId="33E80615" w14:textId="77777777" w:rsidR="0027078B" w:rsidRPr="00B228FC" w:rsidRDefault="0027078B" w:rsidP="0027078B">
            <w:r>
              <w:t>@2:30pm</w:t>
            </w:r>
          </w:p>
          <w:p w14:paraId="20CEBE0D" w14:textId="77777777" w:rsidR="00FB78B9" w:rsidRPr="00477CB9" w:rsidRDefault="00FB78B9" w:rsidP="00FB78B9"/>
        </w:tc>
        <w:tc>
          <w:tcPr>
            <w:tcW w:w="70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3DC77A" w14:textId="77777777" w:rsidR="00BD5C0F" w:rsidRDefault="00BD5C0F" w:rsidP="00BD5C0F">
            <w:pPr>
              <w:rPr>
                <w:lang w:val="es-ES"/>
              </w:rPr>
            </w:pPr>
          </w:p>
          <w:p w14:paraId="32DC06F4" w14:textId="0FB9E2C8" w:rsidR="00FB78B9" w:rsidRPr="00D26BE0" w:rsidRDefault="0027078B" w:rsidP="00BD5C0F">
            <w:pPr>
              <w:rPr>
                <w:lang w:val="es-ES"/>
              </w:rPr>
            </w:pPr>
            <w:proofErr w:type="spellStart"/>
            <w:r w:rsidRPr="00D26BE0">
              <w:rPr>
                <w:lang w:val="es-ES"/>
              </w:rPr>
              <w:t>KofC</w:t>
            </w:r>
            <w:proofErr w:type="spellEnd"/>
            <w:r w:rsidRPr="00D26BE0">
              <w:rPr>
                <w:lang w:val="es-ES"/>
              </w:rPr>
              <w:t xml:space="preserve"> Tamale Sale</w:t>
            </w:r>
            <w:r w:rsidR="00D26BE0" w:rsidRPr="00D26BE0">
              <w:rPr>
                <w:lang w:val="es-ES"/>
              </w:rPr>
              <w:t>(PH)[Y]</w:t>
            </w:r>
          </w:p>
          <w:p w14:paraId="1221B712" w14:textId="77777777" w:rsidR="00D26BE0" w:rsidRDefault="00D26BE0" w:rsidP="00D26BE0">
            <w:pPr>
              <w:rPr>
                <w:lang w:val="es-ES"/>
              </w:rPr>
            </w:pPr>
            <w:r>
              <w:rPr>
                <w:lang w:val="es-ES"/>
              </w:rPr>
              <w:t>@after Mass</w:t>
            </w:r>
          </w:p>
          <w:p w14:paraId="63FDF55F" w14:textId="77777777" w:rsidR="00D26BE0" w:rsidRDefault="00D26BE0" w:rsidP="00D26BE0">
            <w:pPr>
              <w:rPr>
                <w:lang w:val="es-ES"/>
              </w:rPr>
            </w:pPr>
          </w:p>
          <w:p w14:paraId="365DC261" w14:textId="608BF7E1" w:rsidR="00BD5C0F" w:rsidRPr="00D26BE0" w:rsidRDefault="00BD5C0F" w:rsidP="00D26BE0">
            <w:pPr>
              <w:rPr>
                <w:lang w:val="es-ES"/>
              </w:rPr>
            </w:pPr>
          </w:p>
        </w:tc>
      </w:tr>
      <w:tr w:rsidR="00FB78B9" w14:paraId="35AF29C4" w14:textId="77777777" w:rsidTr="00DC3767">
        <w:tblPrEx>
          <w:tblLook w:val="04A0" w:firstRow="1" w:lastRow="0" w:firstColumn="1" w:lastColumn="0" w:noHBand="0" w:noVBand="1"/>
        </w:tblPrEx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F9D78E" w14:textId="77777777" w:rsidR="00FB78B9" w:rsidRDefault="00FB78B9" w:rsidP="00FB78B9">
            <w:pPr>
              <w:pStyle w:val="Dates"/>
            </w:pPr>
            <w:r>
              <w:t>29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CF2C9E" w14:textId="77777777" w:rsidR="00FB78B9" w:rsidRDefault="00FB78B9" w:rsidP="00FB78B9">
            <w:pPr>
              <w:pStyle w:val="Dates"/>
            </w:pPr>
            <w:r w:rsidRPr="00AA50BD">
              <w:t>30</w:t>
            </w:r>
          </w:p>
        </w:tc>
        <w:tc>
          <w:tcPr>
            <w:tcW w:w="75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EF6E8F" w14:textId="77777777" w:rsidR="00FB78B9" w:rsidRDefault="00FB78B9" w:rsidP="00FB78B9">
            <w:pPr>
              <w:pStyle w:val="Dates"/>
            </w:pPr>
          </w:p>
        </w:tc>
        <w:tc>
          <w:tcPr>
            <w:tcW w:w="63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713087" w14:textId="77777777" w:rsidR="00FB78B9" w:rsidRDefault="00FB78B9" w:rsidP="00FB78B9">
            <w:pPr>
              <w:pStyle w:val="Dates"/>
            </w:pPr>
          </w:p>
        </w:tc>
        <w:tc>
          <w:tcPr>
            <w:tcW w:w="809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15F76F3" w14:textId="77777777" w:rsidR="00FB78B9" w:rsidRDefault="00FB78B9" w:rsidP="00FB78B9">
            <w:pPr>
              <w:pStyle w:val="Dates"/>
            </w:pPr>
          </w:p>
        </w:tc>
        <w:tc>
          <w:tcPr>
            <w:tcW w:w="701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62FBD4" w14:textId="77777777" w:rsidR="00FB78B9" w:rsidRDefault="00FB78B9" w:rsidP="00FB78B9">
            <w:pPr>
              <w:pStyle w:val="Dates"/>
            </w:pPr>
          </w:p>
        </w:tc>
        <w:tc>
          <w:tcPr>
            <w:tcW w:w="703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63CCA8" w14:textId="77777777" w:rsidR="00FB78B9" w:rsidRDefault="00FB78B9" w:rsidP="00FB78B9">
            <w:pPr>
              <w:pStyle w:val="Dates"/>
            </w:pPr>
          </w:p>
        </w:tc>
      </w:tr>
      <w:tr w:rsidR="00FB78B9" w:rsidRPr="003E01EC" w14:paraId="5A3E7E40" w14:textId="77777777" w:rsidTr="00DC3767">
        <w:tblPrEx>
          <w:tblLook w:val="04A0" w:firstRow="1" w:lastRow="0" w:firstColumn="1" w:lastColumn="0" w:noHBand="0" w:noVBand="1"/>
        </w:tblPrEx>
        <w:trPr>
          <w:trHeight w:hRule="exact" w:val="1368"/>
        </w:trPr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51417B9" w14:textId="77777777" w:rsidR="00294D36" w:rsidRPr="00D26BE0" w:rsidRDefault="00294D36" w:rsidP="00294D36">
            <w:pPr>
              <w:rPr>
                <w:lang w:val="es-ES"/>
              </w:rPr>
            </w:pPr>
            <w:proofErr w:type="spellStart"/>
            <w:r w:rsidRPr="00D26BE0">
              <w:rPr>
                <w:lang w:val="es-ES"/>
              </w:rPr>
              <w:t>KofC</w:t>
            </w:r>
            <w:proofErr w:type="spellEnd"/>
            <w:r w:rsidRPr="00D26BE0">
              <w:rPr>
                <w:lang w:val="es-ES"/>
              </w:rPr>
              <w:t xml:space="preserve"> Tamale Sale(PH)[Y]</w:t>
            </w:r>
          </w:p>
          <w:p w14:paraId="0EDEEAC1" w14:textId="77777777" w:rsidR="00294D36" w:rsidRDefault="00294D36" w:rsidP="00294D36">
            <w:pPr>
              <w:rPr>
                <w:lang w:val="es-ES"/>
              </w:rPr>
            </w:pPr>
            <w:r>
              <w:rPr>
                <w:lang w:val="es-ES"/>
              </w:rPr>
              <w:t>@after Mass</w:t>
            </w:r>
          </w:p>
          <w:p w14:paraId="1BE20ACA" w14:textId="77777777" w:rsidR="00FB78B9" w:rsidRDefault="00FB78B9" w:rsidP="00FB78B9"/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98BEEB1" w14:textId="77777777" w:rsidR="00D95A32" w:rsidRPr="003E01EC" w:rsidRDefault="00D95A32" w:rsidP="00D95A32">
            <w:r w:rsidRPr="003E01EC">
              <w:t>WWP(PH)[W]@5pm</w:t>
            </w:r>
          </w:p>
          <w:p w14:paraId="49C49EE8" w14:textId="6F6C7582" w:rsidR="00FB78B9" w:rsidRPr="003E01EC" w:rsidRDefault="00D70161" w:rsidP="00FB78B9">
            <w:proofErr w:type="spellStart"/>
            <w:r w:rsidRPr="003E01EC">
              <w:t>S.Cursillo</w:t>
            </w:r>
            <w:proofErr w:type="spellEnd"/>
            <w:r w:rsidRPr="003E01EC">
              <w:t>(JB2)[w] @6pm</w:t>
            </w:r>
          </w:p>
        </w:tc>
        <w:tc>
          <w:tcPr>
            <w:tcW w:w="75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10F49D" w14:textId="77777777" w:rsidR="00FB78B9" w:rsidRPr="003E01EC" w:rsidRDefault="00FB78B9" w:rsidP="00FB78B9"/>
        </w:tc>
        <w:tc>
          <w:tcPr>
            <w:tcW w:w="63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084E5B5" w14:textId="77777777" w:rsidR="00FB78B9" w:rsidRPr="003E01EC" w:rsidRDefault="00FB78B9" w:rsidP="00FB78B9"/>
        </w:tc>
        <w:tc>
          <w:tcPr>
            <w:tcW w:w="809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6D0CDA" w14:textId="77777777" w:rsidR="00FB78B9" w:rsidRPr="003E01EC" w:rsidRDefault="00FB78B9" w:rsidP="00FB78B9"/>
        </w:tc>
        <w:tc>
          <w:tcPr>
            <w:tcW w:w="701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92AE3C" w14:textId="77777777" w:rsidR="00FB78B9" w:rsidRPr="003E01EC" w:rsidRDefault="00FB78B9" w:rsidP="00FB78B9"/>
        </w:tc>
        <w:tc>
          <w:tcPr>
            <w:tcW w:w="703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330B1E" w14:textId="77777777" w:rsidR="00FB78B9" w:rsidRPr="003E01EC" w:rsidRDefault="00FB78B9" w:rsidP="00FB78B9"/>
        </w:tc>
      </w:tr>
    </w:tbl>
    <w:p w14:paraId="7D78423C" w14:textId="77777777" w:rsidR="00D435C2" w:rsidRPr="003E01EC" w:rsidRDefault="00D435C2" w:rsidP="00D435C2"/>
    <w:p w14:paraId="0036E18C" w14:textId="77777777" w:rsidR="00D435C2" w:rsidRPr="003E01EC" w:rsidRDefault="00D435C2" w:rsidP="00D435C2">
      <w:pPr>
        <w:sectPr w:rsidR="00D435C2" w:rsidRPr="003E01EC" w:rsidSect="002A591F">
          <w:pgSz w:w="15840" w:h="12240" w:orient="landscape"/>
          <w:pgMar w:top="720" w:right="720" w:bottom="288" w:left="720" w:header="720" w:footer="720" w:gutter="0"/>
          <w:cols w:space="720"/>
          <w:docGrid w:linePitch="360"/>
        </w:sectPr>
      </w:pPr>
    </w:p>
    <w:tbl>
      <w:tblPr>
        <w:tblW w:w="5094" w:type="pct"/>
        <w:tblLook w:val="0600" w:firstRow="0" w:lastRow="0" w:firstColumn="0" w:lastColumn="0" w:noHBand="1" w:noVBand="1"/>
        <w:tblCaption w:val="Layout table"/>
      </w:tblPr>
      <w:tblGrid>
        <w:gridCol w:w="1969"/>
        <w:gridCol w:w="2045"/>
        <w:gridCol w:w="2186"/>
        <w:gridCol w:w="968"/>
        <w:gridCol w:w="960"/>
        <w:gridCol w:w="2331"/>
        <w:gridCol w:w="2051"/>
        <w:gridCol w:w="2161"/>
      </w:tblGrid>
      <w:tr w:rsidR="00800901" w14:paraId="0EEE5C46" w14:textId="77777777" w:rsidTr="005C0CC5">
        <w:tc>
          <w:tcPr>
            <w:tcW w:w="2444" w:type="pct"/>
            <w:gridSpan w:val="4"/>
            <w:shd w:val="clear" w:color="auto" w:fill="0D5672" w:themeFill="accent1" w:themeFillShade="80"/>
          </w:tcPr>
          <w:p w14:paraId="547771DA" w14:textId="77777777" w:rsidR="00800901" w:rsidRPr="00FB78B9" w:rsidRDefault="00800901" w:rsidP="000B67C8">
            <w:pPr>
              <w:pStyle w:val="Month"/>
              <w:rPr>
                <w:sz w:val="72"/>
                <w:szCs w:val="72"/>
              </w:rPr>
            </w:pPr>
            <w:r w:rsidRPr="00FB78B9">
              <w:rPr>
                <w:sz w:val="72"/>
                <w:szCs w:val="72"/>
              </w:rPr>
              <w:lastRenderedPageBreak/>
              <w:t>December</w:t>
            </w:r>
          </w:p>
        </w:tc>
        <w:tc>
          <w:tcPr>
            <w:tcW w:w="2556" w:type="pct"/>
            <w:gridSpan w:val="4"/>
            <w:shd w:val="clear" w:color="auto" w:fill="0D5672" w:themeFill="accent1" w:themeFillShade="80"/>
          </w:tcPr>
          <w:p w14:paraId="0557A8AB" w14:textId="1C3AE132" w:rsidR="00800901" w:rsidRPr="000A6D7C" w:rsidRDefault="000A6D7C" w:rsidP="00FB78B9">
            <w:pPr>
              <w:jc w:val="right"/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</w:pPr>
            <w:r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202</w:t>
            </w:r>
            <w:r w:rsidR="004A7169">
              <w:rPr>
                <w:rFonts w:asciiTheme="majorHAnsi" w:hAnsiTheme="majorHAnsi"/>
                <w:color w:val="FFFFFF" w:themeColor="background1"/>
                <w:sz w:val="72"/>
                <w:szCs w:val="72"/>
              </w:rPr>
              <w:t>6</w:t>
            </w:r>
          </w:p>
        </w:tc>
      </w:tr>
      <w:tr w:rsidR="00800901" w14:paraId="789AF623" w14:textId="77777777" w:rsidTr="005C0CC5">
        <w:tblPrEx>
          <w:tblLook w:val="04A0" w:firstRow="1" w:lastRow="0" w:firstColumn="1" w:lastColumn="0" w:noHBand="0" w:noVBand="1"/>
        </w:tblPrEx>
        <w:tc>
          <w:tcPr>
            <w:tcW w:w="672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2CEFC45" w14:textId="77777777" w:rsidR="00800901" w:rsidRDefault="00BD2C1F" w:rsidP="000B67C8">
            <w:pPr>
              <w:pStyle w:val="Days"/>
            </w:pPr>
            <w:sdt>
              <w:sdtPr>
                <w:id w:val="1386836780"/>
                <w:placeholder>
                  <w:docPart w:val="D65E54E1DA794618BD45E6690B9E070A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Sunday</w:t>
                </w:r>
              </w:sdtContent>
            </w:sdt>
          </w:p>
        </w:tc>
        <w:tc>
          <w:tcPr>
            <w:tcW w:w="6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9B08BD4" w14:textId="77777777" w:rsidR="00800901" w:rsidRDefault="00BD2C1F" w:rsidP="000B67C8">
            <w:pPr>
              <w:pStyle w:val="Days"/>
            </w:pPr>
            <w:sdt>
              <w:sdtPr>
                <w:id w:val="-1097705681"/>
                <w:placeholder>
                  <w:docPart w:val="BFE0693EF2B041AB9824D10FCD4527A0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Monday</w:t>
                </w:r>
              </w:sdtContent>
            </w:sdt>
          </w:p>
        </w:tc>
        <w:tc>
          <w:tcPr>
            <w:tcW w:w="74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4F116A9" w14:textId="77777777" w:rsidR="00800901" w:rsidRDefault="00BD2C1F" w:rsidP="000B67C8">
            <w:pPr>
              <w:pStyle w:val="Days"/>
            </w:pPr>
            <w:sdt>
              <w:sdtPr>
                <w:id w:val="70863920"/>
                <w:placeholder>
                  <w:docPart w:val="D8E70D49DA4E4F73A5860559C2FD1DAD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Tuesday</w:t>
                </w:r>
              </w:sdtContent>
            </w:sdt>
          </w:p>
        </w:tc>
        <w:tc>
          <w:tcPr>
            <w:tcW w:w="653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FFF38A5" w14:textId="77777777" w:rsidR="00800901" w:rsidRDefault="00BD2C1F" w:rsidP="000B67C8">
            <w:pPr>
              <w:pStyle w:val="Days"/>
            </w:pPr>
            <w:sdt>
              <w:sdtPr>
                <w:id w:val="876591387"/>
                <w:placeholder>
                  <w:docPart w:val="BF9AD004582348A8BC918EA38ED5286E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Wednesday</w:t>
                </w:r>
              </w:sdtContent>
            </w:sdt>
          </w:p>
        </w:tc>
        <w:tc>
          <w:tcPr>
            <w:tcW w:w="79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D2CF778" w14:textId="77777777" w:rsidR="00800901" w:rsidRDefault="00BD2C1F" w:rsidP="000B67C8">
            <w:pPr>
              <w:pStyle w:val="Days"/>
            </w:pPr>
            <w:sdt>
              <w:sdtPr>
                <w:id w:val="-1402218881"/>
                <w:placeholder>
                  <w:docPart w:val="0E5C221CB4ED44F79C94D17554E66B64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Thursday</w:t>
                </w:r>
              </w:sdtContent>
            </w:sdt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11E9528" w14:textId="77777777" w:rsidR="00800901" w:rsidRDefault="00BD2C1F" w:rsidP="000B67C8">
            <w:pPr>
              <w:pStyle w:val="Days"/>
            </w:pPr>
            <w:sdt>
              <w:sdtPr>
                <w:id w:val="936644676"/>
                <w:placeholder>
                  <w:docPart w:val="4B008A0777BE409AA535879A2F413428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Friday</w:t>
                </w:r>
              </w:sdtContent>
            </w:sdt>
          </w:p>
        </w:tc>
        <w:tc>
          <w:tcPr>
            <w:tcW w:w="73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D4CDBDA" w14:textId="77777777" w:rsidR="00800901" w:rsidRDefault="00BD2C1F" w:rsidP="000B67C8">
            <w:pPr>
              <w:pStyle w:val="Days"/>
            </w:pPr>
            <w:sdt>
              <w:sdtPr>
                <w:id w:val="1396164252"/>
                <w:placeholder>
                  <w:docPart w:val="5CBC2D4F53C64B1B9A32B53749BA4CBD"/>
                </w:placeholder>
                <w:temporary/>
                <w:showingPlcHdr/>
                <w15:appearance w15:val="hidden"/>
              </w:sdtPr>
              <w:sdtEndPr/>
              <w:sdtContent>
                <w:r w:rsidR="00800901">
                  <w:t>Saturday</w:t>
                </w:r>
              </w:sdtContent>
            </w:sdt>
          </w:p>
        </w:tc>
      </w:tr>
      <w:tr w:rsidR="00AA1548" w14:paraId="679239B3" w14:textId="77777777" w:rsidTr="005C0CC5">
        <w:tblPrEx>
          <w:tblLook w:val="04A0" w:firstRow="1" w:lastRow="0" w:firstColumn="1" w:lastColumn="0" w:noHBand="0" w:noVBand="1"/>
        </w:tblPrEx>
        <w:tc>
          <w:tcPr>
            <w:tcW w:w="67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E1828A" w14:textId="77777777" w:rsidR="00AA1548" w:rsidRDefault="00AA1548" w:rsidP="00AA1548">
            <w:pPr>
              <w:pStyle w:val="Dates"/>
            </w:pPr>
          </w:p>
        </w:tc>
        <w:tc>
          <w:tcPr>
            <w:tcW w:w="6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59E2A4" w14:textId="77777777" w:rsidR="00AA1548" w:rsidRDefault="00AA1548" w:rsidP="00AA1548">
            <w:pPr>
              <w:pStyle w:val="Dates"/>
            </w:pPr>
          </w:p>
        </w:tc>
        <w:tc>
          <w:tcPr>
            <w:tcW w:w="74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5886D2" w14:textId="77777777" w:rsidR="00AA1548" w:rsidRDefault="00AA1548" w:rsidP="00AA1548">
            <w:pPr>
              <w:pStyle w:val="Dates"/>
            </w:pPr>
            <w:r w:rsidRPr="00604EC9">
              <w:t>1</w:t>
            </w:r>
          </w:p>
        </w:tc>
        <w:tc>
          <w:tcPr>
            <w:tcW w:w="653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38E693" w14:textId="77777777" w:rsidR="00AA1548" w:rsidRDefault="00AA1548" w:rsidP="00AA1548">
            <w:pPr>
              <w:pStyle w:val="Dates"/>
            </w:pPr>
            <w:r w:rsidRPr="00604EC9">
              <w:t>2</w:t>
            </w:r>
          </w:p>
        </w:tc>
        <w:tc>
          <w:tcPr>
            <w:tcW w:w="79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F28FC2" w14:textId="251B498E" w:rsidR="00AA1548" w:rsidRDefault="00AA1548" w:rsidP="00726291">
            <w:pPr>
              <w:pStyle w:val="Dates"/>
            </w:pPr>
            <w:r w:rsidRPr="00604EC9">
              <w:t>3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C81F725" w14:textId="77777777" w:rsidR="00AA1548" w:rsidRDefault="00AA1548" w:rsidP="00AA1548">
            <w:pPr>
              <w:pStyle w:val="Dates"/>
            </w:pPr>
            <w:r w:rsidRPr="00604EC9">
              <w:t>4</w:t>
            </w:r>
          </w:p>
        </w:tc>
        <w:tc>
          <w:tcPr>
            <w:tcW w:w="73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0F30EF8" w14:textId="77777777" w:rsidR="00AA1548" w:rsidRDefault="00AA1548" w:rsidP="00AA1548">
            <w:pPr>
              <w:pStyle w:val="Dates"/>
            </w:pPr>
            <w:r w:rsidRPr="00604EC9">
              <w:t>5</w:t>
            </w:r>
          </w:p>
        </w:tc>
      </w:tr>
      <w:tr w:rsidR="00AA1548" w:rsidRPr="00BC4FE3" w14:paraId="6E2898EB" w14:textId="77777777" w:rsidTr="005D237D">
        <w:tblPrEx>
          <w:tblLook w:val="04A0" w:firstRow="1" w:lastRow="0" w:firstColumn="1" w:lastColumn="0" w:noHBand="0" w:noVBand="1"/>
        </w:tblPrEx>
        <w:trPr>
          <w:trHeight w:hRule="exact" w:val="1998"/>
        </w:trPr>
        <w:tc>
          <w:tcPr>
            <w:tcW w:w="67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FBC80A9" w14:textId="77777777" w:rsidR="00AA1548" w:rsidRDefault="00AA1548" w:rsidP="00AA1548"/>
        </w:tc>
        <w:tc>
          <w:tcPr>
            <w:tcW w:w="6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A0BE2B" w14:textId="77777777" w:rsidR="00AA1548" w:rsidRDefault="00AA1548" w:rsidP="00AA1548"/>
        </w:tc>
        <w:tc>
          <w:tcPr>
            <w:tcW w:w="74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6ECC80" w14:textId="77777777" w:rsidR="00CA63C0" w:rsidRPr="00857205" w:rsidRDefault="00CA63C0" w:rsidP="00CA63C0">
            <w:r w:rsidRPr="00857205">
              <w:t>Quilters.(JB4)[w]@8am</w:t>
            </w:r>
          </w:p>
          <w:p w14:paraId="208CE149" w14:textId="77777777" w:rsidR="00C452CC" w:rsidRDefault="00C452CC" w:rsidP="00C452CC">
            <w:proofErr w:type="spellStart"/>
            <w:r w:rsidRPr="00F0650E">
              <w:t>E.Cursillo</w:t>
            </w:r>
            <w:proofErr w:type="spellEnd"/>
            <w:r w:rsidRPr="00F0650E">
              <w:t>(FB2)[w]@10am</w:t>
            </w:r>
          </w:p>
          <w:p w14:paraId="57AB7167" w14:textId="77777777" w:rsidR="00C452CC" w:rsidRPr="00B07553" w:rsidRDefault="00C452CC" w:rsidP="00C452CC">
            <w:pPr>
              <w:rPr>
                <w:lang w:val="es-ES"/>
              </w:rPr>
            </w:pPr>
            <w:r w:rsidRPr="00397575">
              <w:rPr>
                <w:highlight w:val="yellow"/>
                <w:lang w:val="es-ES"/>
              </w:rPr>
              <w:t>OCIA (FB/JB)[w]@5pm</w:t>
            </w:r>
          </w:p>
          <w:p w14:paraId="672A6BFC" w14:textId="77777777" w:rsidR="00C452CC" w:rsidRPr="00B07553" w:rsidRDefault="00C452CC" w:rsidP="00C452CC">
            <w:pPr>
              <w:rPr>
                <w:lang w:val="es-ES"/>
              </w:rPr>
            </w:pPr>
            <w:r w:rsidRPr="00B07553">
              <w:rPr>
                <w:lang w:val="es-ES"/>
              </w:rPr>
              <w:t>S.M. (PH)[M] @6pm</w:t>
            </w:r>
          </w:p>
          <w:p w14:paraId="0AAC4B52" w14:textId="77777777" w:rsidR="00AA1548" w:rsidRPr="00C452CC" w:rsidRDefault="00AA1548" w:rsidP="00AA1548">
            <w:pPr>
              <w:rPr>
                <w:lang w:val="es-ES"/>
              </w:rPr>
            </w:pPr>
          </w:p>
        </w:tc>
        <w:tc>
          <w:tcPr>
            <w:tcW w:w="653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21BE2D" w14:textId="77777777" w:rsidR="001B46AE" w:rsidRPr="00B91942" w:rsidRDefault="001B46AE" w:rsidP="001B46AE">
            <w:pPr>
              <w:rPr>
                <w:color w:val="FFFFFF" w:themeColor="background1"/>
              </w:rPr>
            </w:pPr>
            <w:r w:rsidRPr="00B91942">
              <w:rPr>
                <w:color w:val="FFFFFF" w:themeColor="background1"/>
                <w:highlight w:val="cyan"/>
              </w:rPr>
              <w:t>CCC Mass &amp; Lunch (S/PH/K)[M] @ 11am</w:t>
            </w:r>
          </w:p>
          <w:p w14:paraId="2C89B0FF" w14:textId="77777777" w:rsidR="001B46AE" w:rsidRDefault="001B46AE" w:rsidP="001B46AE">
            <w:r w:rsidRPr="00397575">
              <w:rPr>
                <w:highlight w:val="yellow"/>
              </w:rPr>
              <w:t>YFF(FB/JB)[w] @3pm</w:t>
            </w:r>
          </w:p>
          <w:p w14:paraId="6929C138" w14:textId="77777777" w:rsidR="001B46AE" w:rsidRPr="005C1F60" w:rsidRDefault="001B46AE" w:rsidP="001B46AE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  <w:p w14:paraId="0ED23826" w14:textId="77777777" w:rsidR="00AA1548" w:rsidRPr="001B46AE" w:rsidRDefault="00AA1548" w:rsidP="001B46AE">
            <w:pPr>
              <w:framePr w:hSpace="180" w:wrap="around" w:vAnchor="text" w:hAnchor="margin" w:y="52"/>
            </w:pPr>
          </w:p>
        </w:tc>
        <w:tc>
          <w:tcPr>
            <w:tcW w:w="79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3BA748" w14:textId="77777777" w:rsidR="00726291" w:rsidRDefault="00726291" w:rsidP="00726291">
            <w:r>
              <w:t xml:space="preserve">Staff </w:t>
            </w:r>
            <w:r w:rsidRPr="005400BE">
              <w:rPr>
                <w:u w:val="single"/>
              </w:rPr>
              <w:t>M</w:t>
            </w:r>
            <w:r>
              <w:rPr>
                <w:u w:val="single"/>
              </w:rPr>
              <w:t xml:space="preserve"> </w:t>
            </w:r>
            <w:r w:rsidRPr="005400BE">
              <w:t>(PH)</w:t>
            </w:r>
            <w:r>
              <w:t>[M] @10am</w:t>
            </w:r>
          </w:p>
          <w:p w14:paraId="528D6BD8" w14:textId="77777777" w:rsidR="00726291" w:rsidRPr="005C1F60" w:rsidRDefault="00726291" w:rsidP="00726291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166F0C85" w14:textId="73C857A3" w:rsidR="00726291" w:rsidRPr="005C1F60" w:rsidRDefault="00726291" w:rsidP="00726291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</w:t>
            </w:r>
            <w:r w:rsidR="00413EA5" w:rsidRPr="005C1F60">
              <w:rPr>
                <w:b/>
                <w:bCs/>
                <w:color w:val="FFFFFF" w:themeColor="background1"/>
                <w:highlight w:val="blue"/>
              </w:rPr>
              <w:t>S</w:t>
            </w:r>
            <w:r w:rsidRPr="005C1F60">
              <w:rPr>
                <w:b/>
                <w:bCs/>
                <w:color w:val="FFFFFF" w:themeColor="background1"/>
                <w:highlight w:val="blue"/>
              </w:rPr>
              <w:t>)[M] @6:30pm</w:t>
            </w:r>
          </w:p>
          <w:p w14:paraId="3D4015FF" w14:textId="77777777" w:rsidR="00726291" w:rsidRPr="005C1F60" w:rsidRDefault="00726291" w:rsidP="00726291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MM(FL)[w] @6:30pm</w:t>
            </w:r>
          </w:p>
          <w:p w14:paraId="5E989CA5" w14:textId="77777777" w:rsidR="00726291" w:rsidRDefault="00726291" w:rsidP="00726291">
            <w:pPr>
              <w:rPr>
                <w:lang w:val="es-ES"/>
              </w:rPr>
            </w:pPr>
            <w:proofErr w:type="spellStart"/>
            <w:r w:rsidRPr="00964E58">
              <w:rPr>
                <w:lang w:val="es-ES"/>
              </w:rPr>
              <w:t>Cenaculo</w:t>
            </w:r>
            <w:proofErr w:type="spellEnd"/>
            <w:r w:rsidRPr="00964E58">
              <w:rPr>
                <w:lang w:val="es-ES"/>
              </w:rPr>
              <w:t xml:space="preserve"> (JB2)[</w:t>
            </w:r>
            <w:r>
              <w:rPr>
                <w:lang w:val="es-ES"/>
              </w:rPr>
              <w:t>w</w:t>
            </w:r>
            <w:r w:rsidRPr="00964E58">
              <w:rPr>
                <w:lang w:val="es-ES"/>
              </w:rPr>
              <w:t>] @6:45pm</w:t>
            </w:r>
          </w:p>
          <w:p w14:paraId="1FBE4AF2" w14:textId="77777777" w:rsidR="00726291" w:rsidRDefault="00726291" w:rsidP="00726291">
            <w:pPr>
              <w:rPr>
                <w:lang w:val="es-ES"/>
              </w:rPr>
            </w:pPr>
            <w:r>
              <w:rPr>
                <w:lang w:val="es-ES"/>
              </w:rPr>
              <w:t>F.C. (FB6)[M] @6:45pm</w:t>
            </w:r>
          </w:p>
          <w:p w14:paraId="43FB1DF2" w14:textId="77777777" w:rsidR="005D237D" w:rsidRDefault="005D237D" w:rsidP="00726291">
            <w:pPr>
              <w:rPr>
                <w:highlight w:val="green"/>
                <w:lang w:val="es-ES"/>
              </w:rPr>
            </w:pPr>
          </w:p>
          <w:p w14:paraId="76894955" w14:textId="35C0E417" w:rsidR="00726291" w:rsidRPr="00144C8E" w:rsidRDefault="00726291" w:rsidP="00726291">
            <w:pPr>
              <w:rPr>
                <w:lang w:val="es-ES"/>
              </w:rPr>
            </w:pPr>
            <w:r w:rsidRPr="00397575">
              <w:rPr>
                <w:highlight w:val="green"/>
                <w:lang w:val="es-ES"/>
              </w:rPr>
              <w:t>OLG Novena</w:t>
            </w:r>
            <w:r w:rsidR="00595F95" w:rsidRPr="00397575">
              <w:rPr>
                <w:highlight w:val="green"/>
                <w:lang w:val="es-ES"/>
              </w:rPr>
              <w:t>(S)@6:30p</w:t>
            </w:r>
          </w:p>
          <w:p w14:paraId="31C0B57D" w14:textId="77777777" w:rsidR="00AA1548" w:rsidRPr="00726291" w:rsidRDefault="00AA1548" w:rsidP="00AA1548">
            <w:pPr>
              <w:rPr>
                <w:lang w:val="es-ES"/>
              </w:rPr>
            </w:pP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108ED2" w14:textId="77777777" w:rsidR="001F4024" w:rsidRPr="007E3C0E" w:rsidRDefault="001F4024" w:rsidP="001F4024">
            <w:r w:rsidRPr="007E3C0E">
              <w:t>VAM (CO)[M] @10am</w:t>
            </w:r>
          </w:p>
          <w:p w14:paraId="6C43FE9B" w14:textId="77777777" w:rsidR="001F4024" w:rsidRPr="00B228FC" w:rsidRDefault="001F4024" w:rsidP="001F4024">
            <w:r w:rsidRPr="00B228FC">
              <w:t>Rosary &amp; D.M. (CH)[</w:t>
            </w:r>
            <w:r>
              <w:t>w</w:t>
            </w:r>
            <w:r w:rsidRPr="00B228FC">
              <w:t>]</w:t>
            </w:r>
          </w:p>
          <w:p w14:paraId="078B64DE" w14:textId="77777777" w:rsidR="001F4024" w:rsidRPr="00B228FC" w:rsidRDefault="001F4024" w:rsidP="001F4024">
            <w:r>
              <w:t>@2:30pm</w:t>
            </w:r>
          </w:p>
          <w:p w14:paraId="061E44B6" w14:textId="77777777" w:rsidR="00AA1548" w:rsidRPr="00BE432E" w:rsidRDefault="00AA1548" w:rsidP="00AA1548"/>
          <w:p w14:paraId="489F3D03" w14:textId="71D28F9C" w:rsidR="001F4024" w:rsidRPr="005C1F60" w:rsidRDefault="00BC4FE3" w:rsidP="00AA1548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darkRed"/>
              </w:rPr>
              <w:t>PARISH CHRISTMAS PARTY</w:t>
            </w:r>
          </w:p>
          <w:p w14:paraId="17586900" w14:textId="77777777" w:rsidR="005D237D" w:rsidRDefault="005D237D" w:rsidP="00AA1548">
            <w:pPr>
              <w:rPr>
                <w:highlight w:val="green"/>
              </w:rPr>
            </w:pPr>
          </w:p>
          <w:p w14:paraId="48FF5247" w14:textId="3C4DFFBA" w:rsidR="001F4024" w:rsidRPr="00BC4FE3" w:rsidRDefault="001F4024" w:rsidP="00AA1548">
            <w:r w:rsidRPr="00397575">
              <w:rPr>
                <w:highlight w:val="green"/>
              </w:rPr>
              <w:t>OLG</w:t>
            </w:r>
            <w:r w:rsidR="00BC4FE3" w:rsidRPr="00397575">
              <w:rPr>
                <w:highlight w:val="green"/>
              </w:rPr>
              <w:t xml:space="preserve"> </w:t>
            </w:r>
            <w:r w:rsidRPr="00397575">
              <w:rPr>
                <w:highlight w:val="green"/>
              </w:rPr>
              <w:t>Novena(S)@</w:t>
            </w:r>
            <w:r w:rsidR="00BC4FE3" w:rsidRPr="00397575">
              <w:rPr>
                <w:highlight w:val="green"/>
              </w:rPr>
              <w:t>5</w:t>
            </w:r>
            <w:r w:rsidRPr="00397575">
              <w:rPr>
                <w:highlight w:val="green"/>
              </w:rPr>
              <w:t>:30p</w:t>
            </w:r>
          </w:p>
        </w:tc>
        <w:tc>
          <w:tcPr>
            <w:tcW w:w="73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29279B" w14:textId="77777777" w:rsidR="00820E14" w:rsidRDefault="00820E14" w:rsidP="00820E14">
            <w:r w:rsidRPr="002E660A">
              <w:rPr>
                <w:highlight w:val="yellow"/>
              </w:rPr>
              <w:t>Baptisms(S)[M] @10am</w:t>
            </w:r>
          </w:p>
          <w:p w14:paraId="25E5AEDB" w14:textId="77777777" w:rsidR="00FD2C70" w:rsidRDefault="00FD2C70" w:rsidP="00FD2C70">
            <w:r w:rsidRPr="00397575">
              <w:rPr>
                <w:highlight w:val="yellow"/>
              </w:rPr>
              <w:t>Pre-Bap Class(FB5)[M] @10am</w:t>
            </w:r>
          </w:p>
          <w:p w14:paraId="0B3C9791" w14:textId="77777777" w:rsidR="00FA7213" w:rsidRPr="006A69DE" w:rsidRDefault="00E940B7" w:rsidP="00E940B7">
            <w:proofErr w:type="spellStart"/>
            <w:r w:rsidRPr="006A69DE">
              <w:t>KofC</w:t>
            </w:r>
            <w:proofErr w:type="spellEnd"/>
            <w:r w:rsidRPr="006A69DE">
              <w:t xml:space="preserve"> Tamale Sale</w:t>
            </w:r>
          </w:p>
          <w:p w14:paraId="0A5BCFA5" w14:textId="532FEA67" w:rsidR="00E940B7" w:rsidRPr="006A69DE" w:rsidRDefault="00E940B7" w:rsidP="00E940B7">
            <w:r w:rsidRPr="006A69DE">
              <w:t>(PH)[Y]@after Mass</w:t>
            </w:r>
          </w:p>
          <w:p w14:paraId="591D4013" w14:textId="77777777" w:rsidR="00AA1548" w:rsidRDefault="00AA1548" w:rsidP="00AA1548"/>
          <w:p w14:paraId="02E7454E" w14:textId="77777777" w:rsidR="00497398" w:rsidRDefault="00497398" w:rsidP="00AA1548"/>
          <w:p w14:paraId="06044DC8" w14:textId="2A2D6694" w:rsidR="00497398" w:rsidRPr="00CB153C" w:rsidRDefault="00EE7B0B" w:rsidP="00AA1548">
            <w:r w:rsidRPr="00CB153C">
              <w:rPr>
                <w:highlight w:val="green"/>
              </w:rPr>
              <w:t>OLG Novena(S)@6:30p</w:t>
            </w:r>
          </w:p>
        </w:tc>
      </w:tr>
      <w:tr w:rsidR="00AA1548" w14:paraId="0CF44C87" w14:textId="77777777" w:rsidTr="005C0CC5">
        <w:tblPrEx>
          <w:tblLook w:val="04A0" w:firstRow="1" w:lastRow="0" w:firstColumn="1" w:lastColumn="0" w:noHBand="0" w:noVBand="1"/>
        </w:tblPrEx>
        <w:tc>
          <w:tcPr>
            <w:tcW w:w="67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7F501B" w14:textId="77777777" w:rsidR="00AA1548" w:rsidRDefault="00AA1548" w:rsidP="00AA1548">
            <w:pPr>
              <w:pStyle w:val="Dates"/>
            </w:pPr>
            <w:r>
              <w:t>6</w:t>
            </w:r>
          </w:p>
        </w:tc>
        <w:tc>
          <w:tcPr>
            <w:tcW w:w="6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D30E276" w14:textId="77777777" w:rsidR="00AA1548" w:rsidRDefault="00AA1548" w:rsidP="00AA1548">
            <w:pPr>
              <w:pStyle w:val="Dates"/>
            </w:pPr>
            <w:r w:rsidRPr="00604EC9">
              <w:t>7</w:t>
            </w:r>
          </w:p>
        </w:tc>
        <w:tc>
          <w:tcPr>
            <w:tcW w:w="74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6CD415" w14:textId="77777777" w:rsidR="00AA1548" w:rsidRDefault="00AA1548" w:rsidP="00AA1548">
            <w:pPr>
              <w:pStyle w:val="Dates"/>
            </w:pPr>
            <w:r w:rsidRPr="00604EC9">
              <w:t>8</w:t>
            </w:r>
          </w:p>
        </w:tc>
        <w:tc>
          <w:tcPr>
            <w:tcW w:w="653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511165B" w14:textId="77777777" w:rsidR="00AA1548" w:rsidRDefault="00AA1548" w:rsidP="00AA1548">
            <w:pPr>
              <w:pStyle w:val="Dates"/>
            </w:pPr>
            <w:r w:rsidRPr="00604EC9">
              <w:t>9</w:t>
            </w:r>
          </w:p>
        </w:tc>
        <w:tc>
          <w:tcPr>
            <w:tcW w:w="79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9343AC" w14:textId="77777777" w:rsidR="00AA1548" w:rsidRDefault="00AA1548" w:rsidP="00AA1548">
            <w:pPr>
              <w:pStyle w:val="Dates"/>
            </w:pPr>
            <w:r w:rsidRPr="00604EC9">
              <w:t>10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B981A8A" w14:textId="77777777" w:rsidR="00AA1548" w:rsidRDefault="00AA1548" w:rsidP="00AA1548">
            <w:pPr>
              <w:pStyle w:val="Dates"/>
            </w:pPr>
            <w:r w:rsidRPr="00604EC9">
              <w:t>11</w:t>
            </w:r>
          </w:p>
        </w:tc>
        <w:tc>
          <w:tcPr>
            <w:tcW w:w="73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3F001D" w14:textId="77777777" w:rsidR="00AA1548" w:rsidRDefault="00AA1548" w:rsidP="00AA1548">
            <w:pPr>
              <w:pStyle w:val="Dates"/>
            </w:pPr>
            <w:r w:rsidRPr="00604EC9">
              <w:t>12</w:t>
            </w:r>
          </w:p>
        </w:tc>
      </w:tr>
      <w:tr w:rsidR="00AA1548" w:rsidRPr="00741490" w14:paraId="666B2F98" w14:textId="77777777" w:rsidTr="00371E43">
        <w:tblPrEx>
          <w:tblLook w:val="04A0" w:firstRow="1" w:lastRow="0" w:firstColumn="1" w:lastColumn="0" w:noHBand="0" w:noVBand="1"/>
        </w:tblPrEx>
        <w:trPr>
          <w:trHeight w:hRule="exact" w:val="1809"/>
        </w:trPr>
        <w:tc>
          <w:tcPr>
            <w:tcW w:w="67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2E875D" w14:textId="77777777" w:rsidR="004461C0" w:rsidRDefault="004461C0" w:rsidP="00AA1548">
            <w:proofErr w:type="spellStart"/>
            <w:r>
              <w:t>KofC</w:t>
            </w:r>
            <w:proofErr w:type="spellEnd"/>
            <w:r>
              <w:t xml:space="preserve"> </w:t>
            </w:r>
            <w:proofErr w:type="spellStart"/>
            <w:r>
              <w:t>Bfast</w:t>
            </w:r>
            <w:proofErr w:type="spellEnd"/>
            <w:r>
              <w:t>(PH/K)[M]</w:t>
            </w:r>
          </w:p>
          <w:p w14:paraId="406FE9B8" w14:textId="77777777" w:rsidR="00AA1548" w:rsidRDefault="004461C0" w:rsidP="00AA1548">
            <w:r>
              <w:t>@7am</w:t>
            </w:r>
          </w:p>
          <w:p w14:paraId="07563E8C" w14:textId="77777777" w:rsidR="004461C0" w:rsidRDefault="004461C0" w:rsidP="00AA1548">
            <w:r w:rsidRPr="00397575">
              <w:rPr>
                <w:highlight w:val="yellow"/>
              </w:rPr>
              <w:t>CRE</w:t>
            </w:r>
            <w:r w:rsidR="00FA7213" w:rsidRPr="00397575">
              <w:rPr>
                <w:highlight w:val="yellow"/>
              </w:rPr>
              <w:t>(FB)[w]@8am</w:t>
            </w:r>
          </w:p>
          <w:p w14:paraId="12AA419A" w14:textId="77777777" w:rsidR="00FA7213" w:rsidRPr="00FA7213" w:rsidRDefault="00FA7213" w:rsidP="00FA7213">
            <w:proofErr w:type="spellStart"/>
            <w:r w:rsidRPr="00FA7213">
              <w:t>KofC</w:t>
            </w:r>
            <w:proofErr w:type="spellEnd"/>
            <w:r w:rsidRPr="00FA7213">
              <w:t xml:space="preserve"> Tamale Sale</w:t>
            </w:r>
          </w:p>
          <w:p w14:paraId="28A36206" w14:textId="77777777" w:rsidR="00FA7213" w:rsidRPr="00FA7213" w:rsidRDefault="00FA7213" w:rsidP="00FA7213">
            <w:r w:rsidRPr="00FA7213">
              <w:t>(PH)[Y]@after Mass</w:t>
            </w:r>
          </w:p>
          <w:p w14:paraId="42AA3F3E" w14:textId="77777777" w:rsidR="00DA0F8E" w:rsidRPr="006A69DE" w:rsidRDefault="00DA0F8E" w:rsidP="00C151F6"/>
          <w:p w14:paraId="22C64878" w14:textId="24F8B321" w:rsidR="00C151F6" w:rsidRPr="00CB153C" w:rsidRDefault="00C151F6" w:rsidP="00C151F6">
            <w:r w:rsidRPr="00CB153C">
              <w:rPr>
                <w:highlight w:val="green"/>
              </w:rPr>
              <w:t>OLG Noven</w:t>
            </w:r>
            <w:r w:rsidR="00DA0F8E" w:rsidRPr="00CB153C">
              <w:rPr>
                <w:highlight w:val="green"/>
              </w:rPr>
              <w:t>a</w:t>
            </w:r>
            <w:r w:rsidRPr="00CB153C">
              <w:rPr>
                <w:highlight w:val="green"/>
              </w:rPr>
              <w:t>(S)@6p</w:t>
            </w:r>
          </w:p>
          <w:p w14:paraId="1328916A" w14:textId="46117A65" w:rsidR="00FA7213" w:rsidRPr="00CB153C" w:rsidRDefault="00FA7213" w:rsidP="00AA1548"/>
        </w:tc>
        <w:tc>
          <w:tcPr>
            <w:tcW w:w="6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585414D" w14:textId="72208E60" w:rsidR="00DA0F8E" w:rsidRPr="00CB153C" w:rsidRDefault="00DA0F8E" w:rsidP="00DA0F8E">
            <w:proofErr w:type="spellStart"/>
            <w:r w:rsidRPr="00CB153C">
              <w:t>E.Cursillo</w:t>
            </w:r>
            <w:proofErr w:type="spellEnd"/>
            <w:r w:rsidRPr="00CB153C">
              <w:t>(FB2)[w]@10am</w:t>
            </w:r>
          </w:p>
          <w:p w14:paraId="1987EF0C" w14:textId="77777777" w:rsidR="003E01EC" w:rsidRPr="00CB153C" w:rsidRDefault="003E01EC" w:rsidP="003E01EC">
            <w:r w:rsidRPr="00CB153C">
              <w:t>WWP(PH)[W]@5pm</w:t>
            </w:r>
          </w:p>
          <w:p w14:paraId="6BB7A706" w14:textId="77777777" w:rsidR="00AA1548" w:rsidRDefault="00DA0F8E" w:rsidP="00DA0F8E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</w:p>
          <w:p w14:paraId="41A3D01B" w14:textId="77777777" w:rsidR="006B4E8C" w:rsidRDefault="006B4E8C" w:rsidP="00DA0F8E">
            <w:pPr>
              <w:rPr>
                <w:lang w:val="es-ES"/>
              </w:rPr>
            </w:pPr>
          </w:p>
          <w:p w14:paraId="1B054388" w14:textId="77777777" w:rsidR="006B4E8C" w:rsidRDefault="006B4E8C" w:rsidP="00DA0F8E">
            <w:pPr>
              <w:rPr>
                <w:lang w:val="es-ES"/>
              </w:rPr>
            </w:pPr>
          </w:p>
          <w:p w14:paraId="78AC5704" w14:textId="77777777" w:rsidR="007C49D8" w:rsidRDefault="007C49D8" w:rsidP="006B4E8C">
            <w:pPr>
              <w:rPr>
                <w:lang w:val="es-ES"/>
              </w:rPr>
            </w:pPr>
          </w:p>
          <w:p w14:paraId="3E4175FE" w14:textId="2A5680A0" w:rsidR="006B4E8C" w:rsidRPr="00144C8E" w:rsidRDefault="006B4E8C" w:rsidP="006B4E8C">
            <w:pPr>
              <w:rPr>
                <w:lang w:val="es-ES"/>
              </w:rPr>
            </w:pPr>
            <w:r w:rsidRPr="00397575">
              <w:rPr>
                <w:highlight w:val="green"/>
                <w:lang w:val="es-ES"/>
              </w:rPr>
              <w:t>OLG Novena(S)@6:30p</w:t>
            </w:r>
          </w:p>
          <w:p w14:paraId="165F5618" w14:textId="14272A06" w:rsidR="006B4E8C" w:rsidRPr="00DA0F8E" w:rsidRDefault="006B4E8C" w:rsidP="00DA0F8E">
            <w:pPr>
              <w:rPr>
                <w:lang w:val="es-ES"/>
              </w:rPr>
            </w:pPr>
          </w:p>
        </w:tc>
        <w:tc>
          <w:tcPr>
            <w:tcW w:w="74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9E03E0" w14:textId="77777777" w:rsidR="007C49D8" w:rsidRDefault="007C49D8" w:rsidP="007C49D8">
            <w:r>
              <w:t>D.M. Prayer Group (JB1)[W] @8:15am</w:t>
            </w:r>
          </w:p>
          <w:p w14:paraId="700784FC" w14:textId="77777777" w:rsidR="007C49D8" w:rsidRPr="00F44935" w:rsidRDefault="007C49D8" w:rsidP="007C49D8">
            <w:pPr>
              <w:rPr>
                <w:lang w:val="es-ES"/>
              </w:rPr>
            </w:pPr>
            <w:r w:rsidRPr="00397575">
              <w:rPr>
                <w:highlight w:val="yellow"/>
                <w:lang w:val="es-ES"/>
              </w:rPr>
              <w:t>OCIA (FB/JB)[w]@5pm</w:t>
            </w:r>
          </w:p>
          <w:p w14:paraId="67BD27B6" w14:textId="77777777" w:rsidR="00AA1548" w:rsidRDefault="00AA1548" w:rsidP="00AA1548">
            <w:pPr>
              <w:rPr>
                <w:lang w:val="es-ES"/>
              </w:rPr>
            </w:pPr>
          </w:p>
          <w:p w14:paraId="41DE4197" w14:textId="77777777" w:rsidR="00084712" w:rsidRDefault="00084712" w:rsidP="00AA1548">
            <w:pPr>
              <w:rPr>
                <w:lang w:val="es-ES"/>
              </w:rPr>
            </w:pPr>
          </w:p>
          <w:p w14:paraId="09E0DF9B" w14:textId="77777777" w:rsidR="00084712" w:rsidRDefault="00084712" w:rsidP="00AA1548">
            <w:pPr>
              <w:rPr>
                <w:lang w:val="es-ES"/>
              </w:rPr>
            </w:pPr>
          </w:p>
          <w:p w14:paraId="12EEE1E0" w14:textId="1413D06E" w:rsidR="00084712" w:rsidRPr="00144C8E" w:rsidRDefault="00084712" w:rsidP="00084712">
            <w:pPr>
              <w:rPr>
                <w:lang w:val="es-ES"/>
              </w:rPr>
            </w:pPr>
            <w:r w:rsidRPr="00397575">
              <w:rPr>
                <w:highlight w:val="green"/>
                <w:lang w:val="es-ES"/>
              </w:rPr>
              <w:t>OLG Novena(S)@6:30p</w:t>
            </w:r>
          </w:p>
          <w:p w14:paraId="62768E3D" w14:textId="77777777" w:rsidR="00084712" w:rsidRPr="00DA0F8E" w:rsidRDefault="00084712" w:rsidP="00AA1548">
            <w:pPr>
              <w:rPr>
                <w:lang w:val="es-ES"/>
              </w:rPr>
            </w:pPr>
          </w:p>
        </w:tc>
        <w:tc>
          <w:tcPr>
            <w:tcW w:w="653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DF7DAE" w14:textId="77777777" w:rsidR="00084712" w:rsidRDefault="00084712" w:rsidP="00084712">
            <w:r w:rsidRPr="00397575">
              <w:rPr>
                <w:highlight w:val="yellow"/>
              </w:rPr>
              <w:t>YFF(FB/JB)[w] @3pm</w:t>
            </w:r>
          </w:p>
          <w:p w14:paraId="57D985DA" w14:textId="77777777" w:rsidR="00AA1548" w:rsidRPr="005C1F60" w:rsidRDefault="00084712" w:rsidP="00084712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  <w:p w14:paraId="08418997" w14:textId="77777777" w:rsidR="00497398" w:rsidRDefault="00497398" w:rsidP="00084712"/>
          <w:p w14:paraId="4D05E0C3" w14:textId="77777777" w:rsidR="00497398" w:rsidRDefault="00497398" w:rsidP="00084712"/>
          <w:p w14:paraId="289F68CE" w14:textId="77777777" w:rsidR="00497398" w:rsidRDefault="00497398" w:rsidP="00084712"/>
          <w:p w14:paraId="62C150AC" w14:textId="77777777" w:rsidR="00497398" w:rsidRDefault="00497398" w:rsidP="00084712"/>
          <w:p w14:paraId="21F362B5" w14:textId="39B86802" w:rsidR="00EE7B0B" w:rsidRPr="00144C8E" w:rsidRDefault="00EE7B0B" w:rsidP="00EE7B0B">
            <w:pPr>
              <w:rPr>
                <w:lang w:val="es-ES"/>
              </w:rPr>
            </w:pPr>
            <w:proofErr w:type="spellStart"/>
            <w:r w:rsidRPr="00397575">
              <w:rPr>
                <w:highlight w:val="green"/>
                <w:lang w:val="es-ES"/>
              </w:rPr>
              <w:t>OLGNovena</w:t>
            </w:r>
            <w:proofErr w:type="spellEnd"/>
            <w:r w:rsidRPr="00397575">
              <w:rPr>
                <w:highlight w:val="green"/>
                <w:lang w:val="es-ES"/>
              </w:rPr>
              <w:t>(S)@6:30p</w:t>
            </w:r>
          </w:p>
          <w:p w14:paraId="793BAAD9" w14:textId="71E54B68" w:rsidR="00EE7B0B" w:rsidRPr="00084712" w:rsidRDefault="00EE7B0B" w:rsidP="00084712"/>
        </w:tc>
        <w:tc>
          <w:tcPr>
            <w:tcW w:w="79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B7C77F5" w14:textId="77777777" w:rsidR="00184056" w:rsidRPr="005C1F60" w:rsidRDefault="00184056" w:rsidP="00184056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4112ABA0" w14:textId="77777777" w:rsidR="00184056" w:rsidRPr="005C1F60" w:rsidRDefault="00184056" w:rsidP="00184056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MM(FB6)[w] @6:30pm</w:t>
            </w:r>
          </w:p>
          <w:p w14:paraId="3B5A316F" w14:textId="77777777" w:rsidR="00413EA5" w:rsidRDefault="00413EA5" w:rsidP="00413EA5">
            <w:pPr>
              <w:rPr>
                <w:lang w:val="es-ES"/>
              </w:rPr>
            </w:pPr>
            <w:proofErr w:type="spellStart"/>
            <w:r w:rsidRPr="00964E58">
              <w:rPr>
                <w:lang w:val="es-ES"/>
              </w:rPr>
              <w:t>Cenaculo</w:t>
            </w:r>
            <w:proofErr w:type="spellEnd"/>
            <w:r w:rsidRPr="00964E58">
              <w:rPr>
                <w:lang w:val="es-ES"/>
              </w:rPr>
              <w:t xml:space="preserve"> (JB2)[</w:t>
            </w:r>
            <w:r>
              <w:rPr>
                <w:lang w:val="es-ES"/>
              </w:rPr>
              <w:t>w</w:t>
            </w:r>
            <w:r w:rsidRPr="00964E58">
              <w:rPr>
                <w:lang w:val="es-ES"/>
              </w:rPr>
              <w:t>] @6:45pm</w:t>
            </w:r>
          </w:p>
          <w:p w14:paraId="1EA50BA5" w14:textId="77777777" w:rsidR="00AA1548" w:rsidRPr="006A69DE" w:rsidRDefault="00AA1548" w:rsidP="00AA1548">
            <w:pPr>
              <w:rPr>
                <w:lang w:val="es-ES"/>
              </w:rPr>
            </w:pPr>
          </w:p>
          <w:p w14:paraId="2591FFC9" w14:textId="77777777" w:rsidR="007D7A28" w:rsidRPr="006A69DE" w:rsidRDefault="007D7A28" w:rsidP="00AA1548">
            <w:pPr>
              <w:rPr>
                <w:lang w:val="es-ES"/>
              </w:rPr>
            </w:pPr>
          </w:p>
          <w:p w14:paraId="5F371560" w14:textId="77777777" w:rsidR="007D7A28" w:rsidRPr="006A69DE" w:rsidRDefault="007D7A28" w:rsidP="00AA1548">
            <w:pPr>
              <w:rPr>
                <w:lang w:val="es-ES"/>
              </w:rPr>
            </w:pPr>
          </w:p>
          <w:p w14:paraId="5F3BEFFF" w14:textId="77777777" w:rsidR="007D7A28" w:rsidRPr="00144C8E" w:rsidRDefault="007D7A28" w:rsidP="007D7A28">
            <w:pPr>
              <w:rPr>
                <w:lang w:val="es-ES"/>
              </w:rPr>
            </w:pPr>
            <w:r w:rsidRPr="00397575">
              <w:rPr>
                <w:highlight w:val="green"/>
                <w:lang w:val="es-ES"/>
              </w:rPr>
              <w:t>OLG Novena(S)@6:30p</w:t>
            </w:r>
          </w:p>
          <w:p w14:paraId="01164E3B" w14:textId="77777777" w:rsidR="007D7A28" w:rsidRPr="006A69DE" w:rsidRDefault="007D7A28" w:rsidP="00AA1548">
            <w:pPr>
              <w:rPr>
                <w:lang w:val="es-ES"/>
              </w:rPr>
            </w:pP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611FFAD" w14:textId="77777777" w:rsidR="00B207FF" w:rsidRPr="00B228FC" w:rsidRDefault="00B207FF" w:rsidP="00B207FF">
            <w:r w:rsidRPr="00B228FC">
              <w:t>Rosary &amp; D.M. (CH)[</w:t>
            </w:r>
            <w:r>
              <w:t>w</w:t>
            </w:r>
            <w:r w:rsidRPr="00B228FC">
              <w:t>]</w:t>
            </w:r>
          </w:p>
          <w:p w14:paraId="0B8A84E4" w14:textId="77777777" w:rsidR="00B207FF" w:rsidRPr="00B228FC" w:rsidRDefault="00B207FF" w:rsidP="00B207FF">
            <w:r>
              <w:t>@2:30pm</w:t>
            </w:r>
          </w:p>
          <w:p w14:paraId="7A225BED" w14:textId="77777777" w:rsidR="00AA1548" w:rsidRPr="005346A2" w:rsidRDefault="00B207FF" w:rsidP="00B207FF">
            <w:proofErr w:type="spellStart"/>
            <w:r w:rsidRPr="005346A2">
              <w:t>SoSA</w:t>
            </w:r>
            <w:proofErr w:type="spellEnd"/>
            <w:r w:rsidRPr="005346A2">
              <w:t xml:space="preserve"> (PH)[M] @6pm</w:t>
            </w:r>
          </w:p>
          <w:p w14:paraId="56B24022" w14:textId="77777777" w:rsidR="00B207FF" w:rsidRPr="005346A2" w:rsidRDefault="00B207FF" w:rsidP="00B207FF"/>
          <w:p w14:paraId="05D8F20E" w14:textId="77777777" w:rsidR="00B207FF" w:rsidRPr="005346A2" w:rsidRDefault="00B207FF" w:rsidP="00B207FF"/>
          <w:p w14:paraId="6192E126" w14:textId="45040A7F" w:rsidR="00912060" w:rsidRPr="005346A2" w:rsidRDefault="00912060" w:rsidP="00912060">
            <w:pPr>
              <w:rPr>
                <w:highlight w:val="green"/>
              </w:rPr>
            </w:pPr>
            <w:r w:rsidRPr="005346A2">
              <w:rPr>
                <w:highlight w:val="green"/>
              </w:rPr>
              <w:t>OLG Novena(S)@6p</w:t>
            </w:r>
          </w:p>
          <w:p w14:paraId="49BFE3CC" w14:textId="30F6F7C4" w:rsidR="00912060" w:rsidRPr="00912060" w:rsidRDefault="001A6D8F" w:rsidP="00B207FF">
            <w:pPr>
              <w:rPr>
                <w:lang w:val="es-ES"/>
              </w:rPr>
            </w:pPr>
            <w:r w:rsidRPr="00397575">
              <w:rPr>
                <w:highlight w:val="green"/>
                <w:lang w:val="es-ES"/>
              </w:rPr>
              <w:t xml:space="preserve">&amp; </w:t>
            </w:r>
            <w:r w:rsidR="00912060" w:rsidRPr="00397575">
              <w:rPr>
                <w:highlight w:val="green"/>
                <w:lang w:val="es-ES"/>
              </w:rPr>
              <w:t>Vespers@6:30p</w:t>
            </w:r>
          </w:p>
          <w:p w14:paraId="70ADF0C9" w14:textId="77777777" w:rsidR="00B207FF" w:rsidRPr="00912060" w:rsidRDefault="00B207FF" w:rsidP="00B207FF">
            <w:pPr>
              <w:rPr>
                <w:lang w:val="es-ES"/>
              </w:rPr>
            </w:pPr>
          </w:p>
          <w:p w14:paraId="4FC3E99A" w14:textId="5C18C7AA" w:rsidR="00B207FF" w:rsidRPr="00912060" w:rsidRDefault="00B207FF" w:rsidP="00B207FF">
            <w:pPr>
              <w:rPr>
                <w:lang w:val="es-ES"/>
              </w:rPr>
            </w:pPr>
          </w:p>
        </w:tc>
        <w:tc>
          <w:tcPr>
            <w:tcW w:w="73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E28B67" w14:textId="77777777" w:rsidR="00AA1548" w:rsidRPr="00397575" w:rsidRDefault="001A6D8F" w:rsidP="00AA1548">
            <w:pPr>
              <w:rPr>
                <w:highlight w:val="green"/>
                <w:lang w:val="es-ES"/>
              </w:rPr>
            </w:pPr>
            <w:r w:rsidRPr="00397575">
              <w:rPr>
                <w:highlight w:val="green"/>
                <w:lang w:val="es-ES"/>
              </w:rPr>
              <w:t>OLG Ma</w:t>
            </w:r>
            <w:r w:rsidR="00F004C2" w:rsidRPr="00397575">
              <w:rPr>
                <w:highlight w:val="green"/>
                <w:lang w:val="es-ES"/>
              </w:rPr>
              <w:t>ñanitas(S/PH/K)</w:t>
            </w:r>
          </w:p>
          <w:p w14:paraId="4D29D480" w14:textId="77777777" w:rsidR="00F004C2" w:rsidRPr="006A69DE" w:rsidRDefault="002B26C8" w:rsidP="00AA1548">
            <w:r w:rsidRPr="006A69DE">
              <w:rPr>
                <w:highlight w:val="green"/>
              </w:rPr>
              <w:t>5am-8:30am</w:t>
            </w:r>
          </w:p>
          <w:p w14:paraId="06FBF851" w14:textId="77777777" w:rsidR="002B26C8" w:rsidRPr="006A69DE" w:rsidRDefault="002B26C8" w:rsidP="00AA1548"/>
          <w:p w14:paraId="2E79537C" w14:textId="77777777" w:rsidR="002B26C8" w:rsidRPr="006A69DE" w:rsidRDefault="002B26C8" w:rsidP="00AA1548"/>
          <w:p w14:paraId="1C2C3A80" w14:textId="77777777" w:rsidR="002B26C8" w:rsidRPr="006A69DE" w:rsidRDefault="002B26C8" w:rsidP="00AA1548"/>
          <w:p w14:paraId="29E58D51" w14:textId="3923D2FF" w:rsidR="002B26C8" w:rsidRPr="00741490" w:rsidRDefault="00E6758D" w:rsidP="00AA1548">
            <w:r w:rsidRPr="00397575">
              <w:rPr>
                <w:highlight w:val="green"/>
              </w:rPr>
              <w:t>OLG Feast Procession &amp; Mass</w:t>
            </w:r>
            <w:r w:rsidR="00741490" w:rsidRPr="00397575">
              <w:rPr>
                <w:highlight w:val="green"/>
              </w:rPr>
              <w:t xml:space="preserve"> 6:30p-10p</w:t>
            </w:r>
          </w:p>
        </w:tc>
      </w:tr>
      <w:tr w:rsidR="00AA1548" w14:paraId="6E99612E" w14:textId="77777777" w:rsidTr="005C0CC5">
        <w:tblPrEx>
          <w:tblLook w:val="04A0" w:firstRow="1" w:lastRow="0" w:firstColumn="1" w:lastColumn="0" w:noHBand="0" w:noVBand="1"/>
        </w:tblPrEx>
        <w:tc>
          <w:tcPr>
            <w:tcW w:w="67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0DCBE3" w14:textId="77777777" w:rsidR="00AA1548" w:rsidRDefault="00AA1548" w:rsidP="00AA1548">
            <w:pPr>
              <w:pStyle w:val="Dates"/>
            </w:pPr>
            <w:r>
              <w:t>13</w:t>
            </w:r>
          </w:p>
        </w:tc>
        <w:tc>
          <w:tcPr>
            <w:tcW w:w="6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538BFE" w14:textId="77777777" w:rsidR="00AA1548" w:rsidRDefault="00AA1548" w:rsidP="00AA1548">
            <w:pPr>
              <w:pStyle w:val="Dates"/>
            </w:pPr>
            <w:r w:rsidRPr="00604EC9">
              <w:t>14</w:t>
            </w:r>
          </w:p>
        </w:tc>
        <w:tc>
          <w:tcPr>
            <w:tcW w:w="74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2E88E1" w14:textId="77777777" w:rsidR="00AA1548" w:rsidRDefault="00AA1548" w:rsidP="00AA1548">
            <w:pPr>
              <w:pStyle w:val="Dates"/>
            </w:pPr>
            <w:r w:rsidRPr="00604EC9">
              <w:t>15</w:t>
            </w:r>
          </w:p>
        </w:tc>
        <w:tc>
          <w:tcPr>
            <w:tcW w:w="653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D46185F" w14:textId="77777777" w:rsidR="00AA1548" w:rsidRDefault="00AA1548" w:rsidP="00AA1548">
            <w:pPr>
              <w:pStyle w:val="Dates"/>
            </w:pPr>
            <w:r w:rsidRPr="00604EC9">
              <w:t>16</w:t>
            </w:r>
          </w:p>
        </w:tc>
        <w:tc>
          <w:tcPr>
            <w:tcW w:w="79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21DF48" w14:textId="77777777" w:rsidR="00AA1548" w:rsidRDefault="00AA1548" w:rsidP="00AA1548">
            <w:pPr>
              <w:pStyle w:val="Dates"/>
            </w:pPr>
            <w:r w:rsidRPr="00604EC9">
              <w:t>17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F7FC723" w14:textId="77777777" w:rsidR="00AA1548" w:rsidRDefault="00AA1548" w:rsidP="00AA1548">
            <w:pPr>
              <w:pStyle w:val="Dates"/>
            </w:pPr>
            <w:r w:rsidRPr="00604EC9">
              <w:t>18</w:t>
            </w:r>
          </w:p>
        </w:tc>
        <w:tc>
          <w:tcPr>
            <w:tcW w:w="73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4077ED4" w14:textId="77777777" w:rsidR="00AA1548" w:rsidRDefault="00AA1548" w:rsidP="00AA1548">
            <w:pPr>
              <w:pStyle w:val="Dates"/>
            </w:pPr>
            <w:r w:rsidRPr="00604EC9">
              <w:t>19</w:t>
            </w:r>
          </w:p>
        </w:tc>
      </w:tr>
      <w:tr w:rsidR="00AA1548" w:rsidRPr="00CB153C" w14:paraId="500BBE37" w14:textId="77777777" w:rsidTr="004B49BF">
        <w:tblPrEx>
          <w:tblLook w:val="04A0" w:firstRow="1" w:lastRow="0" w:firstColumn="1" w:lastColumn="0" w:noHBand="0" w:noVBand="1"/>
        </w:tblPrEx>
        <w:trPr>
          <w:trHeight w:hRule="exact" w:val="2169"/>
        </w:trPr>
        <w:tc>
          <w:tcPr>
            <w:tcW w:w="67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0336C8" w14:textId="77777777" w:rsidR="006B61B2" w:rsidRPr="00741890" w:rsidRDefault="006B61B2" w:rsidP="006B61B2">
            <w:pPr>
              <w:rPr>
                <w:lang w:val="es-ES"/>
              </w:rPr>
            </w:pPr>
            <w:r w:rsidRPr="00995BD2">
              <w:rPr>
                <w:highlight w:val="yellow"/>
                <w:lang w:val="es-ES"/>
              </w:rPr>
              <w:t>CRE(FB)[w]@8am</w:t>
            </w:r>
          </w:p>
          <w:p w14:paraId="3AC2637C" w14:textId="77777777" w:rsidR="00AA1548" w:rsidRPr="00741890" w:rsidRDefault="006B61B2" w:rsidP="00AA1548">
            <w:pPr>
              <w:rPr>
                <w:lang w:val="es-ES"/>
              </w:rPr>
            </w:pPr>
            <w:r w:rsidRPr="00741890">
              <w:rPr>
                <w:lang w:val="es-ES"/>
              </w:rPr>
              <w:t>B.D. (PL)[Q] @9am</w:t>
            </w:r>
          </w:p>
          <w:p w14:paraId="3F0E7384" w14:textId="77777777" w:rsidR="008E02EC" w:rsidRPr="00741890" w:rsidRDefault="008E02EC" w:rsidP="00AA1548">
            <w:pPr>
              <w:rPr>
                <w:lang w:val="es-ES"/>
              </w:rPr>
            </w:pPr>
          </w:p>
          <w:p w14:paraId="45D80030" w14:textId="77777777" w:rsidR="00F407CC" w:rsidRPr="005C1F60" w:rsidRDefault="00F407CC" w:rsidP="00AA1548">
            <w:pPr>
              <w:rPr>
                <w:b/>
                <w:bCs/>
                <w:color w:val="FFFFFF" w:themeColor="background1"/>
                <w:highlight w:val="blue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MM(PH/K)@5pm</w:t>
            </w:r>
          </w:p>
          <w:p w14:paraId="0A8C13E6" w14:textId="77777777" w:rsidR="008E02EC" w:rsidRPr="005C1F60" w:rsidRDefault="008E02EC" w:rsidP="008E02EC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Christmas by Candlelight</w:t>
            </w:r>
          </w:p>
          <w:p w14:paraId="0D321D92" w14:textId="09313016" w:rsidR="008E02EC" w:rsidRDefault="008E02EC" w:rsidP="00AA1548"/>
        </w:tc>
        <w:tc>
          <w:tcPr>
            <w:tcW w:w="6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304D909" w14:textId="77777777" w:rsidR="003E01EC" w:rsidRPr="003C0376" w:rsidRDefault="003E01EC" w:rsidP="003E01EC">
            <w:r w:rsidRPr="003C0376">
              <w:t>WWP(PH)[W]@5pm</w:t>
            </w:r>
          </w:p>
          <w:p w14:paraId="0E85F34F" w14:textId="77777777" w:rsidR="008E02EC" w:rsidRPr="003C0376" w:rsidRDefault="008E02EC" w:rsidP="008E02EC">
            <w:proofErr w:type="spellStart"/>
            <w:r w:rsidRPr="003C0376">
              <w:t>S.Cursillo</w:t>
            </w:r>
            <w:proofErr w:type="spellEnd"/>
            <w:r w:rsidRPr="003C0376">
              <w:t>(JB2)[w] @6pm</w:t>
            </w:r>
          </w:p>
          <w:p w14:paraId="56A52741" w14:textId="77777777" w:rsidR="00AA1548" w:rsidRDefault="00AA1548" w:rsidP="00AA1548"/>
        </w:tc>
        <w:tc>
          <w:tcPr>
            <w:tcW w:w="74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A35B76" w14:textId="77777777" w:rsidR="00CA63C0" w:rsidRPr="00857205" w:rsidRDefault="00CA63C0" w:rsidP="00CA63C0">
            <w:r w:rsidRPr="00857205">
              <w:t>Quilters.(JB4)[w]@8am</w:t>
            </w:r>
          </w:p>
          <w:p w14:paraId="19F9A989" w14:textId="77777777" w:rsidR="00A62E76" w:rsidRPr="001B08B7" w:rsidRDefault="00A62E76" w:rsidP="00A62E76">
            <w:proofErr w:type="spellStart"/>
            <w:r w:rsidRPr="001B08B7">
              <w:t>E.Cursillo</w:t>
            </w:r>
            <w:proofErr w:type="spellEnd"/>
            <w:r w:rsidRPr="001B08B7">
              <w:t>(FB2)[w] @10am</w:t>
            </w:r>
          </w:p>
          <w:p w14:paraId="37025107" w14:textId="033B25DB" w:rsidR="00A62E76" w:rsidRPr="005C0CC5" w:rsidRDefault="00A62E76" w:rsidP="00A62E76">
            <w:pPr>
              <w:rPr>
                <w:highlight w:val="yellow"/>
                <w:lang w:val="es-ES"/>
              </w:rPr>
            </w:pPr>
            <w:r w:rsidRPr="00397575">
              <w:rPr>
                <w:highlight w:val="yellow"/>
                <w:lang w:val="es-ES"/>
              </w:rPr>
              <w:t xml:space="preserve">OCIA </w:t>
            </w:r>
            <w:proofErr w:type="spellStart"/>
            <w:r w:rsidRPr="00397575">
              <w:rPr>
                <w:highlight w:val="yellow"/>
                <w:lang w:val="es-ES"/>
              </w:rPr>
              <w:t>Rehearsal</w:t>
            </w:r>
            <w:proofErr w:type="spellEnd"/>
            <w:r w:rsidRPr="00397575">
              <w:rPr>
                <w:highlight w:val="yellow"/>
                <w:lang w:val="es-ES"/>
              </w:rPr>
              <w:t>(S)@5pm</w:t>
            </w:r>
          </w:p>
          <w:p w14:paraId="6EEB4D76" w14:textId="36C76F10" w:rsidR="00A62E76" w:rsidRPr="001835C4" w:rsidRDefault="00650FF4" w:rsidP="00A62E76">
            <w:pPr>
              <w:rPr>
                <w:lang w:val="es-ES"/>
              </w:rPr>
            </w:pPr>
            <w:proofErr w:type="spellStart"/>
            <w:r w:rsidRPr="001835C4">
              <w:rPr>
                <w:lang w:val="es-ES"/>
              </w:rPr>
              <w:t>KofC</w:t>
            </w:r>
            <w:proofErr w:type="spellEnd"/>
            <w:r w:rsidRPr="001835C4">
              <w:rPr>
                <w:lang w:val="es-ES"/>
              </w:rPr>
              <w:t xml:space="preserve"> M(PH)[M]@6pm </w:t>
            </w:r>
            <w:proofErr w:type="spellStart"/>
            <w:r w:rsidR="00A62E76" w:rsidRPr="001835C4">
              <w:rPr>
                <w:lang w:val="es-ES"/>
              </w:rPr>
              <w:t>MoMs</w:t>
            </w:r>
            <w:proofErr w:type="spellEnd"/>
            <w:r w:rsidR="00A62E76" w:rsidRPr="001835C4">
              <w:rPr>
                <w:lang w:val="es-ES"/>
              </w:rPr>
              <w:t>(CH)[M]@6:30pm</w:t>
            </w:r>
          </w:p>
          <w:p w14:paraId="30831ED7" w14:textId="15097350" w:rsidR="00F5260B" w:rsidRPr="004B49BF" w:rsidRDefault="004B49BF" w:rsidP="00A62E76">
            <w:pPr>
              <w:rPr>
                <w:u w:val="single"/>
              </w:rPr>
            </w:pPr>
            <w:r w:rsidRPr="004B49BF">
              <w:rPr>
                <w:u w:val="single"/>
              </w:rPr>
              <w:t>Parish Staff Christmas Party</w:t>
            </w:r>
            <w:r w:rsidR="00B321D4">
              <w:rPr>
                <w:u w:val="single"/>
              </w:rPr>
              <w:t>[Y] @ 5:30pm</w:t>
            </w:r>
          </w:p>
          <w:p w14:paraId="18DFD1D1" w14:textId="2DEA66BA" w:rsidR="00AA1548" w:rsidRPr="009B1FB6" w:rsidRDefault="00AA1548" w:rsidP="00AA1548"/>
        </w:tc>
        <w:tc>
          <w:tcPr>
            <w:tcW w:w="653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6687C01" w14:textId="77777777" w:rsidR="00A40595" w:rsidRDefault="00A40595" w:rsidP="00A40595">
            <w:r w:rsidRPr="00397575">
              <w:rPr>
                <w:highlight w:val="yellow"/>
              </w:rPr>
              <w:t>YFF(FB/JB)[w] @3pm</w:t>
            </w:r>
          </w:p>
          <w:p w14:paraId="40787630" w14:textId="77777777" w:rsidR="00AA1548" w:rsidRDefault="00A40595" w:rsidP="00A40595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MM(S)[w]@6:45pm</w:t>
            </w:r>
          </w:p>
          <w:p w14:paraId="621A3446" w14:textId="77777777" w:rsidR="005346A2" w:rsidRDefault="005346A2" w:rsidP="005346A2">
            <w:r>
              <w:t xml:space="preserve">E. Reader &amp;E.M. </w:t>
            </w:r>
            <w:r w:rsidRPr="00AF4C69">
              <w:rPr>
                <w:u w:val="single"/>
              </w:rPr>
              <w:t>M</w:t>
            </w:r>
          </w:p>
          <w:p w14:paraId="22543E6B" w14:textId="77777777" w:rsidR="005346A2" w:rsidRDefault="005346A2" w:rsidP="005346A2">
            <w:r>
              <w:t>(PH)[Q]@6:30pm</w:t>
            </w:r>
          </w:p>
          <w:p w14:paraId="5D80F34D" w14:textId="1169F919" w:rsidR="005346A2" w:rsidRPr="005C1F60" w:rsidRDefault="005346A2" w:rsidP="00A40595">
            <w:pPr>
              <w:rPr>
                <w:b/>
                <w:bCs/>
              </w:rPr>
            </w:pPr>
          </w:p>
        </w:tc>
        <w:tc>
          <w:tcPr>
            <w:tcW w:w="79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23977B" w14:textId="77777777" w:rsidR="00B33882" w:rsidRPr="005C1F60" w:rsidRDefault="00B33882" w:rsidP="00B33882">
            <w:pPr>
              <w:rPr>
                <w:b/>
                <w:bCs/>
                <w:color w:val="FFFFFF" w:themeColor="background1"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MM(FB6/CR)[w]@5:30/6pm</w:t>
            </w:r>
          </w:p>
          <w:p w14:paraId="4278E630" w14:textId="338B0145" w:rsidR="00B33882" w:rsidRDefault="00B33882" w:rsidP="00AA1548">
            <w:r w:rsidRPr="00B33882">
              <w:t>P.C. (JB3)[M] @6:45pm</w:t>
            </w:r>
          </w:p>
          <w:p w14:paraId="38CE03C6" w14:textId="76BCEBB9" w:rsidR="00DD4B2E" w:rsidRPr="006A69DE" w:rsidRDefault="00DD4B2E" w:rsidP="00AA1548">
            <w:proofErr w:type="spellStart"/>
            <w:r w:rsidRPr="006A69DE">
              <w:t>Cenaculo</w:t>
            </w:r>
            <w:proofErr w:type="spellEnd"/>
            <w:r w:rsidRPr="006A69DE">
              <w:t xml:space="preserve"> (JB2)[w] @6:45pm</w:t>
            </w:r>
          </w:p>
          <w:p w14:paraId="3702A98A" w14:textId="76BC81D7" w:rsidR="00AA1548" w:rsidRPr="009B1FB6" w:rsidRDefault="00B33882" w:rsidP="00AA1548">
            <w:proofErr w:type="spellStart"/>
            <w:r w:rsidRPr="00A02031">
              <w:t>KofC</w:t>
            </w:r>
            <w:proofErr w:type="spellEnd"/>
            <w:r w:rsidRPr="00A02031">
              <w:t xml:space="preserve"> 4th Degree M (JB1)</w:t>
            </w:r>
            <w:r w:rsidRPr="00A02031">
              <w:br/>
            </w:r>
            <w:r>
              <w:t>[M] @6:45pm</w:t>
            </w:r>
          </w:p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BED1EC5" w14:textId="77777777" w:rsidR="005435D5" w:rsidRPr="00B228FC" w:rsidRDefault="005435D5" w:rsidP="005435D5">
            <w:r w:rsidRPr="00B228FC">
              <w:t>Rosary &amp; D.M. (CH)[</w:t>
            </w:r>
            <w:r>
              <w:t>w</w:t>
            </w:r>
            <w:r w:rsidRPr="00B228FC">
              <w:t>]</w:t>
            </w:r>
          </w:p>
          <w:p w14:paraId="52C25C1C" w14:textId="77777777" w:rsidR="005435D5" w:rsidRPr="00B228FC" w:rsidRDefault="005435D5" w:rsidP="005435D5">
            <w:r>
              <w:t>@2:30pm</w:t>
            </w:r>
          </w:p>
          <w:p w14:paraId="7C2EE16E" w14:textId="4C28C4FB" w:rsidR="00AA1548" w:rsidRPr="009B1FB6" w:rsidRDefault="00D23285" w:rsidP="00AA1548">
            <w:r>
              <w:t>M.H.</w:t>
            </w:r>
            <w:r w:rsidRPr="003D237F">
              <w:rPr>
                <w:u w:val="single"/>
              </w:rPr>
              <w:t xml:space="preserve"> M</w:t>
            </w:r>
            <w:r>
              <w:rPr>
                <w:u w:val="single"/>
              </w:rPr>
              <w:t xml:space="preserve"> </w:t>
            </w:r>
            <w:r>
              <w:t>(PH)[Q]@6pm</w:t>
            </w:r>
          </w:p>
        </w:tc>
        <w:tc>
          <w:tcPr>
            <w:tcW w:w="73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8B320C" w14:textId="2E2C9181" w:rsidR="00AA1548" w:rsidRPr="001835C4" w:rsidRDefault="00AA1548" w:rsidP="00AA1548"/>
        </w:tc>
      </w:tr>
      <w:tr w:rsidR="00AA1548" w14:paraId="2B73F9D1" w14:textId="77777777" w:rsidTr="005C0CC5">
        <w:tblPrEx>
          <w:tblLook w:val="04A0" w:firstRow="1" w:lastRow="0" w:firstColumn="1" w:lastColumn="0" w:noHBand="0" w:noVBand="1"/>
        </w:tblPrEx>
        <w:tc>
          <w:tcPr>
            <w:tcW w:w="67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D8D253C" w14:textId="77777777" w:rsidR="00AA1548" w:rsidRDefault="00AA1548" w:rsidP="00AA1548">
            <w:pPr>
              <w:pStyle w:val="Dates"/>
            </w:pPr>
            <w:r>
              <w:t>20</w:t>
            </w:r>
          </w:p>
        </w:tc>
        <w:tc>
          <w:tcPr>
            <w:tcW w:w="6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DA6628" w14:textId="77777777" w:rsidR="00AA1548" w:rsidRDefault="00AA1548" w:rsidP="00AA1548">
            <w:pPr>
              <w:pStyle w:val="Dates"/>
            </w:pPr>
            <w:r w:rsidRPr="00604EC9">
              <w:t>21</w:t>
            </w:r>
          </w:p>
        </w:tc>
        <w:tc>
          <w:tcPr>
            <w:tcW w:w="74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78DF403" w14:textId="77777777" w:rsidR="00AA1548" w:rsidRDefault="00AA1548" w:rsidP="00AA1548">
            <w:pPr>
              <w:pStyle w:val="Dates"/>
            </w:pPr>
            <w:r w:rsidRPr="00604EC9">
              <w:t>22</w:t>
            </w:r>
          </w:p>
        </w:tc>
        <w:tc>
          <w:tcPr>
            <w:tcW w:w="653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BD6C4A5" w14:textId="77777777" w:rsidR="00AA1548" w:rsidRDefault="00AA1548" w:rsidP="00AA1548">
            <w:pPr>
              <w:pStyle w:val="Dates"/>
            </w:pPr>
            <w:r w:rsidRPr="00604EC9">
              <w:t>23</w:t>
            </w:r>
          </w:p>
        </w:tc>
        <w:tc>
          <w:tcPr>
            <w:tcW w:w="79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942D891" w14:textId="77777777" w:rsidR="00AA1548" w:rsidRDefault="00AA1548" w:rsidP="00AA1548">
            <w:pPr>
              <w:pStyle w:val="Dates"/>
            </w:pPr>
            <w:r w:rsidRPr="00604EC9">
              <w:t>24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7AF870" w14:textId="77777777" w:rsidR="00AA1548" w:rsidRDefault="00AA1548" w:rsidP="00AA1548">
            <w:pPr>
              <w:pStyle w:val="Dates"/>
            </w:pPr>
            <w:r w:rsidRPr="00604EC9">
              <w:t>25</w:t>
            </w:r>
          </w:p>
        </w:tc>
        <w:tc>
          <w:tcPr>
            <w:tcW w:w="73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999848" w14:textId="77777777" w:rsidR="00AA1548" w:rsidRDefault="00AA1548" w:rsidP="00AA1548">
            <w:pPr>
              <w:pStyle w:val="Dates"/>
            </w:pPr>
            <w:r w:rsidRPr="00604EC9">
              <w:t>26</w:t>
            </w:r>
          </w:p>
        </w:tc>
      </w:tr>
      <w:tr w:rsidR="00AA1548" w:rsidRPr="00AA2325" w14:paraId="79F1A224" w14:textId="77777777" w:rsidTr="005C0CC5">
        <w:tblPrEx>
          <w:tblLook w:val="04A0" w:firstRow="1" w:lastRow="0" w:firstColumn="1" w:lastColumn="0" w:noHBand="0" w:noVBand="1"/>
        </w:tblPrEx>
        <w:trPr>
          <w:trHeight w:hRule="exact" w:val="1458"/>
        </w:trPr>
        <w:tc>
          <w:tcPr>
            <w:tcW w:w="67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14160B6" w14:textId="77777777" w:rsidR="006F3766" w:rsidRPr="0018759B" w:rsidRDefault="006F3766" w:rsidP="006F3766">
            <w:r w:rsidRPr="00397575">
              <w:rPr>
                <w:highlight w:val="yellow"/>
              </w:rPr>
              <w:t>CRE(FB)[w]@8am</w:t>
            </w:r>
          </w:p>
          <w:p w14:paraId="2DCD9F0C" w14:textId="77777777" w:rsidR="0018759B" w:rsidRDefault="0018759B" w:rsidP="0018759B">
            <w:proofErr w:type="spellStart"/>
            <w:r>
              <w:t>KofC</w:t>
            </w:r>
            <w:proofErr w:type="spellEnd"/>
            <w:r>
              <w:t xml:space="preserve"> C&amp;D(PH)[M]@9am</w:t>
            </w:r>
          </w:p>
          <w:p w14:paraId="3F752F54" w14:textId="040CFD1A" w:rsidR="0018759B" w:rsidRPr="00FA7213" w:rsidRDefault="0018759B" w:rsidP="0018759B">
            <w:proofErr w:type="spellStart"/>
            <w:r w:rsidRPr="00FA7213">
              <w:t>KofC</w:t>
            </w:r>
            <w:proofErr w:type="spellEnd"/>
            <w:r w:rsidRPr="00FA7213">
              <w:t xml:space="preserve"> Tamale </w:t>
            </w:r>
            <w:r>
              <w:t>Distribution</w:t>
            </w:r>
          </w:p>
          <w:p w14:paraId="0DA5829C" w14:textId="153FF5B3" w:rsidR="0018759B" w:rsidRPr="00FA7213" w:rsidRDefault="0018759B" w:rsidP="0018759B">
            <w:r w:rsidRPr="00FA7213">
              <w:t>(PH</w:t>
            </w:r>
            <w:r w:rsidR="00ED1461">
              <w:t>/K</w:t>
            </w:r>
            <w:r w:rsidRPr="00FA7213">
              <w:t>)[Y]@after Mass</w:t>
            </w:r>
          </w:p>
          <w:p w14:paraId="5EDC2B47" w14:textId="77777777" w:rsidR="0018759B" w:rsidRDefault="0018759B" w:rsidP="0018759B"/>
          <w:p w14:paraId="1B43A3EA" w14:textId="77777777" w:rsidR="00AA1548" w:rsidRDefault="00AA1548" w:rsidP="00AA1548"/>
        </w:tc>
        <w:tc>
          <w:tcPr>
            <w:tcW w:w="6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507F9F" w14:textId="6602EE96" w:rsidR="00ED1461" w:rsidRPr="004E07BA" w:rsidRDefault="00ED1461" w:rsidP="00ED1461">
            <w:proofErr w:type="spellStart"/>
            <w:r w:rsidRPr="004E07BA">
              <w:t>E.Cursillo</w:t>
            </w:r>
            <w:proofErr w:type="spellEnd"/>
            <w:r w:rsidRPr="004E07BA">
              <w:t>(FB2)[w]@10am</w:t>
            </w:r>
          </w:p>
          <w:p w14:paraId="373CFEFB" w14:textId="77777777" w:rsidR="00ED1461" w:rsidRPr="004E07BA" w:rsidRDefault="00ED1461" w:rsidP="00ED1461">
            <w:proofErr w:type="spellStart"/>
            <w:r w:rsidRPr="004E07BA">
              <w:t>S.Cursillo</w:t>
            </w:r>
            <w:proofErr w:type="spellEnd"/>
            <w:r w:rsidRPr="004E07BA">
              <w:t>(JB2)[w] @6pm</w:t>
            </w:r>
          </w:p>
          <w:p w14:paraId="0CF40B72" w14:textId="71306C20" w:rsidR="00AA1548" w:rsidRPr="00F92B19" w:rsidRDefault="00AA2325" w:rsidP="00AA1548">
            <w:pPr>
              <w:rPr>
                <w:b/>
                <w:bCs/>
                <w:lang w:val="es-ES"/>
              </w:rPr>
            </w:pPr>
            <w:r w:rsidRPr="00F92B19">
              <w:rPr>
                <w:b/>
                <w:bCs/>
                <w:color w:val="FFFFFF" w:themeColor="background1"/>
                <w:highlight w:val="blue"/>
              </w:rPr>
              <w:t>MM(S)[w]@6pm</w:t>
            </w:r>
          </w:p>
        </w:tc>
        <w:tc>
          <w:tcPr>
            <w:tcW w:w="74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67DA2D" w14:textId="001CD693" w:rsidR="00AA1548" w:rsidRPr="005C1F60" w:rsidRDefault="00AA2325" w:rsidP="00AA1548">
            <w:pPr>
              <w:rPr>
                <w:b/>
                <w:bCs/>
              </w:rPr>
            </w:pPr>
            <w:r w:rsidRPr="005C1F60">
              <w:rPr>
                <w:b/>
                <w:bCs/>
                <w:color w:val="FFFFFF" w:themeColor="background1"/>
                <w:highlight w:val="blue"/>
              </w:rPr>
              <w:t>MM(S)[w]@6pm</w:t>
            </w:r>
          </w:p>
        </w:tc>
        <w:tc>
          <w:tcPr>
            <w:tcW w:w="653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29A7F1" w14:textId="77777777" w:rsidR="00AA1548" w:rsidRPr="00AA2325" w:rsidRDefault="00AA1548" w:rsidP="00AA1548"/>
        </w:tc>
        <w:tc>
          <w:tcPr>
            <w:tcW w:w="79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91CC037" w14:textId="77777777" w:rsidR="00AA1548" w:rsidRPr="00AA2325" w:rsidRDefault="00AA1548" w:rsidP="00AA1548"/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06B49B" w14:textId="77777777" w:rsidR="00AA1548" w:rsidRPr="00AA2325" w:rsidRDefault="00AA1548" w:rsidP="00AA1548"/>
        </w:tc>
        <w:tc>
          <w:tcPr>
            <w:tcW w:w="73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4B61BF" w14:textId="77777777" w:rsidR="00AA1548" w:rsidRPr="00AA2325" w:rsidRDefault="00AA1548" w:rsidP="00AA1548"/>
        </w:tc>
      </w:tr>
      <w:tr w:rsidR="00AA1548" w14:paraId="65E23D64" w14:textId="77777777" w:rsidTr="005C0CC5">
        <w:tblPrEx>
          <w:tblLook w:val="04A0" w:firstRow="1" w:lastRow="0" w:firstColumn="1" w:lastColumn="0" w:noHBand="0" w:noVBand="1"/>
        </w:tblPrEx>
        <w:tc>
          <w:tcPr>
            <w:tcW w:w="672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5E64367" w14:textId="77777777" w:rsidR="00AA1548" w:rsidRDefault="00AA1548" w:rsidP="00AA1548">
            <w:pPr>
              <w:pStyle w:val="Dates"/>
            </w:pPr>
            <w:r>
              <w:t>27</w:t>
            </w:r>
          </w:p>
        </w:tc>
        <w:tc>
          <w:tcPr>
            <w:tcW w:w="698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DB497DE" w14:textId="77777777" w:rsidR="00AA1548" w:rsidRDefault="00AA1548" w:rsidP="00AA1548">
            <w:pPr>
              <w:pStyle w:val="Dates"/>
            </w:pPr>
            <w:r w:rsidRPr="00604EC9">
              <w:t>28</w:t>
            </w:r>
          </w:p>
        </w:tc>
        <w:tc>
          <w:tcPr>
            <w:tcW w:w="746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32E423" w14:textId="77777777" w:rsidR="00AA1548" w:rsidRDefault="00AA1548" w:rsidP="00AA1548">
            <w:pPr>
              <w:pStyle w:val="Dates"/>
            </w:pPr>
            <w:r w:rsidRPr="00604EC9">
              <w:t>29</w:t>
            </w:r>
          </w:p>
        </w:tc>
        <w:tc>
          <w:tcPr>
            <w:tcW w:w="653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F66C6F1" w14:textId="77777777" w:rsidR="00AA1548" w:rsidRDefault="00AA1548" w:rsidP="00AA1548">
            <w:pPr>
              <w:pStyle w:val="Dates"/>
            </w:pPr>
            <w:r w:rsidRPr="00604EC9">
              <w:t>30</w:t>
            </w:r>
          </w:p>
        </w:tc>
        <w:tc>
          <w:tcPr>
            <w:tcW w:w="79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4EAD62F" w14:textId="77777777" w:rsidR="00AA1548" w:rsidRDefault="00AA1548" w:rsidP="00AA1548">
            <w:pPr>
              <w:pStyle w:val="Dates"/>
            </w:pPr>
            <w:r w:rsidRPr="00604EC9">
              <w:t>31</w:t>
            </w:r>
          </w:p>
        </w:tc>
        <w:tc>
          <w:tcPr>
            <w:tcW w:w="7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0277942" w14:textId="77777777" w:rsidR="00AA1548" w:rsidRDefault="00AA1548" w:rsidP="00AA1548">
            <w:pPr>
              <w:pStyle w:val="Dates"/>
            </w:pPr>
          </w:p>
        </w:tc>
        <w:tc>
          <w:tcPr>
            <w:tcW w:w="735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638495" w14:textId="77777777" w:rsidR="00AA1548" w:rsidRDefault="00AA1548" w:rsidP="00AA1548">
            <w:pPr>
              <w:pStyle w:val="Dates"/>
            </w:pPr>
          </w:p>
        </w:tc>
      </w:tr>
      <w:tr w:rsidR="0005195E" w14:paraId="79F3EB65" w14:textId="77777777" w:rsidTr="00CC537C">
        <w:tblPrEx>
          <w:tblLook w:val="04A0" w:firstRow="1" w:lastRow="0" w:firstColumn="1" w:lastColumn="0" w:noHBand="0" w:noVBand="1"/>
        </w:tblPrEx>
        <w:trPr>
          <w:trHeight w:hRule="exact" w:val="1080"/>
        </w:trPr>
        <w:tc>
          <w:tcPr>
            <w:tcW w:w="672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35A096F" w14:textId="77777777" w:rsidR="00800901" w:rsidRDefault="00800901" w:rsidP="000B67C8"/>
        </w:tc>
        <w:tc>
          <w:tcPr>
            <w:tcW w:w="698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BA2A23" w14:textId="77777777" w:rsidR="00DA3A14" w:rsidRDefault="00DA3A14" w:rsidP="00DA3A14">
            <w:pPr>
              <w:rPr>
                <w:lang w:val="es-ES"/>
              </w:rPr>
            </w:pPr>
            <w:proofErr w:type="spellStart"/>
            <w:r w:rsidRPr="006252B4">
              <w:rPr>
                <w:lang w:val="es-ES"/>
              </w:rPr>
              <w:t>S</w:t>
            </w:r>
            <w:r>
              <w:rPr>
                <w:lang w:val="es-ES"/>
              </w:rPr>
              <w:t>.</w:t>
            </w:r>
            <w:r w:rsidRPr="006252B4">
              <w:rPr>
                <w:lang w:val="es-ES"/>
              </w:rPr>
              <w:t>Cursillo</w:t>
            </w:r>
            <w:proofErr w:type="spellEnd"/>
            <w:r w:rsidRPr="006252B4">
              <w:rPr>
                <w:lang w:val="es-ES"/>
              </w:rPr>
              <w:t>(JB2)[</w:t>
            </w:r>
            <w:r>
              <w:rPr>
                <w:lang w:val="es-ES"/>
              </w:rPr>
              <w:t>w</w:t>
            </w:r>
            <w:r w:rsidRPr="006252B4">
              <w:rPr>
                <w:lang w:val="es-ES"/>
              </w:rPr>
              <w:t>] @6pm</w:t>
            </w:r>
          </w:p>
          <w:p w14:paraId="2028B494" w14:textId="77777777" w:rsidR="00800901" w:rsidRDefault="00800901" w:rsidP="000B67C8"/>
        </w:tc>
        <w:tc>
          <w:tcPr>
            <w:tcW w:w="746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170BF2" w14:textId="77777777" w:rsidR="00CA63C0" w:rsidRPr="00857205" w:rsidRDefault="00CA63C0" w:rsidP="00CA63C0">
            <w:r w:rsidRPr="00857205">
              <w:t>Quilters.(JB4)[w]@8am</w:t>
            </w:r>
          </w:p>
          <w:p w14:paraId="54A44FA8" w14:textId="77777777" w:rsidR="00800901" w:rsidRDefault="00800901" w:rsidP="000B67C8"/>
        </w:tc>
        <w:tc>
          <w:tcPr>
            <w:tcW w:w="653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90BB38" w14:textId="77777777" w:rsidR="00800901" w:rsidRDefault="00800901" w:rsidP="000B67C8"/>
        </w:tc>
        <w:tc>
          <w:tcPr>
            <w:tcW w:w="79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6B2F5B" w14:textId="77777777" w:rsidR="00800901" w:rsidRDefault="00800901" w:rsidP="000B67C8"/>
        </w:tc>
        <w:tc>
          <w:tcPr>
            <w:tcW w:w="7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8049200" w14:textId="77777777" w:rsidR="00800901" w:rsidRDefault="00800901" w:rsidP="000B67C8"/>
        </w:tc>
        <w:tc>
          <w:tcPr>
            <w:tcW w:w="735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261B89C" w14:textId="77777777" w:rsidR="00800901" w:rsidRDefault="00800901" w:rsidP="000B67C8"/>
        </w:tc>
      </w:tr>
    </w:tbl>
    <w:p w14:paraId="0D440834" w14:textId="77777777" w:rsidR="00D435C2" w:rsidRDefault="00D435C2"/>
    <w:sectPr w:rsidR="00D435C2" w:rsidSect="002A591F">
      <w:pgSz w:w="15840" w:h="12240" w:orient="landscape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7F49" w14:textId="77777777" w:rsidR="00BD2C1F" w:rsidRDefault="00BD2C1F">
      <w:pPr>
        <w:spacing w:before="0" w:after="0"/>
      </w:pPr>
      <w:r>
        <w:separator/>
      </w:r>
    </w:p>
  </w:endnote>
  <w:endnote w:type="continuationSeparator" w:id="0">
    <w:p w14:paraId="14B72C2B" w14:textId="77777777" w:rsidR="00BD2C1F" w:rsidRDefault="00BD2C1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E8C0E" w14:textId="77777777" w:rsidR="00BD2C1F" w:rsidRDefault="00BD2C1F">
      <w:pPr>
        <w:spacing w:before="0" w:after="0"/>
      </w:pPr>
      <w:r>
        <w:separator/>
      </w:r>
    </w:p>
  </w:footnote>
  <w:footnote w:type="continuationSeparator" w:id="0">
    <w:p w14:paraId="77E6B6B0" w14:textId="77777777" w:rsidR="00BD2C1F" w:rsidRDefault="00BD2C1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7337813">
    <w:abstractNumId w:val="9"/>
  </w:num>
  <w:num w:numId="2" w16cid:durableId="472674571">
    <w:abstractNumId w:val="7"/>
  </w:num>
  <w:num w:numId="3" w16cid:durableId="1629318486">
    <w:abstractNumId w:val="6"/>
  </w:num>
  <w:num w:numId="4" w16cid:durableId="1973637104">
    <w:abstractNumId w:val="5"/>
  </w:num>
  <w:num w:numId="5" w16cid:durableId="1747457403">
    <w:abstractNumId w:val="4"/>
  </w:num>
  <w:num w:numId="6" w16cid:durableId="935941307">
    <w:abstractNumId w:val="8"/>
  </w:num>
  <w:num w:numId="7" w16cid:durableId="418603937">
    <w:abstractNumId w:val="3"/>
  </w:num>
  <w:num w:numId="8" w16cid:durableId="1969583723">
    <w:abstractNumId w:val="2"/>
  </w:num>
  <w:num w:numId="9" w16cid:durableId="1244754074">
    <w:abstractNumId w:val="1"/>
  </w:num>
  <w:num w:numId="10" w16cid:durableId="2046903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ShowDynamicGuides" w:val="1"/>
    <w:docVar w:name="ShowMarginGuides" w:val="0"/>
    <w:docVar w:name="ShowOutlines" w:val="0"/>
    <w:docVar w:name="ShowStaticGuides" w:val="0"/>
  </w:docVars>
  <w:rsids>
    <w:rsidRoot w:val="00C772BC"/>
    <w:rsid w:val="00002EBB"/>
    <w:rsid w:val="00007B10"/>
    <w:rsid w:val="000144CB"/>
    <w:rsid w:val="000152B9"/>
    <w:rsid w:val="00020C49"/>
    <w:rsid w:val="00021214"/>
    <w:rsid w:val="00033DCF"/>
    <w:rsid w:val="000375CC"/>
    <w:rsid w:val="00041312"/>
    <w:rsid w:val="00051126"/>
    <w:rsid w:val="000515BD"/>
    <w:rsid w:val="0005195E"/>
    <w:rsid w:val="00051C43"/>
    <w:rsid w:val="00056814"/>
    <w:rsid w:val="00060EAF"/>
    <w:rsid w:val="0006204B"/>
    <w:rsid w:val="000647BB"/>
    <w:rsid w:val="0006779F"/>
    <w:rsid w:val="00070272"/>
    <w:rsid w:val="00071D4E"/>
    <w:rsid w:val="00076734"/>
    <w:rsid w:val="00080328"/>
    <w:rsid w:val="00080EF7"/>
    <w:rsid w:val="00084712"/>
    <w:rsid w:val="00085CA5"/>
    <w:rsid w:val="0008706D"/>
    <w:rsid w:val="000908A5"/>
    <w:rsid w:val="00090F74"/>
    <w:rsid w:val="00090FE3"/>
    <w:rsid w:val="00091260"/>
    <w:rsid w:val="000920D7"/>
    <w:rsid w:val="00092A49"/>
    <w:rsid w:val="00093867"/>
    <w:rsid w:val="00095FAD"/>
    <w:rsid w:val="000A09A1"/>
    <w:rsid w:val="000A20FE"/>
    <w:rsid w:val="000A26F5"/>
    <w:rsid w:val="000A2AD8"/>
    <w:rsid w:val="000A6D7C"/>
    <w:rsid w:val="000A7EE2"/>
    <w:rsid w:val="000B67C8"/>
    <w:rsid w:val="000B7D1F"/>
    <w:rsid w:val="000C0B64"/>
    <w:rsid w:val="000C2A88"/>
    <w:rsid w:val="000C3808"/>
    <w:rsid w:val="000C4008"/>
    <w:rsid w:val="000C5C89"/>
    <w:rsid w:val="000C5EB2"/>
    <w:rsid w:val="000C673B"/>
    <w:rsid w:val="000D0A2B"/>
    <w:rsid w:val="000D429A"/>
    <w:rsid w:val="000D47C0"/>
    <w:rsid w:val="000D4F9B"/>
    <w:rsid w:val="000D62F6"/>
    <w:rsid w:val="000D665E"/>
    <w:rsid w:val="000D7212"/>
    <w:rsid w:val="000E442A"/>
    <w:rsid w:val="000E4A4C"/>
    <w:rsid w:val="000E4D7C"/>
    <w:rsid w:val="000E5F36"/>
    <w:rsid w:val="000E7AFE"/>
    <w:rsid w:val="000F4640"/>
    <w:rsid w:val="000F5867"/>
    <w:rsid w:val="000F595F"/>
    <w:rsid w:val="0010010A"/>
    <w:rsid w:val="00100BAF"/>
    <w:rsid w:val="001042F7"/>
    <w:rsid w:val="00105652"/>
    <w:rsid w:val="001104F1"/>
    <w:rsid w:val="001119D5"/>
    <w:rsid w:val="0011772B"/>
    <w:rsid w:val="001316C7"/>
    <w:rsid w:val="00141B69"/>
    <w:rsid w:val="001427C1"/>
    <w:rsid w:val="001430B1"/>
    <w:rsid w:val="00144C8E"/>
    <w:rsid w:val="00145E24"/>
    <w:rsid w:val="00146EB7"/>
    <w:rsid w:val="001529EE"/>
    <w:rsid w:val="001634DF"/>
    <w:rsid w:val="00163AB6"/>
    <w:rsid w:val="00172C9A"/>
    <w:rsid w:val="00181491"/>
    <w:rsid w:val="001835C4"/>
    <w:rsid w:val="00184056"/>
    <w:rsid w:val="00184285"/>
    <w:rsid w:val="0018516A"/>
    <w:rsid w:val="0018759B"/>
    <w:rsid w:val="001929F3"/>
    <w:rsid w:val="0019694E"/>
    <w:rsid w:val="00197240"/>
    <w:rsid w:val="001A0E43"/>
    <w:rsid w:val="001A3A8D"/>
    <w:rsid w:val="001A6D8F"/>
    <w:rsid w:val="001B08B7"/>
    <w:rsid w:val="001B1ECA"/>
    <w:rsid w:val="001B39CE"/>
    <w:rsid w:val="001B46AE"/>
    <w:rsid w:val="001C149E"/>
    <w:rsid w:val="001C3F14"/>
    <w:rsid w:val="001C3FCE"/>
    <w:rsid w:val="001C4F1A"/>
    <w:rsid w:val="001C54F0"/>
    <w:rsid w:val="001C5DC3"/>
    <w:rsid w:val="001D148C"/>
    <w:rsid w:val="001D1920"/>
    <w:rsid w:val="001F0941"/>
    <w:rsid w:val="001F12C3"/>
    <w:rsid w:val="001F1366"/>
    <w:rsid w:val="001F31EF"/>
    <w:rsid w:val="001F4024"/>
    <w:rsid w:val="00203622"/>
    <w:rsid w:val="00203CDB"/>
    <w:rsid w:val="0020433F"/>
    <w:rsid w:val="0021020E"/>
    <w:rsid w:val="0021101C"/>
    <w:rsid w:val="00213F1F"/>
    <w:rsid w:val="00216DAD"/>
    <w:rsid w:val="0022425A"/>
    <w:rsid w:val="00231CD1"/>
    <w:rsid w:val="00233670"/>
    <w:rsid w:val="00234EC2"/>
    <w:rsid w:val="0023540B"/>
    <w:rsid w:val="00245E85"/>
    <w:rsid w:val="00245F2E"/>
    <w:rsid w:val="002469C1"/>
    <w:rsid w:val="00256FD9"/>
    <w:rsid w:val="0027078B"/>
    <w:rsid w:val="00271B0F"/>
    <w:rsid w:val="0027720C"/>
    <w:rsid w:val="00280766"/>
    <w:rsid w:val="00282631"/>
    <w:rsid w:val="00285067"/>
    <w:rsid w:val="00290CF4"/>
    <w:rsid w:val="00292118"/>
    <w:rsid w:val="00294D36"/>
    <w:rsid w:val="002A0658"/>
    <w:rsid w:val="002A387F"/>
    <w:rsid w:val="002A591F"/>
    <w:rsid w:val="002A6A2E"/>
    <w:rsid w:val="002A7265"/>
    <w:rsid w:val="002B242E"/>
    <w:rsid w:val="002B26C8"/>
    <w:rsid w:val="002C1498"/>
    <w:rsid w:val="002C4209"/>
    <w:rsid w:val="002E03DE"/>
    <w:rsid w:val="002E660A"/>
    <w:rsid w:val="002E6FFC"/>
    <w:rsid w:val="002E7F22"/>
    <w:rsid w:val="002F6E35"/>
    <w:rsid w:val="003016FA"/>
    <w:rsid w:val="00301ED6"/>
    <w:rsid w:val="00306C5D"/>
    <w:rsid w:val="00312EB0"/>
    <w:rsid w:val="0031399B"/>
    <w:rsid w:val="003145A9"/>
    <w:rsid w:val="00314636"/>
    <w:rsid w:val="00321FB9"/>
    <w:rsid w:val="00325495"/>
    <w:rsid w:val="00326EA2"/>
    <w:rsid w:val="00330B06"/>
    <w:rsid w:val="00331145"/>
    <w:rsid w:val="00337B92"/>
    <w:rsid w:val="00341F0A"/>
    <w:rsid w:val="00347F32"/>
    <w:rsid w:val="003514EA"/>
    <w:rsid w:val="0035253F"/>
    <w:rsid w:val="00355D42"/>
    <w:rsid w:val="00366F0A"/>
    <w:rsid w:val="00367B58"/>
    <w:rsid w:val="00371E43"/>
    <w:rsid w:val="00376802"/>
    <w:rsid w:val="00376A72"/>
    <w:rsid w:val="00380FBE"/>
    <w:rsid w:val="00381226"/>
    <w:rsid w:val="003818AD"/>
    <w:rsid w:val="00382031"/>
    <w:rsid w:val="0038207A"/>
    <w:rsid w:val="00384970"/>
    <w:rsid w:val="00387830"/>
    <w:rsid w:val="00397575"/>
    <w:rsid w:val="003976FB"/>
    <w:rsid w:val="003A23A8"/>
    <w:rsid w:val="003A2FBE"/>
    <w:rsid w:val="003A4376"/>
    <w:rsid w:val="003A63E1"/>
    <w:rsid w:val="003A7FDB"/>
    <w:rsid w:val="003B03AB"/>
    <w:rsid w:val="003B0C61"/>
    <w:rsid w:val="003B4175"/>
    <w:rsid w:val="003B47BC"/>
    <w:rsid w:val="003B64B3"/>
    <w:rsid w:val="003C0376"/>
    <w:rsid w:val="003C2F68"/>
    <w:rsid w:val="003C7AA6"/>
    <w:rsid w:val="003D237F"/>
    <w:rsid w:val="003D4231"/>
    <w:rsid w:val="003D7DDA"/>
    <w:rsid w:val="003E01EC"/>
    <w:rsid w:val="003E34FC"/>
    <w:rsid w:val="003E4111"/>
    <w:rsid w:val="003E4290"/>
    <w:rsid w:val="003E76F4"/>
    <w:rsid w:val="003F1620"/>
    <w:rsid w:val="003F5B73"/>
    <w:rsid w:val="003F7591"/>
    <w:rsid w:val="00406C2A"/>
    <w:rsid w:val="00406F04"/>
    <w:rsid w:val="00411225"/>
    <w:rsid w:val="00412B26"/>
    <w:rsid w:val="00413EA5"/>
    <w:rsid w:val="00416A30"/>
    <w:rsid w:val="00422047"/>
    <w:rsid w:val="004225E3"/>
    <w:rsid w:val="0042307B"/>
    <w:rsid w:val="00426358"/>
    <w:rsid w:val="0043208F"/>
    <w:rsid w:val="004321F1"/>
    <w:rsid w:val="00433142"/>
    <w:rsid w:val="00436055"/>
    <w:rsid w:val="00443D01"/>
    <w:rsid w:val="004461C0"/>
    <w:rsid w:val="00450664"/>
    <w:rsid w:val="00451A08"/>
    <w:rsid w:val="00454FED"/>
    <w:rsid w:val="004559B7"/>
    <w:rsid w:val="004613F8"/>
    <w:rsid w:val="00461CD3"/>
    <w:rsid w:val="004624DF"/>
    <w:rsid w:val="00471827"/>
    <w:rsid w:val="00477CB9"/>
    <w:rsid w:val="00482C7D"/>
    <w:rsid w:val="004908C1"/>
    <w:rsid w:val="00497398"/>
    <w:rsid w:val="004A17BE"/>
    <w:rsid w:val="004A19F5"/>
    <w:rsid w:val="004A2224"/>
    <w:rsid w:val="004A4811"/>
    <w:rsid w:val="004A7169"/>
    <w:rsid w:val="004B0CA8"/>
    <w:rsid w:val="004B3E1F"/>
    <w:rsid w:val="004B49BF"/>
    <w:rsid w:val="004B641E"/>
    <w:rsid w:val="004B7C27"/>
    <w:rsid w:val="004C31F2"/>
    <w:rsid w:val="004C58AD"/>
    <w:rsid w:val="004C5B17"/>
    <w:rsid w:val="004C6857"/>
    <w:rsid w:val="004D5974"/>
    <w:rsid w:val="004E07BA"/>
    <w:rsid w:val="004E2D7A"/>
    <w:rsid w:val="004E5A1F"/>
    <w:rsid w:val="004F670E"/>
    <w:rsid w:val="004F7DDF"/>
    <w:rsid w:val="00503F03"/>
    <w:rsid w:val="00506241"/>
    <w:rsid w:val="005069BC"/>
    <w:rsid w:val="00506E8A"/>
    <w:rsid w:val="0053053E"/>
    <w:rsid w:val="0053096B"/>
    <w:rsid w:val="0053318E"/>
    <w:rsid w:val="00533700"/>
    <w:rsid w:val="005346A2"/>
    <w:rsid w:val="005400BE"/>
    <w:rsid w:val="00541F1B"/>
    <w:rsid w:val="005427C6"/>
    <w:rsid w:val="005435D5"/>
    <w:rsid w:val="0054643C"/>
    <w:rsid w:val="00550638"/>
    <w:rsid w:val="00551399"/>
    <w:rsid w:val="00552C5C"/>
    <w:rsid w:val="005562FE"/>
    <w:rsid w:val="00557989"/>
    <w:rsid w:val="00560AD0"/>
    <w:rsid w:val="00562C68"/>
    <w:rsid w:val="00563DEC"/>
    <w:rsid w:val="00572E54"/>
    <w:rsid w:val="00576080"/>
    <w:rsid w:val="005825DF"/>
    <w:rsid w:val="00587B2B"/>
    <w:rsid w:val="00592622"/>
    <w:rsid w:val="00595F95"/>
    <w:rsid w:val="0059627A"/>
    <w:rsid w:val="00597F4F"/>
    <w:rsid w:val="005A0346"/>
    <w:rsid w:val="005A0F36"/>
    <w:rsid w:val="005A29D5"/>
    <w:rsid w:val="005A585A"/>
    <w:rsid w:val="005A5ECE"/>
    <w:rsid w:val="005B39E2"/>
    <w:rsid w:val="005B7034"/>
    <w:rsid w:val="005C0CC5"/>
    <w:rsid w:val="005C1E2C"/>
    <w:rsid w:val="005C1F60"/>
    <w:rsid w:val="005C2BA1"/>
    <w:rsid w:val="005C462B"/>
    <w:rsid w:val="005C66D5"/>
    <w:rsid w:val="005C6CD6"/>
    <w:rsid w:val="005C76A2"/>
    <w:rsid w:val="005D10B5"/>
    <w:rsid w:val="005D12F2"/>
    <w:rsid w:val="005D237D"/>
    <w:rsid w:val="005D393D"/>
    <w:rsid w:val="005E2FB8"/>
    <w:rsid w:val="005E3A8C"/>
    <w:rsid w:val="005F0D91"/>
    <w:rsid w:val="005F2F85"/>
    <w:rsid w:val="005F370C"/>
    <w:rsid w:val="005F6AE7"/>
    <w:rsid w:val="00600471"/>
    <w:rsid w:val="00600679"/>
    <w:rsid w:val="00602966"/>
    <w:rsid w:val="00610028"/>
    <w:rsid w:val="00622B40"/>
    <w:rsid w:val="006241EA"/>
    <w:rsid w:val="006252B4"/>
    <w:rsid w:val="00635C8D"/>
    <w:rsid w:val="00635FDF"/>
    <w:rsid w:val="0064269B"/>
    <w:rsid w:val="00650FF4"/>
    <w:rsid w:val="00655AC5"/>
    <w:rsid w:val="00656B0A"/>
    <w:rsid w:val="00660586"/>
    <w:rsid w:val="006618CD"/>
    <w:rsid w:val="00663CF2"/>
    <w:rsid w:val="006666DE"/>
    <w:rsid w:val="0066705F"/>
    <w:rsid w:val="00676A68"/>
    <w:rsid w:val="00676DAE"/>
    <w:rsid w:val="0068265B"/>
    <w:rsid w:val="00685D77"/>
    <w:rsid w:val="0069029E"/>
    <w:rsid w:val="00691E1B"/>
    <w:rsid w:val="006A69DE"/>
    <w:rsid w:val="006B1C8C"/>
    <w:rsid w:val="006B4E8C"/>
    <w:rsid w:val="006B61B2"/>
    <w:rsid w:val="006C5BBC"/>
    <w:rsid w:val="006D0BCA"/>
    <w:rsid w:val="006D46D8"/>
    <w:rsid w:val="006D51E4"/>
    <w:rsid w:val="006D5C47"/>
    <w:rsid w:val="006D7615"/>
    <w:rsid w:val="006E0EE4"/>
    <w:rsid w:val="006E2F94"/>
    <w:rsid w:val="006E6EAA"/>
    <w:rsid w:val="006E7EE5"/>
    <w:rsid w:val="006F3766"/>
    <w:rsid w:val="006F4DCD"/>
    <w:rsid w:val="0070324C"/>
    <w:rsid w:val="00705224"/>
    <w:rsid w:val="00710492"/>
    <w:rsid w:val="00710D5E"/>
    <w:rsid w:val="00726291"/>
    <w:rsid w:val="0072787D"/>
    <w:rsid w:val="00736E29"/>
    <w:rsid w:val="00736F80"/>
    <w:rsid w:val="00741490"/>
    <w:rsid w:val="007414C4"/>
    <w:rsid w:val="00741890"/>
    <w:rsid w:val="007514CE"/>
    <w:rsid w:val="007528B4"/>
    <w:rsid w:val="007564A4"/>
    <w:rsid w:val="007613AB"/>
    <w:rsid w:val="0077183A"/>
    <w:rsid w:val="007746B6"/>
    <w:rsid w:val="007777B1"/>
    <w:rsid w:val="007810A2"/>
    <w:rsid w:val="007839D9"/>
    <w:rsid w:val="00787998"/>
    <w:rsid w:val="007933DC"/>
    <w:rsid w:val="00796533"/>
    <w:rsid w:val="00796D09"/>
    <w:rsid w:val="007A2DAB"/>
    <w:rsid w:val="007A49F2"/>
    <w:rsid w:val="007B4CDF"/>
    <w:rsid w:val="007C49D8"/>
    <w:rsid w:val="007D1423"/>
    <w:rsid w:val="007D32EB"/>
    <w:rsid w:val="007D4943"/>
    <w:rsid w:val="007D7A28"/>
    <w:rsid w:val="007E3C0E"/>
    <w:rsid w:val="007E53DB"/>
    <w:rsid w:val="007E59B0"/>
    <w:rsid w:val="007E7D03"/>
    <w:rsid w:val="007F23B1"/>
    <w:rsid w:val="007F7799"/>
    <w:rsid w:val="00800901"/>
    <w:rsid w:val="00806FE9"/>
    <w:rsid w:val="00815397"/>
    <w:rsid w:val="00817848"/>
    <w:rsid w:val="00820E14"/>
    <w:rsid w:val="00821A0C"/>
    <w:rsid w:val="0083750E"/>
    <w:rsid w:val="00840B35"/>
    <w:rsid w:val="00840F4A"/>
    <w:rsid w:val="00842A36"/>
    <w:rsid w:val="00843DB0"/>
    <w:rsid w:val="00844F5D"/>
    <w:rsid w:val="00846046"/>
    <w:rsid w:val="0084753B"/>
    <w:rsid w:val="00856388"/>
    <w:rsid w:val="008565E4"/>
    <w:rsid w:val="00857205"/>
    <w:rsid w:val="0086202A"/>
    <w:rsid w:val="00874C9A"/>
    <w:rsid w:val="00880242"/>
    <w:rsid w:val="00891070"/>
    <w:rsid w:val="00896A69"/>
    <w:rsid w:val="00897F05"/>
    <w:rsid w:val="008A527C"/>
    <w:rsid w:val="008A69C0"/>
    <w:rsid w:val="008A7969"/>
    <w:rsid w:val="008A7B50"/>
    <w:rsid w:val="008B1C56"/>
    <w:rsid w:val="008B3425"/>
    <w:rsid w:val="008D359A"/>
    <w:rsid w:val="008E02EC"/>
    <w:rsid w:val="008E5069"/>
    <w:rsid w:val="008E5AAB"/>
    <w:rsid w:val="008F269E"/>
    <w:rsid w:val="008F277E"/>
    <w:rsid w:val="008F3CF1"/>
    <w:rsid w:val="00900E39"/>
    <w:rsid w:val="00902828"/>
    <w:rsid w:val="00902D86"/>
    <w:rsid w:val="009035F5"/>
    <w:rsid w:val="00903A1C"/>
    <w:rsid w:val="00904B71"/>
    <w:rsid w:val="00912060"/>
    <w:rsid w:val="00920DD8"/>
    <w:rsid w:val="0092231B"/>
    <w:rsid w:val="00933225"/>
    <w:rsid w:val="009335E8"/>
    <w:rsid w:val="00934943"/>
    <w:rsid w:val="00936F20"/>
    <w:rsid w:val="0094267F"/>
    <w:rsid w:val="00942C2A"/>
    <w:rsid w:val="00944085"/>
    <w:rsid w:val="00944160"/>
    <w:rsid w:val="00946A27"/>
    <w:rsid w:val="00947D61"/>
    <w:rsid w:val="00953A96"/>
    <w:rsid w:val="00964E58"/>
    <w:rsid w:val="00970323"/>
    <w:rsid w:val="00973FBB"/>
    <w:rsid w:val="00985F4C"/>
    <w:rsid w:val="00995BD2"/>
    <w:rsid w:val="009966C8"/>
    <w:rsid w:val="009A0FFF"/>
    <w:rsid w:val="009A1525"/>
    <w:rsid w:val="009A7B55"/>
    <w:rsid w:val="009B1E5B"/>
    <w:rsid w:val="009B1FB6"/>
    <w:rsid w:val="009C1DDE"/>
    <w:rsid w:val="009C24AE"/>
    <w:rsid w:val="009C33D8"/>
    <w:rsid w:val="009C4B6D"/>
    <w:rsid w:val="009C5F5E"/>
    <w:rsid w:val="009C6D80"/>
    <w:rsid w:val="009D0434"/>
    <w:rsid w:val="009D3B1F"/>
    <w:rsid w:val="009D5878"/>
    <w:rsid w:val="009D5EC2"/>
    <w:rsid w:val="009E08DC"/>
    <w:rsid w:val="009E3D1C"/>
    <w:rsid w:val="009F15F3"/>
    <w:rsid w:val="009F3855"/>
    <w:rsid w:val="009F4239"/>
    <w:rsid w:val="009F65EC"/>
    <w:rsid w:val="00A01FEC"/>
    <w:rsid w:val="00A02031"/>
    <w:rsid w:val="00A0214D"/>
    <w:rsid w:val="00A05CCC"/>
    <w:rsid w:val="00A12C1E"/>
    <w:rsid w:val="00A20BAD"/>
    <w:rsid w:val="00A21948"/>
    <w:rsid w:val="00A22709"/>
    <w:rsid w:val="00A26E00"/>
    <w:rsid w:val="00A31E2D"/>
    <w:rsid w:val="00A32C12"/>
    <w:rsid w:val="00A33D78"/>
    <w:rsid w:val="00A341D7"/>
    <w:rsid w:val="00A40595"/>
    <w:rsid w:val="00A42195"/>
    <w:rsid w:val="00A44C2C"/>
    <w:rsid w:val="00A4654E"/>
    <w:rsid w:val="00A51C11"/>
    <w:rsid w:val="00A62E76"/>
    <w:rsid w:val="00A639C3"/>
    <w:rsid w:val="00A65987"/>
    <w:rsid w:val="00A66DB0"/>
    <w:rsid w:val="00A6733A"/>
    <w:rsid w:val="00A73BBF"/>
    <w:rsid w:val="00A776CA"/>
    <w:rsid w:val="00A77BF1"/>
    <w:rsid w:val="00A80EF8"/>
    <w:rsid w:val="00A8440D"/>
    <w:rsid w:val="00A87BDB"/>
    <w:rsid w:val="00A93538"/>
    <w:rsid w:val="00A9541B"/>
    <w:rsid w:val="00A97664"/>
    <w:rsid w:val="00AA1548"/>
    <w:rsid w:val="00AA1558"/>
    <w:rsid w:val="00AA2325"/>
    <w:rsid w:val="00AA245C"/>
    <w:rsid w:val="00AA593A"/>
    <w:rsid w:val="00AB29FA"/>
    <w:rsid w:val="00AB2B18"/>
    <w:rsid w:val="00AB2BB3"/>
    <w:rsid w:val="00AB72B5"/>
    <w:rsid w:val="00AC70BA"/>
    <w:rsid w:val="00AD2C40"/>
    <w:rsid w:val="00AD6ACE"/>
    <w:rsid w:val="00AE180B"/>
    <w:rsid w:val="00AE3A9A"/>
    <w:rsid w:val="00AF04F4"/>
    <w:rsid w:val="00AF4C69"/>
    <w:rsid w:val="00AF5028"/>
    <w:rsid w:val="00B00E1C"/>
    <w:rsid w:val="00B06007"/>
    <w:rsid w:val="00B0681D"/>
    <w:rsid w:val="00B07553"/>
    <w:rsid w:val="00B07710"/>
    <w:rsid w:val="00B10AFE"/>
    <w:rsid w:val="00B11DDB"/>
    <w:rsid w:val="00B15543"/>
    <w:rsid w:val="00B207FF"/>
    <w:rsid w:val="00B2186B"/>
    <w:rsid w:val="00B221FC"/>
    <w:rsid w:val="00B228FC"/>
    <w:rsid w:val="00B26352"/>
    <w:rsid w:val="00B321D4"/>
    <w:rsid w:val="00B335A2"/>
    <w:rsid w:val="00B33882"/>
    <w:rsid w:val="00B36097"/>
    <w:rsid w:val="00B37133"/>
    <w:rsid w:val="00B40239"/>
    <w:rsid w:val="00B46AC4"/>
    <w:rsid w:val="00B54ECE"/>
    <w:rsid w:val="00B5785A"/>
    <w:rsid w:val="00B64BEA"/>
    <w:rsid w:val="00B70858"/>
    <w:rsid w:val="00B80004"/>
    <w:rsid w:val="00B81099"/>
    <w:rsid w:val="00B8151A"/>
    <w:rsid w:val="00B83E91"/>
    <w:rsid w:val="00B85125"/>
    <w:rsid w:val="00B854C9"/>
    <w:rsid w:val="00B87677"/>
    <w:rsid w:val="00B90548"/>
    <w:rsid w:val="00B91942"/>
    <w:rsid w:val="00B92F77"/>
    <w:rsid w:val="00B97BB2"/>
    <w:rsid w:val="00BA112E"/>
    <w:rsid w:val="00BA47ED"/>
    <w:rsid w:val="00BA6B84"/>
    <w:rsid w:val="00BB358D"/>
    <w:rsid w:val="00BC1B25"/>
    <w:rsid w:val="00BC2C2A"/>
    <w:rsid w:val="00BC4FE3"/>
    <w:rsid w:val="00BC6FBC"/>
    <w:rsid w:val="00BC7795"/>
    <w:rsid w:val="00BD05F5"/>
    <w:rsid w:val="00BD0CA2"/>
    <w:rsid w:val="00BD13C9"/>
    <w:rsid w:val="00BD2C1F"/>
    <w:rsid w:val="00BD4508"/>
    <w:rsid w:val="00BD4C7A"/>
    <w:rsid w:val="00BD5C0F"/>
    <w:rsid w:val="00BE1ABD"/>
    <w:rsid w:val="00BE3460"/>
    <w:rsid w:val="00BE3707"/>
    <w:rsid w:val="00BE432E"/>
    <w:rsid w:val="00BF00E2"/>
    <w:rsid w:val="00BF04C2"/>
    <w:rsid w:val="00BF4E60"/>
    <w:rsid w:val="00BF6A5F"/>
    <w:rsid w:val="00C00034"/>
    <w:rsid w:val="00C0031D"/>
    <w:rsid w:val="00C00EEC"/>
    <w:rsid w:val="00C0276E"/>
    <w:rsid w:val="00C04149"/>
    <w:rsid w:val="00C07A7F"/>
    <w:rsid w:val="00C10E73"/>
    <w:rsid w:val="00C10FD2"/>
    <w:rsid w:val="00C11D39"/>
    <w:rsid w:val="00C145C8"/>
    <w:rsid w:val="00C151F6"/>
    <w:rsid w:val="00C20C5A"/>
    <w:rsid w:val="00C229EA"/>
    <w:rsid w:val="00C26497"/>
    <w:rsid w:val="00C324C9"/>
    <w:rsid w:val="00C34A75"/>
    <w:rsid w:val="00C37D72"/>
    <w:rsid w:val="00C41B48"/>
    <w:rsid w:val="00C452CC"/>
    <w:rsid w:val="00C53A08"/>
    <w:rsid w:val="00C5746A"/>
    <w:rsid w:val="00C575A9"/>
    <w:rsid w:val="00C576A7"/>
    <w:rsid w:val="00C62F07"/>
    <w:rsid w:val="00C64938"/>
    <w:rsid w:val="00C64F72"/>
    <w:rsid w:val="00C7179F"/>
    <w:rsid w:val="00C71D73"/>
    <w:rsid w:val="00C72885"/>
    <w:rsid w:val="00C760FF"/>
    <w:rsid w:val="00C772BC"/>
    <w:rsid w:val="00C7735D"/>
    <w:rsid w:val="00C813D3"/>
    <w:rsid w:val="00C90D4E"/>
    <w:rsid w:val="00C93FAC"/>
    <w:rsid w:val="00C94F7F"/>
    <w:rsid w:val="00CA37DF"/>
    <w:rsid w:val="00CA63C0"/>
    <w:rsid w:val="00CB0B11"/>
    <w:rsid w:val="00CB153C"/>
    <w:rsid w:val="00CB1C1C"/>
    <w:rsid w:val="00CC02EC"/>
    <w:rsid w:val="00CC537C"/>
    <w:rsid w:val="00CC5DCD"/>
    <w:rsid w:val="00CC608C"/>
    <w:rsid w:val="00CC6BA3"/>
    <w:rsid w:val="00CD0ABE"/>
    <w:rsid w:val="00CE32E3"/>
    <w:rsid w:val="00CE746D"/>
    <w:rsid w:val="00CF00E3"/>
    <w:rsid w:val="00CF6CEE"/>
    <w:rsid w:val="00D02380"/>
    <w:rsid w:val="00D04897"/>
    <w:rsid w:val="00D0600B"/>
    <w:rsid w:val="00D12F57"/>
    <w:rsid w:val="00D17693"/>
    <w:rsid w:val="00D21F73"/>
    <w:rsid w:val="00D23285"/>
    <w:rsid w:val="00D26BE0"/>
    <w:rsid w:val="00D27889"/>
    <w:rsid w:val="00D301DD"/>
    <w:rsid w:val="00D34107"/>
    <w:rsid w:val="00D435C2"/>
    <w:rsid w:val="00D504F2"/>
    <w:rsid w:val="00D51D16"/>
    <w:rsid w:val="00D64383"/>
    <w:rsid w:val="00D70161"/>
    <w:rsid w:val="00D7230E"/>
    <w:rsid w:val="00D858E9"/>
    <w:rsid w:val="00D85B2E"/>
    <w:rsid w:val="00D905A3"/>
    <w:rsid w:val="00D9196D"/>
    <w:rsid w:val="00D95A32"/>
    <w:rsid w:val="00DA0A32"/>
    <w:rsid w:val="00DA0F8E"/>
    <w:rsid w:val="00DA3A14"/>
    <w:rsid w:val="00DA3AB0"/>
    <w:rsid w:val="00DA3D9E"/>
    <w:rsid w:val="00DA43E5"/>
    <w:rsid w:val="00DA53A1"/>
    <w:rsid w:val="00DA6098"/>
    <w:rsid w:val="00DB0571"/>
    <w:rsid w:val="00DB5D76"/>
    <w:rsid w:val="00DB7588"/>
    <w:rsid w:val="00DC2AC2"/>
    <w:rsid w:val="00DC3767"/>
    <w:rsid w:val="00DC5500"/>
    <w:rsid w:val="00DC63CA"/>
    <w:rsid w:val="00DC6902"/>
    <w:rsid w:val="00DD1B08"/>
    <w:rsid w:val="00DD4B2E"/>
    <w:rsid w:val="00DD5AD4"/>
    <w:rsid w:val="00DD7D86"/>
    <w:rsid w:val="00DE416A"/>
    <w:rsid w:val="00DE445A"/>
    <w:rsid w:val="00DE6C1E"/>
    <w:rsid w:val="00DE79C3"/>
    <w:rsid w:val="00DF051F"/>
    <w:rsid w:val="00DF2599"/>
    <w:rsid w:val="00DF2AA2"/>
    <w:rsid w:val="00DF32DE"/>
    <w:rsid w:val="00DF5095"/>
    <w:rsid w:val="00DF5531"/>
    <w:rsid w:val="00DF6436"/>
    <w:rsid w:val="00E02644"/>
    <w:rsid w:val="00E047E1"/>
    <w:rsid w:val="00E04F23"/>
    <w:rsid w:val="00E13B83"/>
    <w:rsid w:val="00E1623A"/>
    <w:rsid w:val="00E22319"/>
    <w:rsid w:val="00E237AE"/>
    <w:rsid w:val="00E315D4"/>
    <w:rsid w:val="00E31FA3"/>
    <w:rsid w:val="00E4056F"/>
    <w:rsid w:val="00E4059D"/>
    <w:rsid w:val="00E409CA"/>
    <w:rsid w:val="00E50453"/>
    <w:rsid w:val="00E54E11"/>
    <w:rsid w:val="00E57812"/>
    <w:rsid w:val="00E625B5"/>
    <w:rsid w:val="00E62633"/>
    <w:rsid w:val="00E655CB"/>
    <w:rsid w:val="00E6758D"/>
    <w:rsid w:val="00E73052"/>
    <w:rsid w:val="00E74AEB"/>
    <w:rsid w:val="00E8311E"/>
    <w:rsid w:val="00E84BC4"/>
    <w:rsid w:val="00E85D16"/>
    <w:rsid w:val="00E9029E"/>
    <w:rsid w:val="00E940B7"/>
    <w:rsid w:val="00EA1691"/>
    <w:rsid w:val="00EA20C3"/>
    <w:rsid w:val="00EA2CA3"/>
    <w:rsid w:val="00EA39E8"/>
    <w:rsid w:val="00EB320B"/>
    <w:rsid w:val="00EB410E"/>
    <w:rsid w:val="00EB46EC"/>
    <w:rsid w:val="00EC2F04"/>
    <w:rsid w:val="00EC410B"/>
    <w:rsid w:val="00EC620D"/>
    <w:rsid w:val="00ED1461"/>
    <w:rsid w:val="00EE2338"/>
    <w:rsid w:val="00EE414B"/>
    <w:rsid w:val="00EE4387"/>
    <w:rsid w:val="00EE63A4"/>
    <w:rsid w:val="00EE7B0B"/>
    <w:rsid w:val="00EF5BE2"/>
    <w:rsid w:val="00F004C2"/>
    <w:rsid w:val="00F02820"/>
    <w:rsid w:val="00F04987"/>
    <w:rsid w:val="00F0650E"/>
    <w:rsid w:val="00F21012"/>
    <w:rsid w:val="00F25466"/>
    <w:rsid w:val="00F268C9"/>
    <w:rsid w:val="00F27DA0"/>
    <w:rsid w:val="00F27F58"/>
    <w:rsid w:val="00F359C0"/>
    <w:rsid w:val="00F407CC"/>
    <w:rsid w:val="00F43071"/>
    <w:rsid w:val="00F44935"/>
    <w:rsid w:val="00F45235"/>
    <w:rsid w:val="00F45D9F"/>
    <w:rsid w:val="00F51637"/>
    <w:rsid w:val="00F5260B"/>
    <w:rsid w:val="00F52EAF"/>
    <w:rsid w:val="00F57428"/>
    <w:rsid w:val="00F57B83"/>
    <w:rsid w:val="00F61337"/>
    <w:rsid w:val="00F70968"/>
    <w:rsid w:val="00F710A7"/>
    <w:rsid w:val="00F73D5A"/>
    <w:rsid w:val="00F922DC"/>
    <w:rsid w:val="00F92B19"/>
    <w:rsid w:val="00F964DC"/>
    <w:rsid w:val="00FA21CA"/>
    <w:rsid w:val="00FA39FF"/>
    <w:rsid w:val="00FA556F"/>
    <w:rsid w:val="00FA62E6"/>
    <w:rsid w:val="00FA7213"/>
    <w:rsid w:val="00FB04D1"/>
    <w:rsid w:val="00FB556E"/>
    <w:rsid w:val="00FB58D7"/>
    <w:rsid w:val="00FB6BF5"/>
    <w:rsid w:val="00FB78B9"/>
    <w:rsid w:val="00FC2509"/>
    <w:rsid w:val="00FC3DC0"/>
    <w:rsid w:val="00FD038C"/>
    <w:rsid w:val="00FD2C70"/>
    <w:rsid w:val="00FD3FD5"/>
    <w:rsid w:val="00FD6436"/>
    <w:rsid w:val="00FE7FD9"/>
    <w:rsid w:val="00FF0D3B"/>
    <w:rsid w:val="00FF2624"/>
    <w:rsid w:val="00FF3A41"/>
    <w:rsid w:val="00FF40AD"/>
    <w:rsid w:val="00FF715C"/>
    <w:rsid w:val="00FF7C47"/>
    <w:rsid w:val="0670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048E93"/>
  <w15:docId w15:val="{66100B6E-3F26-4733-8697-90AF9BBD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3A1"/>
  </w:style>
  <w:style w:type="paragraph" w:styleId="Heading1">
    <w:name w:val="heading 1"/>
    <w:basedOn w:val="Normal"/>
    <w:next w:val="Normal"/>
    <w:link w:val="Heading1Char"/>
    <w:uiPriority w:val="9"/>
    <w:semiHidden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rsid w:val="0092231B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DA53A1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semiHidden/>
    <w:rsid w:val="00DA53A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1CADE4" w:themeColor="accent1" w:shadow="1"/>
        <w:left w:val="single" w:sz="2" w:space="10" w:color="1CADE4" w:themeColor="accent1" w:shadow="1"/>
        <w:bottom w:val="single" w:sz="2" w:space="10" w:color="1CADE4" w:themeColor="accent1" w:shadow="1"/>
        <w:right w:val="single" w:sz="2" w:space="10" w:color="1CADE4" w:themeColor="accent1" w:shadow="1"/>
      </w:pBdr>
      <w:ind w:left="1152" w:right="1152"/>
    </w:pPr>
    <w:rPr>
      <w:i/>
      <w:iCs/>
      <w:color w:val="1CADE4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1CADE4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A53A1"/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semiHidden/>
    <w:rsid w:val="00DA53A1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1CADE4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1CADE4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0D5571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0D5571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53A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D5672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"/>
    <w:semiHidden/>
    <w:rsid w:val="00F27F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lieLopez\AppData\Roaming\Microsoft\Templates\Banner%20calenda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8BD33BDAE748EF82FFEC4FEFD6B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03A91-4127-4872-BFB0-9BD9C7C16059}"/>
      </w:docPartPr>
      <w:docPartBody>
        <w:p w:rsidR="000E6481" w:rsidRDefault="000E6481">
          <w:pPr>
            <w:pStyle w:val="A78BD33BDAE748EF82FFEC4FEFD6BD44"/>
          </w:pPr>
          <w:r>
            <w:t>Sunday</w:t>
          </w:r>
        </w:p>
      </w:docPartBody>
    </w:docPart>
    <w:docPart>
      <w:docPartPr>
        <w:name w:val="332F06D3B1574AE7B5CBEA0BD0C72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2699B-F6FE-4735-A911-FBD10FB65367}"/>
      </w:docPartPr>
      <w:docPartBody>
        <w:p w:rsidR="000E6481" w:rsidRDefault="000E6481">
          <w:pPr>
            <w:pStyle w:val="332F06D3B1574AE7B5CBEA0BD0C72819"/>
          </w:pPr>
          <w:r>
            <w:t>Monday</w:t>
          </w:r>
        </w:p>
      </w:docPartBody>
    </w:docPart>
    <w:docPart>
      <w:docPartPr>
        <w:name w:val="01A1E733763549A8A0D49C277B045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4D398-A352-4CA9-8398-4937CCFD41CD}"/>
      </w:docPartPr>
      <w:docPartBody>
        <w:p w:rsidR="000E6481" w:rsidRDefault="000E6481">
          <w:pPr>
            <w:pStyle w:val="01A1E733763549A8A0D49C277B045166"/>
          </w:pPr>
          <w:r>
            <w:t>Tuesday</w:t>
          </w:r>
        </w:p>
      </w:docPartBody>
    </w:docPart>
    <w:docPart>
      <w:docPartPr>
        <w:name w:val="06027E4CE31F4E55A40901DD1835D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33EDA-A2A0-47FE-8D42-75560E71677F}"/>
      </w:docPartPr>
      <w:docPartBody>
        <w:p w:rsidR="000E6481" w:rsidRDefault="000E6481">
          <w:pPr>
            <w:pStyle w:val="06027E4CE31F4E55A40901DD1835DCB9"/>
          </w:pPr>
          <w:r>
            <w:t>Wednesday</w:t>
          </w:r>
        </w:p>
      </w:docPartBody>
    </w:docPart>
    <w:docPart>
      <w:docPartPr>
        <w:name w:val="F3C37CD7C2D6411C9DD99206ED455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8EAF3-006D-482E-9073-F14A70851830}"/>
      </w:docPartPr>
      <w:docPartBody>
        <w:p w:rsidR="000E6481" w:rsidRDefault="000E6481">
          <w:pPr>
            <w:pStyle w:val="F3C37CD7C2D6411C9DD99206ED4551C6"/>
          </w:pPr>
          <w:r>
            <w:t>Thursday</w:t>
          </w:r>
        </w:p>
      </w:docPartBody>
    </w:docPart>
    <w:docPart>
      <w:docPartPr>
        <w:name w:val="85375ADF0C914D75A0A258B969017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F35A2-A432-49B5-BFDE-832FB0018CA2}"/>
      </w:docPartPr>
      <w:docPartBody>
        <w:p w:rsidR="000E6481" w:rsidRDefault="000E6481">
          <w:pPr>
            <w:pStyle w:val="85375ADF0C914D75A0A258B969017336"/>
          </w:pPr>
          <w:r>
            <w:t>Friday</w:t>
          </w:r>
        </w:p>
      </w:docPartBody>
    </w:docPart>
    <w:docPart>
      <w:docPartPr>
        <w:name w:val="3105BCEC3BAD4F7B8163C8120F8DC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7BD7E-647F-4DB2-8690-6832A1FA9A71}"/>
      </w:docPartPr>
      <w:docPartBody>
        <w:p w:rsidR="000E6481" w:rsidRDefault="000E6481">
          <w:pPr>
            <w:pStyle w:val="3105BCEC3BAD4F7B8163C8120F8DC19A"/>
          </w:pPr>
          <w:r>
            <w:t>Saturday</w:t>
          </w:r>
        </w:p>
      </w:docPartBody>
    </w:docPart>
    <w:docPart>
      <w:docPartPr>
        <w:name w:val="D7AFC07C3CDA4F45B0399AD0AFC72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3A15B-CBBE-4A2C-B050-B2BF9150E1AB}"/>
      </w:docPartPr>
      <w:docPartBody>
        <w:p w:rsidR="000E6481" w:rsidRDefault="000E6481">
          <w:pPr>
            <w:pStyle w:val="D7AFC07C3CDA4F45B0399AD0AFC7252D"/>
          </w:pPr>
          <w:r>
            <w:t>Sunday</w:t>
          </w:r>
        </w:p>
      </w:docPartBody>
    </w:docPart>
    <w:docPart>
      <w:docPartPr>
        <w:name w:val="7AA858E9359340519EA3DE071BC36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35E78-AA5E-4674-9545-0D337CC5842A}"/>
      </w:docPartPr>
      <w:docPartBody>
        <w:p w:rsidR="000E6481" w:rsidRDefault="000E6481">
          <w:pPr>
            <w:pStyle w:val="7AA858E9359340519EA3DE071BC36E90"/>
          </w:pPr>
          <w:r>
            <w:t>Monday</w:t>
          </w:r>
        </w:p>
      </w:docPartBody>
    </w:docPart>
    <w:docPart>
      <w:docPartPr>
        <w:name w:val="776A726CC21F4AC494439E0509B16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B6105-55CB-4D38-8775-0A2193118F5D}"/>
      </w:docPartPr>
      <w:docPartBody>
        <w:p w:rsidR="000E6481" w:rsidRDefault="000E6481">
          <w:pPr>
            <w:pStyle w:val="776A726CC21F4AC494439E0509B1681B"/>
          </w:pPr>
          <w:r>
            <w:t>Tuesday</w:t>
          </w:r>
        </w:p>
      </w:docPartBody>
    </w:docPart>
    <w:docPart>
      <w:docPartPr>
        <w:name w:val="3EA54439149A4B478ED110CC2F2A7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14DD2-4ABC-4BE1-8F7E-E85D4FDF646B}"/>
      </w:docPartPr>
      <w:docPartBody>
        <w:p w:rsidR="000E6481" w:rsidRDefault="000E6481">
          <w:pPr>
            <w:pStyle w:val="3EA54439149A4B478ED110CC2F2A7AAD"/>
          </w:pPr>
          <w:r>
            <w:t>Wednesday</w:t>
          </w:r>
        </w:p>
      </w:docPartBody>
    </w:docPart>
    <w:docPart>
      <w:docPartPr>
        <w:name w:val="521E03FBBFE7430E95EF44E875FA0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6D4F3-1FDA-4772-A083-E0EC313365FA}"/>
      </w:docPartPr>
      <w:docPartBody>
        <w:p w:rsidR="000E6481" w:rsidRDefault="000E6481">
          <w:pPr>
            <w:pStyle w:val="521E03FBBFE7430E95EF44E875FA0026"/>
          </w:pPr>
          <w:r>
            <w:t>Thursday</w:t>
          </w:r>
        </w:p>
      </w:docPartBody>
    </w:docPart>
    <w:docPart>
      <w:docPartPr>
        <w:name w:val="D58E865A7409456DB9BB9986CFAA9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8151F-3D74-44F9-905B-C73672E3A4C2}"/>
      </w:docPartPr>
      <w:docPartBody>
        <w:p w:rsidR="000E6481" w:rsidRDefault="000E6481">
          <w:pPr>
            <w:pStyle w:val="D58E865A7409456DB9BB9986CFAA9C59"/>
          </w:pPr>
          <w:r>
            <w:t>Friday</w:t>
          </w:r>
        </w:p>
      </w:docPartBody>
    </w:docPart>
    <w:docPart>
      <w:docPartPr>
        <w:name w:val="A3EF56A5237449478286F3F6D5F19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37A23-00FB-4398-A7C8-3CE67D6C97EF}"/>
      </w:docPartPr>
      <w:docPartBody>
        <w:p w:rsidR="000E6481" w:rsidRDefault="000E6481">
          <w:pPr>
            <w:pStyle w:val="A3EF56A5237449478286F3F6D5F19115"/>
          </w:pPr>
          <w:r>
            <w:t>Saturday</w:t>
          </w:r>
        </w:p>
      </w:docPartBody>
    </w:docPart>
    <w:docPart>
      <w:docPartPr>
        <w:name w:val="835E7C9396244058ACC3EF262D69C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4BCFD-DEBA-4709-B2FB-C083E537F5E1}"/>
      </w:docPartPr>
      <w:docPartBody>
        <w:p w:rsidR="000E6481" w:rsidRDefault="000E6481">
          <w:pPr>
            <w:pStyle w:val="835E7C9396244058ACC3EF262D69CF4D"/>
          </w:pPr>
          <w:r>
            <w:t>Sunday</w:t>
          </w:r>
        </w:p>
      </w:docPartBody>
    </w:docPart>
    <w:docPart>
      <w:docPartPr>
        <w:name w:val="AE1C386A7A48468FB4107B0A866FE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DBA85-1800-44DB-A634-CDECACE470F6}"/>
      </w:docPartPr>
      <w:docPartBody>
        <w:p w:rsidR="000E6481" w:rsidRDefault="000E6481">
          <w:pPr>
            <w:pStyle w:val="AE1C386A7A48468FB4107B0A866FE80F"/>
          </w:pPr>
          <w:r>
            <w:t>Monday</w:t>
          </w:r>
        </w:p>
      </w:docPartBody>
    </w:docPart>
    <w:docPart>
      <w:docPartPr>
        <w:name w:val="7BAFE2E2913041AB99107A5682F6D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FE66D-85C1-4706-B745-0078BA625165}"/>
      </w:docPartPr>
      <w:docPartBody>
        <w:p w:rsidR="000E6481" w:rsidRDefault="000E6481">
          <w:pPr>
            <w:pStyle w:val="7BAFE2E2913041AB99107A5682F6D4BE"/>
          </w:pPr>
          <w:r>
            <w:t>Tuesday</w:t>
          </w:r>
        </w:p>
      </w:docPartBody>
    </w:docPart>
    <w:docPart>
      <w:docPartPr>
        <w:name w:val="7BE59DB4DC6B4F0DB119B19632DC4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CC16C-7DA8-43D4-9EFE-5B514BF1186E}"/>
      </w:docPartPr>
      <w:docPartBody>
        <w:p w:rsidR="000E6481" w:rsidRDefault="000E6481">
          <w:pPr>
            <w:pStyle w:val="7BE59DB4DC6B4F0DB119B19632DC4586"/>
          </w:pPr>
          <w:r>
            <w:t>Wednesday</w:t>
          </w:r>
        </w:p>
      </w:docPartBody>
    </w:docPart>
    <w:docPart>
      <w:docPartPr>
        <w:name w:val="DAFC2305961E47C2A1EDD267C87E3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27794-FC71-41E8-8FDF-5B8963F377B5}"/>
      </w:docPartPr>
      <w:docPartBody>
        <w:p w:rsidR="000E6481" w:rsidRDefault="000E6481">
          <w:pPr>
            <w:pStyle w:val="DAFC2305961E47C2A1EDD267C87E3164"/>
          </w:pPr>
          <w:r>
            <w:t>Thursday</w:t>
          </w:r>
        </w:p>
      </w:docPartBody>
    </w:docPart>
    <w:docPart>
      <w:docPartPr>
        <w:name w:val="4C6C39B10EB04119913D5B909C23D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5AEC6-2180-4354-9F54-80AE8D8AB69E}"/>
      </w:docPartPr>
      <w:docPartBody>
        <w:p w:rsidR="000E6481" w:rsidRDefault="000E6481">
          <w:pPr>
            <w:pStyle w:val="4C6C39B10EB04119913D5B909C23DBD8"/>
          </w:pPr>
          <w:r>
            <w:t>Friday</w:t>
          </w:r>
        </w:p>
      </w:docPartBody>
    </w:docPart>
    <w:docPart>
      <w:docPartPr>
        <w:name w:val="8CCE104BC4D1442EBF16EF2964718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B7D51-22F3-46DD-AD48-108F585E8A08}"/>
      </w:docPartPr>
      <w:docPartBody>
        <w:p w:rsidR="000E6481" w:rsidRDefault="000E6481">
          <w:pPr>
            <w:pStyle w:val="8CCE104BC4D1442EBF16EF29647183B5"/>
          </w:pPr>
          <w:r>
            <w:t>Saturday</w:t>
          </w:r>
        </w:p>
      </w:docPartBody>
    </w:docPart>
    <w:docPart>
      <w:docPartPr>
        <w:name w:val="C2FE3E4D69E842009A6C5E637026D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2CE37-C2C0-49DD-A708-638CA47FB0DB}"/>
      </w:docPartPr>
      <w:docPartBody>
        <w:p w:rsidR="000E6481" w:rsidRDefault="000E6481">
          <w:pPr>
            <w:pStyle w:val="C2FE3E4D69E842009A6C5E637026DA7F"/>
          </w:pPr>
          <w:r>
            <w:t>Sunday</w:t>
          </w:r>
        </w:p>
      </w:docPartBody>
    </w:docPart>
    <w:docPart>
      <w:docPartPr>
        <w:name w:val="A8E271D1EB8B4337ABB5DC8831342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2F614-0D86-4A27-A9C9-E740D4BC94AD}"/>
      </w:docPartPr>
      <w:docPartBody>
        <w:p w:rsidR="000E6481" w:rsidRDefault="000E6481">
          <w:pPr>
            <w:pStyle w:val="A8E271D1EB8B4337ABB5DC8831342A2E"/>
          </w:pPr>
          <w:r>
            <w:t>Monday</w:t>
          </w:r>
        </w:p>
      </w:docPartBody>
    </w:docPart>
    <w:docPart>
      <w:docPartPr>
        <w:name w:val="520E5ECAA41648B0B79BDCDC38AF2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6109D-C72F-4AD7-95A7-B8002D1124D9}"/>
      </w:docPartPr>
      <w:docPartBody>
        <w:p w:rsidR="000E6481" w:rsidRDefault="000E6481">
          <w:pPr>
            <w:pStyle w:val="520E5ECAA41648B0B79BDCDC38AF25D9"/>
          </w:pPr>
          <w:r>
            <w:t>Tuesday</w:t>
          </w:r>
        </w:p>
      </w:docPartBody>
    </w:docPart>
    <w:docPart>
      <w:docPartPr>
        <w:name w:val="A0A33C04325648E8A239467E4F9B6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2010B-85D9-4E05-BB9B-77D24F755CAA}"/>
      </w:docPartPr>
      <w:docPartBody>
        <w:p w:rsidR="000E6481" w:rsidRDefault="000E6481">
          <w:pPr>
            <w:pStyle w:val="A0A33C04325648E8A239467E4F9B67F8"/>
          </w:pPr>
          <w:r>
            <w:t>Wednesday</w:t>
          </w:r>
        </w:p>
      </w:docPartBody>
    </w:docPart>
    <w:docPart>
      <w:docPartPr>
        <w:name w:val="4DFE23C1C84D4AC8A2BCCC4AB1C36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B3902-FEC5-4941-B54E-F1B930FB9F46}"/>
      </w:docPartPr>
      <w:docPartBody>
        <w:p w:rsidR="000E6481" w:rsidRDefault="000E6481">
          <w:pPr>
            <w:pStyle w:val="4DFE23C1C84D4AC8A2BCCC4AB1C3627D"/>
          </w:pPr>
          <w:r>
            <w:t>Thursday</w:t>
          </w:r>
        </w:p>
      </w:docPartBody>
    </w:docPart>
    <w:docPart>
      <w:docPartPr>
        <w:name w:val="4848219A4F344141A3097C6CDF55E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ABBC3-63E8-4980-800B-661CD3436703}"/>
      </w:docPartPr>
      <w:docPartBody>
        <w:p w:rsidR="000E6481" w:rsidRDefault="000E6481">
          <w:pPr>
            <w:pStyle w:val="4848219A4F344141A3097C6CDF55E804"/>
          </w:pPr>
          <w:r>
            <w:t>Friday</w:t>
          </w:r>
        </w:p>
      </w:docPartBody>
    </w:docPart>
    <w:docPart>
      <w:docPartPr>
        <w:name w:val="1DFEC8E6BB624ABC995C5611083A5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21468-DA64-4C22-A851-E6B83F0FAC8E}"/>
      </w:docPartPr>
      <w:docPartBody>
        <w:p w:rsidR="000E6481" w:rsidRDefault="000E6481">
          <w:pPr>
            <w:pStyle w:val="1DFEC8E6BB624ABC995C5611083A5B41"/>
          </w:pPr>
          <w:r>
            <w:t>Saturday</w:t>
          </w:r>
        </w:p>
      </w:docPartBody>
    </w:docPart>
    <w:docPart>
      <w:docPartPr>
        <w:name w:val="2986B760BB1247A5A99260904208A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4B3C5-1443-4B94-A320-13458879FA2C}"/>
      </w:docPartPr>
      <w:docPartBody>
        <w:p w:rsidR="000E6481" w:rsidRDefault="000E6481">
          <w:pPr>
            <w:pStyle w:val="2986B760BB1247A5A99260904208A3B3"/>
          </w:pPr>
          <w:r>
            <w:t>Sunday</w:t>
          </w:r>
        </w:p>
      </w:docPartBody>
    </w:docPart>
    <w:docPart>
      <w:docPartPr>
        <w:name w:val="28B759DBBF1841FD8A0C203F7C3E6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17C1A-122E-46F1-B239-033520C87276}"/>
      </w:docPartPr>
      <w:docPartBody>
        <w:p w:rsidR="000E6481" w:rsidRDefault="000E6481">
          <w:pPr>
            <w:pStyle w:val="28B759DBBF1841FD8A0C203F7C3E6694"/>
          </w:pPr>
          <w:r>
            <w:t>Monday</w:t>
          </w:r>
        </w:p>
      </w:docPartBody>
    </w:docPart>
    <w:docPart>
      <w:docPartPr>
        <w:name w:val="AF90CFB7BFE84661A93EE37FCACDD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7AD97-0653-4F87-9D2A-024FDFE02203}"/>
      </w:docPartPr>
      <w:docPartBody>
        <w:p w:rsidR="000E6481" w:rsidRDefault="000E6481">
          <w:pPr>
            <w:pStyle w:val="AF90CFB7BFE84661A93EE37FCACDD1FF"/>
          </w:pPr>
          <w:r>
            <w:t>Tuesday</w:t>
          </w:r>
        </w:p>
      </w:docPartBody>
    </w:docPart>
    <w:docPart>
      <w:docPartPr>
        <w:name w:val="56617E2DF69541AA809C59B0671BD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2531C-149C-40EF-A22F-D691275F0D18}"/>
      </w:docPartPr>
      <w:docPartBody>
        <w:p w:rsidR="000E6481" w:rsidRDefault="000E6481">
          <w:pPr>
            <w:pStyle w:val="56617E2DF69541AA809C59B0671BDC94"/>
          </w:pPr>
          <w:r>
            <w:t>Wednesday</w:t>
          </w:r>
        </w:p>
      </w:docPartBody>
    </w:docPart>
    <w:docPart>
      <w:docPartPr>
        <w:name w:val="AB77D0B95FC6432D89A4BCC4DC113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65537-D552-4241-840D-A2B9C425A26D}"/>
      </w:docPartPr>
      <w:docPartBody>
        <w:p w:rsidR="000E6481" w:rsidRDefault="000E6481">
          <w:pPr>
            <w:pStyle w:val="AB77D0B95FC6432D89A4BCC4DC113C0E"/>
          </w:pPr>
          <w:r>
            <w:t>Thursday</w:t>
          </w:r>
        </w:p>
      </w:docPartBody>
    </w:docPart>
    <w:docPart>
      <w:docPartPr>
        <w:name w:val="42A232705C1344D2920841BE15815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E8727-7FA6-4635-B253-B29642E4E00D}"/>
      </w:docPartPr>
      <w:docPartBody>
        <w:p w:rsidR="000E6481" w:rsidRDefault="000E6481">
          <w:pPr>
            <w:pStyle w:val="42A232705C1344D2920841BE158156AD"/>
          </w:pPr>
          <w:r>
            <w:t>Friday</w:t>
          </w:r>
        </w:p>
      </w:docPartBody>
    </w:docPart>
    <w:docPart>
      <w:docPartPr>
        <w:name w:val="9234A2580A0E481B80F80E6235F19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6F3FF-66CD-4C4C-99F8-2D37517176D9}"/>
      </w:docPartPr>
      <w:docPartBody>
        <w:p w:rsidR="000E6481" w:rsidRDefault="000E6481">
          <w:pPr>
            <w:pStyle w:val="9234A2580A0E481B80F80E6235F19EE7"/>
          </w:pPr>
          <w:r>
            <w:t>Saturday</w:t>
          </w:r>
        </w:p>
      </w:docPartBody>
    </w:docPart>
    <w:docPart>
      <w:docPartPr>
        <w:name w:val="3B51A1F10E474865874A403ABE23D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01BDD-91E7-4285-86C8-CFC8C7067C7B}"/>
      </w:docPartPr>
      <w:docPartBody>
        <w:p w:rsidR="000E6481" w:rsidRDefault="000E6481">
          <w:pPr>
            <w:pStyle w:val="3B51A1F10E474865874A403ABE23DB5C"/>
          </w:pPr>
          <w:r>
            <w:t>Sunday</w:t>
          </w:r>
        </w:p>
      </w:docPartBody>
    </w:docPart>
    <w:docPart>
      <w:docPartPr>
        <w:name w:val="265DC499A9394663A36EB66D7151C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6B685-4AFB-415B-B1EB-1CECE19DB0A5}"/>
      </w:docPartPr>
      <w:docPartBody>
        <w:p w:rsidR="000E6481" w:rsidRDefault="000E6481">
          <w:pPr>
            <w:pStyle w:val="265DC499A9394663A36EB66D7151C593"/>
          </w:pPr>
          <w:r>
            <w:t>Monday</w:t>
          </w:r>
        </w:p>
      </w:docPartBody>
    </w:docPart>
    <w:docPart>
      <w:docPartPr>
        <w:name w:val="1F186883FD30415EAA292BFDF18EF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3697C-16EF-4A90-B41C-1261D7273D76}"/>
      </w:docPartPr>
      <w:docPartBody>
        <w:p w:rsidR="000E6481" w:rsidRDefault="000E6481">
          <w:pPr>
            <w:pStyle w:val="1F186883FD30415EAA292BFDF18EF602"/>
          </w:pPr>
          <w:r>
            <w:t>Tuesday</w:t>
          </w:r>
        </w:p>
      </w:docPartBody>
    </w:docPart>
    <w:docPart>
      <w:docPartPr>
        <w:name w:val="E2593E5B5F254D9D813FE5B76B568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200D4-1FD9-4EB9-9AF3-AA8B7C8A28E3}"/>
      </w:docPartPr>
      <w:docPartBody>
        <w:p w:rsidR="000E6481" w:rsidRDefault="000E6481">
          <w:pPr>
            <w:pStyle w:val="E2593E5B5F254D9D813FE5B76B5685EF"/>
          </w:pPr>
          <w:r>
            <w:t>Wednesday</w:t>
          </w:r>
        </w:p>
      </w:docPartBody>
    </w:docPart>
    <w:docPart>
      <w:docPartPr>
        <w:name w:val="623DBC0C1BCF4D1E8F2ADB4B354A1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4BC79-4331-451F-83CA-E66B56DC55F6}"/>
      </w:docPartPr>
      <w:docPartBody>
        <w:p w:rsidR="000E6481" w:rsidRDefault="000E6481">
          <w:pPr>
            <w:pStyle w:val="623DBC0C1BCF4D1E8F2ADB4B354A1A1C"/>
          </w:pPr>
          <w:r>
            <w:t>Thursday</w:t>
          </w:r>
        </w:p>
      </w:docPartBody>
    </w:docPart>
    <w:docPart>
      <w:docPartPr>
        <w:name w:val="B599970C624341788A30AC396ED34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46894-9F7A-49C6-82E8-F564A4B16444}"/>
      </w:docPartPr>
      <w:docPartBody>
        <w:p w:rsidR="000E6481" w:rsidRDefault="000E6481">
          <w:pPr>
            <w:pStyle w:val="B599970C624341788A30AC396ED34854"/>
          </w:pPr>
          <w:r>
            <w:t>Friday</w:t>
          </w:r>
        </w:p>
      </w:docPartBody>
    </w:docPart>
    <w:docPart>
      <w:docPartPr>
        <w:name w:val="9B42C902946F493C88E378BCB290D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CB604-967D-424B-BDA4-56B288DFB971}"/>
      </w:docPartPr>
      <w:docPartBody>
        <w:p w:rsidR="000E6481" w:rsidRDefault="000E6481">
          <w:pPr>
            <w:pStyle w:val="9B42C902946F493C88E378BCB290D8F3"/>
          </w:pPr>
          <w:r>
            <w:t>Saturday</w:t>
          </w:r>
        </w:p>
      </w:docPartBody>
    </w:docPart>
    <w:docPart>
      <w:docPartPr>
        <w:name w:val="7C4C44E566D74669BBD035BBCB3A6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C6FF9-E9B0-4038-9E36-65E349DCFF00}"/>
      </w:docPartPr>
      <w:docPartBody>
        <w:p w:rsidR="000E6481" w:rsidRDefault="000E6481">
          <w:pPr>
            <w:pStyle w:val="7C4C44E566D74669BBD035BBCB3A689B"/>
          </w:pPr>
          <w:r>
            <w:t>Sunday</w:t>
          </w:r>
        </w:p>
      </w:docPartBody>
    </w:docPart>
    <w:docPart>
      <w:docPartPr>
        <w:name w:val="3796F00C6ED147DE86F966DEE923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FD229-064D-4ADF-AF82-B1720B92ADE7}"/>
      </w:docPartPr>
      <w:docPartBody>
        <w:p w:rsidR="000E6481" w:rsidRDefault="000E6481">
          <w:pPr>
            <w:pStyle w:val="3796F00C6ED147DE86F966DEE923E057"/>
          </w:pPr>
          <w:r>
            <w:t>Monday</w:t>
          </w:r>
        </w:p>
      </w:docPartBody>
    </w:docPart>
    <w:docPart>
      <w:docPartPr>
        <w:name w:val="48C87D195AC64498A8B2CF46039AE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76616-38DF-44B7-8E5D-3E61EEFEFF4C}"/>
      </w:docPartPr>
      <w:docPartBody>
        <w:p w:rsidR="000E6481" w:rsidRDefault="000E6481">
          <w:pPr>
            <w:pStyle w:val="48C87D195AC64498A8B2CF46039AE12B"/>
          </w:pPr>
          <w:r>
            <w:t>Tuesday</w:t>
          </w:r>
        </w:p>
      </w:docPartBody>
    </w:docPart>
    <w:docPart>
      <w:docPartPr>
        <w:name w:val="8F38D00414C14D4CACFD3FF79F841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C045C-52CA-428C-8BF0-12CFFCFE6C45}"/>
      </w:docPartPr>
      <w:docPartBody>
        <w:p w:rsidR="000E6481" w:rsidRDefault="000E6481">
          <w:pPr>
            <w:pStyle w:val="8F38D00414C14D4CACFD3FF79F8411BF"/>
          </w:pPr>
          <w:r>
            <w:t>Wednesday</w:t>
          </w:r>
        </w:p>
      </w:docPartBody>
    </w:docPart>
    <w:docPart>
      <w:docPartPr>
        <w:name w:val="7EDC1E2940E846CE8EBB317E50EFB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AB182-8FA0-4DA7-8F6D-6822783A20F1}"/>
      </w:docPartPr>
      <w:docPartBody>
        <w:p w:rsidR="000E6481" w:rsidRDefault="000E6481">
          <w:pPr>
            <w:pStyle w:val="7EDC1E2940E846CE8EBB317E50EFBD30"/>
          </w:pPr>
          <w:r>
            <w:t>Thursday</w:t>
          </w:r>
        </w:p>
      </w:docPartBody>
    </w:docPart>
    <w:docPart>
      <w:docPartPr>
        <w:name w:val="07DD5595D7F54798BB5986B5F890B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C7221-15AF-4130-A38A-23D7FD3DFD62}"/>
      </w:docPartPr>
      <w:docPartBody>
        <w:p w:rsidR="000E6481" w:rsidRDefault="000E6481">
          <w:pPr>
            <w:pStyle w:val="07DD5595D7F54798BB5986B5F890B14E"/>
          </w:pPr>
          <w:r>
            <w:t>Friday</w:t>
          </w:r>
        </w:p>
      </w:docPartBody>
    </w:docPart>
    <w:docPart>
      <w:docPartPr>
        <w:name w:val="4512609D709C49BF8B3430B174FD2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EC7F8-833C-43B0-BE45-DF789DFD7BD9}"/>
      </w:docPartPr>
      <w:docPartBody>
        <w:p w:rsidR="000E6481" w:rsidRDefault="000E6481">
          <w:pPr>
            <w:pStyle w:val="4512609D709C49BF8B3430B174FD22A0"/>
          </w:pPr>
          <w:r>
            <w:t>Saturday</w:t>
          </w:r>
        </w:p>
      </w:docPartBody>
    </w:docPart>
    <w:docPart>
      <w:docPartPr>
        <w:name w:val="3198BFC258054590BC6AF8DC08123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9DE0A-45B0-44AF-85DB-671CF5973879}"/>
      </w:docPartPr>
      <w:docPartBody>
        <w:p w:rsidR="000E6481" w:rsidRDefault="000E6481">
          <w:pPr>
            <w:pStyle w:val="3198BFC258054590BC6AF8DC08123AD5"/>
          </w:pPr>
          <w:r>
            <w:t>Sunday</w:t>
          </w:r>
        </w:p>
      </w:docPartBody>
    </w:docPart>
    <w:docPart>
      <w:docPartPr>
        <w:name w:val="679BD535E2384929A0AD0410804A1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4F217-CC41-4EC0-902C-6B756C2E7C91}"/>
      </w:docPartPr>
      <w:docPartBody>
        <w:p w:rsidR="000E6481" w:rsidRDefault="000E6481">
          <w:pPr>
            <w:pStyle w:val="679BD535E2384929A0AD0410804A1B75"/>
          </w:pPr>
          <w:r>
            <w:t>Monday</w:t>
          </w:r>
        </w:p>
      </w:docPartBody>
    </w:docPart>
    <w:docPart>
      <w:docPartPr>
        <w:name w:val="10C118C332174D00AFD68B953FFDC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A7071-D7DF-47A8-816E-3FF1C7C84897}"/>
      </w:docPartPr>
      <w:docPartBody>
        <w:p w:rsidR="000E6481" w:rsidRDefault="000E6481">
          <w:pPr>
            <w:pStyle w:val="10C118C332174D00AFD68B953FFDC396"/>
          </w:pPr>
          <w:r>
            <w:t>Tuesday</w:t>
          </w:r>
        </w:p>
      </w:docPartBody>
    </w:docPart>
    <w:docPart>
      <w:docPartPr>
        <w:name w:val="52DE8E5CCC9A401985C28A1D244C6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D6906-2054-4698-B120-3B20EEB115FF}"/>
      </w:docPartPr>
      <w:docPartBody>
        <w:p w:rsidR="000E6481" w:rsidRDefault="000E6481">
          <w:pPr>
            <w:pStyle w:val="52DE8E5CCC9A401985C28A1D244C69F9"/>
          </w:pPr>
          <w:r>
            <w:t>Wednesday</w:t>
          </w:r>
        </w:p>
      </w:docPartBody>
    </w:docPart>
    <w:docPart>
      <w:docPartPr>
        <w:name w:val="8D9630C0EB774BAB90DEE5FE96238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E9861-9039-4FFC-AB75-29862C8A2104}"/>
      </w:docPartPr>
      <w:docPartBody>
        <w:p w:rsidR="000E6481" w:rsidRDefault="000E6481">
          <w:pPr>
            <w:pStyle w:val="8D9630C0EB774BAB90DEE5FE96238DDF"/>
          </w:pPr>
          <w:r>
            <w:t>Thursday</w:t>
          </w:r>
        </w:p>
      </w:docPartBody>
    </w:docPart>
    <w:docPart>
      <w:docPartPr>
        <w:name w:val="599B5A69B52E41E28EF3844B5FB80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EA9D8-03FB-4458-8FFA-2CA67693D6A9}"/>
      </w:docPartPr>
      <w:docPartBody>
        <w:p w:rsidR="000E6481" w:rsidRDefault="000E6481">
          <w:pPr>
            <w:pStyle w:val="599B5A69B52E41E28EF3844B5FB807A4"/>
          </w:pPr>
          <w:r>
            <w:t>Friday</w:t>
          </w:r>
        </w:p>
      </w:docPartBody>
    </w:docPart>
    <w:docPart>
      <w:docPartPr>
        <w:name w:val="1676B957FAC24056A9CB372820D24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DB0AD-9DE4-4B2F-B904-092D148AFDB4}"/>
      </w:docPartPr>
      <w:docPartBody>
        <w:p w:rsidR="000E6481" w:rsidRDefault="000E6481">
          <w:pPr>
            <w:pStyle w:val="1676B957FAC24056A9CB372820D240A9"/>
          </w:pPr>
          <w:r>
            <w:t>Saturday</w:t>
          </w:r>
        </w:p>
      </w:docPartBody>
    </w:docPart>
    <w:docPart>
      <w:docPartPr>
        <w:name w:val="59592B7FD978450AA63B5BCCF5F60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B34F4-B461-46D6-AA94-24476BCF4C8B}"/>
      </w:docPartPr>
      <w:docPartBody>
        <w:p w:rsidR="000E6481" w:rsidRDefault="000E6481">
          <w:pPr>
            <w:pStyle w:val="59592B7FD978450AA63B5BCCF5F605D5"/>
          </w:pPr>
          <w:r>
            <w:t>Sunday</w:t>
          </w:r>
        </w:p>
      </w:docPartBody>
    </w:docPart>
    <w:docPart>
      <w:docPartPr>
        <w:name w:val="08E38A64EE5F492882079A441CAD7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3A2D5-7FCE-43C1-83DA-731CFA202028}"/>
      </w:docPartPr>
      <w:docPartBody>
        <w:p w:rsidR="000E6481" w:rsidRDefault="000E6481">
          <w:pPr>
            <w:pStyle w:val="08E38A64EE5F492882079A441CAD7D72"/>
          </w:pPr>
          <w:r>
            <w:t>Monday</w:t>
          </w:r>
        </w:p>
      </w:docPartBody>
    </w:docPart>
    <w:docPart>
      <w:docPartPr>
        <w:name w:val="CAC34AD40F50416C9E0F8AF8D80A7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44750-AA06-4704-95FE-F7D396756D5A}"/>
      </w:docPartPr>
      <w:docPartBody>
        <w:p w:rsidR="000E6481" w:rsidRDefault="000E6481">
          <w:pPr>
            <w:pStyle w:val="CAC34AD40F50416C9E0F8AF8D80A7217"/>
          </w:pPr>
          <w:r>
            <w:t>Tuesday</w:t>
          </w:r>
        </w:p>
      </w:docPartBody>
    </w:docPart>
    <w:docPart>
      <w:docPartPr>
        <w:name w:val="9A4C923D0D5D48ECAF41EDBE3EED6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5D0E7-F3A4-4871-B8DE-530C6AF6C02A}"/>
      </w:docPartPr>
      <w:docPartBody>
        <w:p w:rsidR="000E6481" w:rsidRDefault="000E6481">
          <w:pPr>
            <w:pStyle w:val="9A4C923D0D5D48ECAF41EDBE3EED6E9E"/>
          </w:pPr>
          <w:r>
            <w:t>Wednesday</w:t>
          </w:r>
        </w:p>
      </w:docPartBody>
    </w:docPart>
    <w:docPart>
      <w:docPartPr>
        <w:name w:val="739C8B363AC54D64AE0DA4BE12990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33E91-B6BC-4C3E-9736-7F86939EF686}"/>
      </w:docPartPr>
      <w:docPartBody>
        <w:p w:rsidR="000E6481" w:rsidRDefault="000E6481">
          <w:pPr>
            <w:pStyle w:val="739C8B363AC54D64AE0DA4BE12990504"/>
          </w:pPr>
          <w:r>
            <w:t>Thursday</w:t>
          </w:r>
        </w:p>
      </w:docPartBody>
    </w:docPart>
    <w:docPart>
      <w:docPartPr>
        <w:name w:val="01BE346782D746F0BF44BE2492C49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BDC9D-8EF3-46AF-A185-8D4B7A08D7E9}"/>
      </w:docPartPr>
      <w:docPartBody>
        <w:p w:rsidR="000E6481" w:rsidRDefault="000E6481">
          <w:pPr>
            <w:pStyle w:val="01BE346782D746F0BF44BE2492C497F7"/>
          </w:pPr>
          <w:r>
            <w:t>Friday</w:t>
          </w:r>
        </w:p>
      </w:docPartBody>
    </w:docPart>
    <w:docPart>
      <w:docPartPr>
        <w:name w:val="11639627B5AD44BCB17BACFC1A30C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C8913-D3AC-41CF-9B98-1F75129F4E34}"/>
      </w:docPartPr>
      <w:docPartBody>
        <w:p w:rsidR="000E6481" w:rsidRDefault="000E6481">
          <w:pPr>
            <w:pStyle w:val="11639627B5AD44BCB17BACFC1A30CD5B"/>
          </w:pPr>
          <w:r>
            <w:t>Saturday</w:t>
          </w:r>
        </w:p>
      </w:docPartBody>
    </w:docPart>
    <w:docPart>
      <w:docPartPr>
        <w:name w:val="D65E54E1DA794618BD45E6690B9E0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69007-EFCB-41A2-BD6E-8E3EF580EEBD}"/>
      </w:docPartPr>
      <w:docPartBody>
        <w:p w:rsidR="000E6481" w:rsidRDefault="000E6481">
          <w:pPr>
            <w:pStyle w:val="D65E54E1DA794618BD45E6690B9E070A"/>
          </w:pPr>
          <w:r>
            <w:t>Sunday</w:t>
          </w:r>
        </w:p>
      </w:docPartBody>
    </w:docPart>
    <w:docPart>
      <w:docPartPr>
        <w:name w:val="BFE0693EF2B041AB9824D10FCD452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17360-2D3B-49AB-9041-A3E2206FCDE7}"/>
      </w:docPartPr>
      <w:docPartBody>
        <w:p w:rsidR="000E6481" w:rsidRDefault="000E6481">
          <w:pPr>
            <w:pStyle w:val="BFE0693EF2B041AB9824D10FCD4527A0"/>
          </w:pPr>
          <w:r>
            <w:t>Monday</w:t>
          </w:r>
        </w:p>
      </w:docPartBody>
    </w:docPart>
    <w:docPart>
      <w:docPartPr>
        <w:name w:val="D8E70D49DA4E4F73A5860559C2FD1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768FF-2F23-4B14-99E4-CF94FE59E1AE}"/>
      </w:docPartPr>
      <w:docPartBody>
        <w:p w:rsidR="000E6481" w:rsidRDefault="000E6481">
          <w:pPr>
            <w:pStyle w:val="D8E70D49DA4E4F73A5860559C2FD1DAD"/>
          </w:pPr>
          <w:r>
            <w:t>Tuesday</w:t>
          </w:r>
        </w:p>
      </w:docPartBody>
    </w:docPart>
    <w:docPart>
      <w:docPartPr>
        <w:name w:val="BF9AD004582348A8BC918EA38ED52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CCB3D-0BD6-4DA8-A6B1-3ACE2A6A94C9}"/>
      </w:docPartPr>
      <w:docPartBody>
        <w:p w:rsidR="000E6481" w:rsidRDefault="000E6481">
          <w:pPr>
            <w:pStyle w:val="BF9AD004582348A8BC918EA38ED5286E"/>
          </w:pPr>
          <w:r>
            <w:t>Wednesday</w:t>
          </w:r>
        </w:p>
      </w:docPartBody>
    </w:docPart>
    <w:docPart>
      <w:docPartPr>
        <w:name w:val="0E5C221CB4ED44F79C94D17554E66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4CC62-4048-4516-A9FD-7B55BB5AA9F6}"/>
      </w:docPartPr>
      <w:docPartBody>
        <w:p w:rsidR="000E6481" w:rsidRDefault="000E6481">
          <w:pPr>
            <w:pStyle w:val="0E5C221CB4ED44F79C94D17554E66B64"/>
          </w:pPr>
          <w:r>
            <w:t>Thursday</w:t>
          </w:r>
        </w:p>
      </w:docPartBody>
    </w:docPart>
    <w:docPart>
      <w:docPartPr>
        <w:name w:val="4B008A0777BE409AA535879A2F413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550C3-DCCF-4005-9EE7-B5D157FE3E12}"/>
      </w:docPartPr>
      <w:docPartBody>
        <w:p w:rsidR="000E6481" w:rsidRDefault="000E6481">
          <w:pPr>
            <w:pStyle w:val="4B008A0777BE409AA535879A2F413428"/>
          </w:pPr>
          <w:r>
            <w:t>Friday</w:t>
          </w:r>
        </w:p>
      </w:docPartBody>
    </w:docPart>
    <w:docPart>
      <w:docPartPr>
        <w:name w:val="5CBC2D4F53C64B1B9A32B53749BA4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745C6-9440-478A-BB0E-014DC7C798D3}"/>
      </w:docPartPr>
      <w:docPartBody>
        <w:p w:rsidR="000E6481" w:rsidRDefault="000E6481">
          <w:pPr>
            <w:pStyle w:val="5CBC2D4F53C64B1B9A32B53749BA4CBD"/>
          </w:pPr>
          <w:r>
            <w:t>Saturday</w:t>
          </w:r>
        </w:p>
      </w:docPartBody>
    </w:docPart>
    <w:docPart>
      <w:docPartPr>
        <w:name w:val="DF967E6DCAE14EBCBADBF0C71469D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3FA94-EA37-40AA-8331-ADCC974F0495}"/>
      </w:docPartPr>
      <w:docPartBody>
        <w:p w:rsidR="00EF71DE" w:rsidRDefault="005B6E51" w:rsidP="005B6E51">
          <w:pPr>
            <w:pStyle w:val="DF967E6DCAE14EBCBADBF0C71469D9BE"/>
          </w:pPr>
          <w:r>
            <w:t>Sunday</w:t>
          </w:r>
        </w:p>
      </w:docPartBody>
    </w:docPart>
    <w:docPart>
      <w:docPartPr>
        <w:name w:val="FC4EE9B3C0C3424CAB928F3CFA02C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08E5F-F378-4888-A963-58601F773A8A}"/>
      </w:docPartPr>
      <w:docPartBody>
        <w:p w:rsidR="00EF71DE" w:rsidRDefault="005B6E51" w:rsidP="005B6E51">
          <w:pPr>
            <w:pStyle w:val="FC4EE9B3C0C3424CAB928F3CFA02CB5E"/>
          </w:pPr>
          <w:r>
            <w:t>Monday</w:t>
          </w:r>
        </w:p>
      </w:docPartBody>
    </w:docPart>
    <w:docPart>
      <w:docPartPr>
        <w:name w:val="5BB7FAC6792D4B97AB9B5AAA04025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AEDB6-7308-4B46-A18C-3BA7AFF0B5EA}"/>
      </w:docPartPr>
      <w:docPartBody>
        <w:p w:rsidR="00EF71DE" w:rsidRDefault="005B6E51" w:rsidP="005B6E51">
          <w:pPr>
            <w:pStyle w:val="5BB7FAC6792D4B97AB9B5AAA04025345"/>
          </w:pPr>
          <w:r>
            <w:t>Tuesday</w:t>
          </w:r>
        </w:p>
      </w:docPartBody>
    </w:docPart>
    <w:docPart>
      <w:docPartPr>
        <w:name w:val="2D5AC34B0530411795F0936A14AB6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54D75-13DF-4353-ADAE-99C1234AD475}"/>
      </w:docPartPr>
      <w:docPartBody>
        <w:p w:rsidR="00EF71DE" w:rsidRDefault="005B6E51" w:rsidP="005B6E51">
          <w:pPr>
            <w:pStyle w:val="2D5AC34B0530411795F0936A14AB6362"/>
          </w:pPr>
          <w:r>
            <w:t>Wednesday</w:t>
          </w:r>
        </w:p>
      </w:docPartBody>
    </w:docPart>
    <w:docPart>
      <w:docPartPr>
        <w:name w:val="756B79F7A4DC4C49AD1D3974BAE83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DEB80-C27C-48BF-B6A8-5AFD8DA710F4}"/>
      </w:docPartPr>
      <w:docPartBody>
        <w:p w:rsidR="00EF71DE" w:rsidRDefault="005B6E51" w:rsidP="005B6E51">
          <w:pPr>
            <w:pStyle w:val="756B79F7A4DC4C49AD1D3974BAE83FFD"/>
          </w:pPr>
          <w:r>
            <w:t>Thursday</w:t>
          </w:r>
        </w:p>
      </w:docPartBody>
    </w:docPart>
    <w:docPart>
      <w:docPartPr>
        <w:name w:val="3C2CDD918D754AD3942F58631EB12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C9D46-8270-43D1-B456-E5F5FA61EC0B}"/>
      </w:docPartPr>
      <w:docPartBody>
        <w:p w:rsidR="00EF71DE" w:rsidRDefault="005B6E51" w:rsidP="005B6E51">
          <w:pPr>
            <w:pStyle w:val="3C2CDD918D754AD3942F58631EB1255F"/>
          </w:pPr>
          <w:r>
            <w:t>Friday</w:t>
          </w:r>
        </w:p>
      </w:docPartBody>
    </w:docPart>
    <w:docPart>
      <w:docPartPr>
        <w:name w:val="0CD16E93C57C49AD9378435DB3570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50E99-55E1-46A0-BC61-796ACFF26D6A}"/>
      </w:docPartPr>
      <w:docPartBody>
        <w:p w:rsidR="00EF71DE" w:rsidRDefault="005B6E51" w:rsidP="005B6E51">
          <w:pPr>
            <w:pStyle w:val="0CD16E93C57C49AD9378435DB357074E"/>
          </w:pPr>
          <w:r>
            <w:t>Saturday</w:t>
          </w:r>
        </w:p>
      </w:docPartBody>
    </w:docPart>
    <w:docPart>
      <w:docPartPr>
        <w:name w:val="37B3E82E6F914AEBB46884CAB7E0B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823D9-D2E6-48C6-B809-8209027F6122}"/>
      </w:docPartPr>
      <w:docPartBody>
        <w:p w:rsidR="00EF71DE" w:rsidRDefault="005B6E51" w:rsidP="005B6E51">
          <w:pPr>
            <w:pStyle w:val="37B3E82E6F914AEBB46884CAB7E0B5A6"/>
          </w:pPr>
          <w:r>
            <w:t>Sunday</w:t>
          </w:r>
        </w:p>
      </w:docPartBody>
    </w:docPart>
    <w:docPart>
      <w:docPartPr>
        <w:name w:val="293FD46C84C34E5F9FB7F332A0B31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08B34-0D28-4188-89C1-9EE7E99223C2}"/>
      </w:docPartPr>
      <w:docPartBody>
        <w:p w:rsidR="00EF71DE" w:rsidRDefault="005B6E51" w:rsidP="005B6E51">
          <w:pPr>
            <w:pStyle w:val="293FD46C84C34E5F9FB7F332A0B31D20"/>
          </w:pPr>
          <w:r>
            <w:t>Monday</w:t>
          </w:r>
        </w:p>
      </w:docPartBody>
    </w:docPart>
    <w:docPart>
      <w:docPartPr>
        <w:name w:val="D85BACC103C5482A87C6139C8741B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B195E-4D11-4830-B32F-9CE9593C08F4}"/>
      </w:docPartPr>
      <w:docPartBody>
        <w:p w:rsidR="00EF71DE" w:rsidRDefault="005B6E51" w:rsidP="005B6E51">
          <w:pPr>
            <w:pStyle w:val="D85BACC103C5482A87C6139C8741BE95"/>
          </w:pPr>
          <w:r>
            <w:t>Tuesday</w:t>
          </w:r>
        </w:p>
      </w:docPartBody>
    </w:docPart>
    <w:docPart>
      <w:docPartPr>
        <w:name w:val="C66D806550954C09B38EFFB5508A9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96CD3-940A-4C2E-9EC5-18C0B3DFF857}"/>
      </w:docPartPr>
      <w:docPartBody>
        <w:p w:rsidR="00EF71DE" w:rsidRDefault="005B6E51" w:rsidP="005B6E51">
          <w:pPr>
            <w:pStyle w:val="C66D806550954C09B38EFFB5508A9133"/>
          </w:pPr>
          <w:r>
            <w:t>Wednesday</w:t>
          </w:r>
        </w:p>
      </w:docPartBody>
    </w:docPart>
    <w:docPart>
      <w:docPartPr>
        <w:name w:val="62A05E01B7814537BE14E8EF7E0F1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0FBB0-7191-44B4-8E35-96F093BCC9DF}"/>
      </w:docPartPr>
      <w:docPartBody>
        <w:p w:rsidR="00EF71DE" w:rsidRDefault="005B6E51" w:rsidP="005B6E51">
          <w:pPr>
            <w:pStyle w:val="62A05E01B7814537BE14E8EF7E0F1E54"/>
          </w:pPr>
          <w:r>
            <w:t>Thursday</w:t>
          </w:r>
        </w:p>
      </w:docPartBody>
    </w:docPart>
    <w:docPart>
      <w:docPartPr>
        <w:name w:val="23E3A5C4DF694B3F8F8E422A0E2DC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EBA4F-A04F-44DF-A761-5AA222A90B00}"/>
      </w:docPartPr>
      <w:docPartBody>
        <w:p w:rsidR="00EF71DE" w:rsidRDefault="005B6E51" w:rsidP="005B6E51">
          <w:pPr>
            <w:pStyle w:val="23E3A5C4DF694B3F8F8E422A0E2DC529"/>
          </w:pPr>
          <w:r>
            <w:t>Friday</w:t>
          </w:r>
        </w:p>
      </w:docPartBody>
    </w:docPart>
    <w:docPart>
      <w:docPartPr>
        <w:name w:val="5047B314712741749EEA40D9872A3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16A36-B9DC-4BE9-9379-D763A7E6A3A0}"/>
      </w:docPartPr>
      <w:docPartBody>
        <w:p w:rsidR="00EF71DE" w:rsidRDefault="005B6E51" w:rsidP="005B6E51">
          <w:pPr>
            <w:pStyle w:val="5047B314712741749EEA40D9872A39FD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2F"/>
    <w:rsid w:val="000E6481"/>
    <w:rsid w:val="000F5867"/>
    <w:rsid w:val="001A17BE"/>
    <w:rsid w:val="001B1ECA"/>
    <w:rsid w:val="001D6357"/>
    <w:rsid w:val="0036497E"/>
    <w:rsid w:val="00443D01"/>
    <w:rsid w:val="005B6E51"/>
    <w:rsid w:val="00663CF2"/>
    <w:rsid w:val="006E362F"/>
    <w:rsid w:val="0070748A"/>
    <w:rsid w:val="007E386A"/>
    <w:rsid w:val="009B13D7"/>
    <w:rsid w:val="00BF0A04"/>
    <w:rsid w:val="00C90D4E"/>
    <w:rsid w:val="00E31FA3"/>
    <w:rsid w:val="00E74AEB"/>
    <w:rsid w:val="00EF71DE"/>
    <w:rsid w:val="00F9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78BD33BDAE748EF82FFEC4FEFD6BD44">
    <w:name w:val="A78BD33BDAE748EF82FFEC4FEFD6BD44"/>
  </w:style>
  <w:style w:type="paragraph" w:customStyle="1" w:styleId="332F06D3B1574AE7B5CBEA0BD0C72819">
    <w:name w:val="332F06D3B1574AE7B5CBEA0BD0C72819"/>
  </w:style>
  <w:style w:type="paragraph" w:customStyle="1" w:styleId="01A1E733763549A8A0D49C277B045166">
    <w:name w:val="01A1E733763549A8A0D49C277B045166"/>
  </w:style>
  <w:style w:type="paragraph" w:customStyle="1" w:styleId="06027E4CE31F4E55A40901DD1835DCB9">
    <w:name w:val="06027E4CE31F4E55A40901DD1835DCB9"/>
  </w:style>
  <w:style w:type="paragraph" w:customStyle="1" w:styleId="F3C37CD7C2D6411C9DD99206ED4551C6">
    <w:name w:val="F3C37CD7C2D6411C9DD99206ED4551C6"/>
  </w:style>
  <w:style w:type="paragraph" w:customStyle="1" w:styleId="85375ADF0C914D75A0A258B969017336">
    <w:name w:val="85375ADF0C914D75A0A258B969017336"/>
  </w:style>
  <w:style w:type="paragraph" w:customStyle="1" w:styleId="3105BCEC3BAD4F7B8163C8120F8DC19A">
    <w:name w:val="3105BCEC3BAD4F7B8163C8120F8DC19A"/>
  </w:style>
  <w:style w:type="paragraph" w:customStyle="1" w:styleId="D7AFC07C3CDA4F45B0399AD0AFC7252D">
    <w:name w:val="D7AFC07C3CDA4F45B0399AD0AFC7252D"/>
  </w:style>
  <w:style w:type="paragraph" w:customStyle="1" w:styleId="7AA858E9359340519EA3DE071BC36E90">
    <w:name w:val="7AA858E9359340519EA3DE071BC36E90"/>
  </w:style>
  <w:style w:type="paragraph" w:customStyle="1" w:styleId="776A726CC21F4AC494439E0509B1681B">
    <w:name w:val="776A726CC21F4AC494439E0509B1681B"/>
  </w:style>
  <w:style w:type="paragraph" w:customStyle="1" w:styleId="3EA54439149A4B478ED110CC2F2A7AAD">
    <w:name w:val="3EA54439149A4B478ED110CC2F2A7AAD"/>
  </w:style>
  <w:style w:type="paragraph" w:customStyle="1" w:styleId="521E03FBBFE7430E95EF44E875FA0026">
    <w:name w:val="521E03FBBFE7430E95EF44E875FA0026"/>
  </w:style>
  <w:style w:type="paragraph" w:customStyle="1" w:styleId="D58E865A7409456DB9BB9986CFAA9C59">
    <w:name w:val="D58E865A7409456DB9BB9986CFAA9C59"/>
  </w:style>
  <w:style w:type="paragraph" w:customStyle="1" w:styleId="A3EF56A5237449478286F3F6D5F19115">
    <w:name w:val="A3EF56A5237449478286F3F6D5F19115"/>
  </w:style>
  <w:style w:type="paragraph" w:customStyle="1" w:styleId="835E7C9396244058ACC3EF262D69CF4D">
    <w:name w:val="835E7C9396244058ACC3EF262D69CF4D"/>
  </w:style>
  <w:style w:type="paragraph" w:customStyle="1" w:styleId="AE1C386A7A48468FB4107B0A866FE80F">
    <w:name w:val="AE1C386A7A48468FB4107B0A866FE80F"/>
  </w:style>
  <w:style w:type="paragraph" w:customStyle="1" w:styleId="7BAFE2E2913041AB99107A5682F6D4BE">
    <w:name w:val="7BAFE2E2913041AB99107A5682F6D4BE"/>
  </w:style>
  <w:style w:type="paragraph" w:customStyle="1" w:styleId="7BE59DB4DC6B4F0DB119B19632DC4586">
    <w:name w:val="7BE59DB4DC6B4F0DB119B19632DC4586"/>
  </w:style>
  <w:style w:type="paragraph" w:customStyle="1" w:styleId="DAFC2305961E47C2A1EDD267C87E3164">
    <w:name w:val="DAFC2305961E47C2A1EDD267C87E3164"/>
  </w:style>
  <w:style w:type="paragraph" w:customStyle="1" w:styleId="4C6C39B10EB04119913D5B909C23DBD8">
    <w:name w:val="4C6C39B10EB04119913D5B909C23DBD8"/>
  </w:style>
  <w:style w:type="paragraph" w:customStyle="1" w:styleId="8CCE104BC4D1442EBF16EF29647183B5">
    <w:name w:val="8CCE104BC4D1442EBF16EF29647183B5"/>
  </w:style>
  <w:style w:type="paragraph" w:customStyle="1" w:styleId="C2FE3E4D69E842009A6C5E637026DA7F">
    <w:name w:val="C2FE3E4D69E842009A6C5E637026DA7F"/>
  </w:style>
  <w:style w:type="paragraph" w:customStyle="1" w:styleId="A8E271D1EB8B4337ABB5DC8831342A2E">
    <w:name w:val="A8E271D1EB8B4337ABB5DC8831342A2E"/>
  </w:style>
  <w:style w:type="paragraph" w:customStyle="1" w:styleId="520E5ECAA41648B0B79BDCDC38AF25D9">
    <w:name w:val="520E5ECAA41648B0B79BDCDC38AF25D9"/>
  </w:style>
  <w:style w:type="paragraph" w:customStyle="1" w:styleId="A0A33C04325648E8A239467E4F9B67F8">
    <w:name w:val="A0A33C04325648E8A239467E4F9B67F8"/>
  </w:style>
  <w:style w:type="paragraph" w:customStyle="1" w:styleId="4DFE23C1C84D4AC8A2BCCC4AB1C3627D">
    <w:name w:val="4DFE23C1C84D4AC8A2BCCC4AB1C3627D"/>
  </w:style>
  <w:style w:type="paragraph" w:customStyle="1" w:styleId="4848219A4F344141A3097C6CDF55E804">
    <w:name w:val="4848219A4F344141A3097C6CDF55E804"/>
  </w:style>
  <w:style w:type="paragraph" w:customStyle="1" w:styleId="1DFEC8E6BB624ABC995C5611083A5B41">
    <w:name w:val="1DFEC8E6BB624ABC995C5611083A5B41"/>
  </w:style>
  <w:style w:type="paragraph" w:customStyle="1" w:styleId="2986B760BB1247A5A99260904208A3B3">
    <w:name w:val="2986B760BB1247A5A99260904208A3B3"/>
  </w:style>
  <w:style w:type="paragraph" w:customStyle="1" w:styleId="28B759DBBF1841FD8A0C203F7C3E6694">
    <w:name w:val="28B759DBBF1841FD8A0C203F7C3E6694"/>
  </w:style>
  <w:style w:type="paragraph" w:customStyle="1" w:styleId="AF90CFB7BFE84661A93EE37FCACDD1FF">
    <w:name w:val="AF90CFB7BFE84661A93EE37FCACDD1FF"/>
  </w:style>
  <w:style w:type="paragraph" w:customStyle="1" w:styleId="56617E2DF69541AA809C59B0671BDC94">
    <w:name w:val="56617E2DF69541AA809C59B0671BDC94"/>
  </w:style>
  <w:style w:type="paragraph" w:customStyle="1" w:styleId="AB77D0B95FC6432D89A4BCC4DC113C0E">
    <w:name w:val="AB77D0B95FC6432D89A4BCC4DC113C0E"/>
  </w:style>
  <w:style w:type="paragraph" w:customStyle="1" w:styleId="42A232705C1344D2920841BE158156AD">
    <w:name w:val="42A232705C1344D2920841BE158156AD"/>
  </w:style>
  <w:style w:type="paragraph" w:customStyle="1" w:styleId="9234A2580A0E481B80F80E6235F19EE7">
    <w:name w:val="9234A2580A0E481B80F80E6235F19EE7"/>
  </w:style>
  <w:style w:type="paragraph" w:customStyle="1" w:styleId="3B51A1F10E474865874A403ABE23DB5C">
    <w:name w:val="3B51A1F10E474865874A403ABE23DB5C"/>
  </w:style>
  <w:style w:type="paragraph" w:customStyle="1" w:styleId="265DC499A9394663A36EB66D7151C593">
    <w:name w:val="265DC499A9394663A36EB66D7151C593"/>
  </w:style>
  <w:style w:type="paragraph" w:customStyle="1" w:styleId="1F186883FD30415EAA292BFDF18EF602">
    <w:name w:val="1F186883FD30415EAA292BFDF18EF602"/>
  </w:style>
  <w:style w:type="paragraph" w:customStyle="1" w:styleId="E2593E5B5F254D9D813FE5B76B5685EF">
    <w:name w:val="E2593E5B5F254D9D813FE5B76B5685EF"/>
  </w:style>
  <w:style w:type="paragraph" w:customStyle="1" w:styleId="623DBC0C1BCF4D1E8F2ADB4B354A1A1C">
    <w:name w:val="623DBC0C1BCF4D1E8F2ADB4B354A1A1C"/>
  </w:style>
  <w:style w:type="paragraph" w:customStyle="1" w:styleId="B599970C624341788A30AC396ED34854">
    <w:name w:val="B599970C624341788A30AC396ED34854"/>
  </w:style>
  <w:style w:type="paragraph" w:customStyle="1" w:styleId="9B42C902946F493C88E378BCB290D8F3">
    <w:name w:val="9B42C902946F493C88E378BCB290D8F3"/>
  </w:style>
  <w:style w:type="paragraph" w:customStyle="1" w:styleId="7C4C44E566D74669BBD035BBCB3A689B">
    <w:name w:val="7C4C44E566D74669BBD035BBCB3A689B"/>
  </w:style>
  <w:style w:type="paragraph" w:customStyle="1" w:styleId="3796F00C6ED147DE86F966DEE923E057">
    <w:name w:val="3796F00C6ED147DE86F966DEE923E057"/>
  </w:style>
  <w:style w:type="paragraph" w:customStyle="1" w:styleId="48C87D195AC64498A8B2CF46039AE12B">
    <w:name w:val="48C87D195AC64498A8B2CF46039AE12B"/>
  </w:style>
  <w:style w:type="paragraph" w:customStyle="1" w:styleId="8F38D00414C14D4CACFD3FF79F8411BF">
    <w:name w:val="8F38D00414C14D4CACFD3FF79F8411BF"/>
  </w:style>
  <w:style w:type="paragraph" w:customStyle="1" w:styleId="7EDC1E2940E846CE8EBB317E50EFBD30">
    <w:name w:val="7EDC1E2940E846CE8EBB317E50EFBD30"/>
  </w:style>
  <w:style w:type="paragraph" w:customStyle="1" w:styleId="07DD5595D7F54798BB5986B5F890B14E">
    <w:name w:val="07DD5595D7F54798BB5986B5F890B14E"/>
  </w:style>
  <w:style w:type="paragraph" w:customStyle="1" w:styleId="4512609D709C49BF8B3430B174FD22A0">
    <w:name w:val="4512609D709C49BF8B3430B174FD22A0"/>
  </w:style>
  <w:style w:type="paragraph" w:customStyle="1" w:styleId="3198BFC258054590BC6AF8DC08123AD5">
    <w:name w:val="3198BFC258054590BC6AF8DC08123AD5"/>
  </w:style>
  <w:style w:type="paragraph" w:customStyle="1" w:styleId="679BD535E2384929A0AD0410804A1B75">
    <w:name w:val="679BD535E2384929A0AD0410804A1B75"/>
  </w:style>
  <w:style w:type="paragraph" w:customStyle="1" w:styleId="10C118C332174D00AFD68B953FFDC396">
    <w:name w:val="10C118C332174D00AFD68B953FFDC396"/>
  </w:style>
  <w:style w:type="paragraph" w:customStyle="1" w:styleId="52DE8E5CCC9A401985C28A1D244C69F9">
    <w:name w:val="52DE8E5CCC9A401985C28A1D244C69F9"/>
  </w:style>
  <w:style w:type="paragraph" w:customStyle="1" w:styleId="8D9630C0EB774BAB90DEE5FE96238DDF">
    <w:name w:val="8D9630C0EB774BAB90DEE5FE96238DDF"/>
  </w:style>
  <w:style w:type="paragraph" w:customStyle="1" w:styleId="599B5A69B52E41E28EF3844B5FB807A4">
    <w:name w:val="599B5A69B52E41E28EF3844B5FB807A4"/>
  </w:style>
  <w:style w:type="paragraph" w:customStyle="1" w:styleId="1676B957FAC24056A9CB372820D240A9">
    <w:name w:val="1676B957FAC24056A9CB372820D240A9"/>
  </w:style>
  <w:style w:type="paragraph" w:customStyle="1" w:styleId="59592B7FD978450AA63B5BCCF5F605D5">
    <w:name w:val="59592B7FD978450AA63B5BCCF5F605D5"/>
  </w:style>
  <w:style w:type="paragraph" w:customStyle="1" w:styleId="08E38A64EE5F492882079A441CAD7D72">
    <w:name w:val="08E38A64EE5F492882079A441CAD7D72"/>
  </w:style>
  <w:style w:type="paragraph" w:customStyle="1" w:styleId="CAC34AD40F50416C9E0F8AF8D80A7217">
    <w:name w:val="CAC34AD40F50416C9E0F8AF8D80A7217"/>
  </w:style>
  <w:style w:type="paragraph" w:customStyle="1" w:styleId="9A4C923D0D5D48ECAF41EDBE3EED6E9E">
    <w:name w:val="9A4C923D0D5D48ECAF41EDBE3EED6E9E"/>
  </w:style>
  <w:style w:type="paragraph" w:customStyle="1" w:styleId="739C8B363AC54D64AE0DA4BE12990504">
    <w:name w:val="739C8B363AC54D64AE0DA4BE12990504"/>
  </w:style>
  <w:style w:type="paragraph" w:customStyle="1" w:styleId="01BE346782D746F0BF44BE2492C497F7">
    <w:name w:val="01BE346782D746F0BF44BE2492C497F7"/>
  </w:style>
  <w:style w:type="paragraph" w:customStyle="1" w:styleId="11639627B5AD44BCB17BACFC1A30CD5B">
    <w:name w:val="11639627B5AD44BCB17BACFC1A30CD5B"/>
  </w:style>
  <w:style w:type="paragraph" w:customStyle="1" w:styleId="D65E54E1DA794618BD45E6690B9E070A">
    <w:name w:val="D65E54E1DA794618BD45E6690B9E070A"/>
  </w:style>
  <w:style w:type="paragraph" w:customStyle="1" w:styleId="BFE0693EF2B041AB9824D10FCD4527A0">
    <w:name w:val="BFE0693EF2B041AB9824D10FCD4527A0"/>
  </w:style>
  <w:style w:type="paragraph" w:customStyle="1" w:styleId="D8E70D49DA4E4F73A5860559C2FD1DAD">
    <w:name w:val="D8E70D49DA4E4F73A5860559C2FD1DAD"/>
  </w:style>
  <w:style w:type="paragraph" w:customStyle="1" w:styleId="BF9AD004582348A8BC918EA38ED5286E">
    <w:name w:val="BF9AD004582348A8BC918EA38ED5286E"/>
  </w:style>
  <w:style w:type="paragraph" w:customStyle="1" w:styleId="0E5C221CB4ED44F79C94D17554E66B64">
    <w:name w:val="0E5C221CB4ED44F79C94D17554E66B64"/>
  </w:style>
  <w:style w:type="paragraph" w:customStyle="1" w:styleId="4B008A0777BE409AA535879A2F413428">
    <w:name w:val="4B008A0777BE409AA535879A2F413428"/>
  </w:style>
  <w:style w:type="paragraph" w:customStyle="1" w:styleId="5CBC2D4F53C64B1B9A32B53749BA4CBD">
    <w:name w:val="5CBC2D4F53C64B1B9A32B53749BA4CBD"/>
  </w:style>
  <w:style w:type="paragraph" w:customStyle="1" w:styleId="DF967E6DCAE14EBCBADBF0C71469D9BE">
    <w:name w:val="DF967E6DCAE14EBCBADBF0C71469D9BE"/>
    <w:rsid w:val="005B6E51"/>
  </w:style>
  <w:style w:type="paragraph" w:customStyle="1" w:styleId="FC4EE9B3C0C3424CAB928F3CFA02CB5E">
    <w:name w:val="FC4EE9B3C0C3424CAB928F3CFA02CB5E"/>
    <w:rsid w:val="005B6E51"/>
  </w:style>
  <w:style w:type="paragraph" w:customStyle="1" w:styleId="5BB7FAC6792D4B97AB9B5AAA04025345">
    <w:name w:val="5BB7FAC6792D4B97AB9B5AAA04025345"/>
    <w:rsid w:val="005B6E51"/>
  </w:style>
  <w:style w:type="paragraph" w:customStyle="1" w:styleId="2D5AC34B0530411795F0936A14AB6362">
    <w:name w:val="2D5AC34B0530411795F0936A14AB6362"/>
    <w:rsid w:val="005B6E51"/>
  </w:style>
  <w:style w:type="paragraph" w:customStyle="1" w:styleId="756B79F7A4DC4C49AD1D3974BAE83FFD">
    <w:name w:val="756B79F7A4DC4C49AD1D3974BAE83FFD"/>
    <w:rsid w:val="005B6E51"/>
  </w:style>
  <w:style w:type="paragraph" w:customStyle="1" w:styleId="3C2CDD918D754AD3942F58631EB1255F">
    <w:name w:val="3C2CDD918D754AD3942F58631EB1255F"/>
    <w:rsid w:val="005B6E51"/>
  </w:style>
  <w:style w:type="paragraph" w:customStyle="1" w:styleId="0CD16E93C57C49AD9378435DB357074E">
    <w:name w:val="0CD16E93C57C49AD9378435DB357074E"/>
    <w:rsid w:val="005B6E51"/>
  </w:style>
  <w:style w:type="paragraph" w:customStyle="1" w:styleId="37B3E82E6F914AEBB46884CAB7E0B5A6">
    <w:name w:val="37B3E82E6F914AEBB46884CAB7E0B5A6"/>
    <w:rsid w:val="005B6E51"/>
  </w:style>
  <w:style w:type="paragraph" w:customStyle="1" w:styleId="293FD46C84C34E5F9FB7F332A0B31D20">
    <w:name w:val="293FD46C84C34E5F9FB7F332A0B31D20"/>
    <w:rsid w:val="005B6E51"/>
  </w:style>
  <w:style w:type="paragraph" w:customStyle="1" w:styleId="D85BACC103C5482A87C6139C8741BE95">
    <w:name w:val="D85BACC103C5482A87C6139C8741BE95"/>
    <w:rsid w:val="005B6E51"/>
  </w:style>
  <w:style w:type="paragraph" w:customStyle="1" w:styleId="C66D806550954C09B38EFFB5508A9133">
    <w:name w:val="C66D806550954C09B38EFFB5508A9133"/>
    <w:rsid w:val="005B6E51"/>
  </w:style>
  <w:style w:type="paragraph" w:customStyle="1" w:styleId="62A05E01B7814537BE14E8EF7E0F1E54">
    <w:name w:val="62A05E01B7814537BE14E8EF7E0F1E54"/>
    <w:rsid w:val="005B6E51"/>
  </w:style>
  <w:style w:type="paragraph" w:customStyle="1" w:styleId="23E3A5C4DF694B3F8F8E422A0E2DC529">
    <w:name w:val="23E3A5C4DF694B3F8F8E422A0E2DC529"/>
    <w:rsid w:val="005B6E51"/>
  </w:style>
  <w:style w:type="paragraph" w:customStyle="1" w:styleId="5047B314712741749EEA40D9872A39FD">
    <w:name w:val="5047B314712741749EEA40D9872A39FD"/>
    <w:rsid w:val="005B6E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4E6A66-6FA0-4846-B389-054FCDC55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24E382-7B8D-47D9-A437-2123E73EE0EF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454F3B9-2410-4241-9EA2-B56E049CAE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3F08BD-B4BF-44C7-A8EF-B75FBCB69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</Template>
  <TotalTime>4636</TotalTime>
  <Pages>12</Pages>
  <Words>3065</Words>
  <Characters>20424</Characters>
  <Application>Microsoft Office Word</Application>
  <DocSecurity>0</DocSecurity>
  <Lines>2257</Lines>
  <Paragraphs>1456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Lopez</dc:creator>
  <cp:keywords/>
  <dc:description/>
  <cp:lastModifiedBy>Leslie Lopez</cp:lastModifiedBy>
  <cp:revision>723</cp:revision>
  <cp:lastPrinted>2026-05-08T14:43:00Z</cp:lastPrinted>
  <dcterms:created xsi:type="dcterms:W3CDTF">2026-04-23T15:29:00Z</dcterms:created>
  <dcterms:modified xsi:type="dcterms:W3CDTF">2026-05-27T15:57:00Z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</Properties>
</file>